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7F2" w:rsidRPr="000B065E" w:rsidRDefault="007507F2" w:rsidP="00B57064">
      <w:pPr>
        <w:jc w:val="right"/>
        <w:rPr>
          <w:b/>
          <w:i/>
          <w:sz w:val="22"/>
          <w:szCs w:val="22"/>
          <w:lang w:val="en-US" w:eastAsia="en-US"/>
        </w:rPr>
      </w:pPr>
      <w:bookmarkStart w:id="0" w:name="_GoBack"/>
      <w:bookmarkEnd w:id="0"/>
    </w:p>
    <w:p w:rsidR="007507F2" w:rsidRPr="00980618" w:rsidRDefault="007507F2" w:rsidP="00330EC8">
      <w:pPr>
        <w:jc w:val="center"/>
        <w:rPr>
          <w:sz w:val="28"/>
          <w:szCs w:val="28"/>
        </w:rPr>
      </w:pPr>
      <w:r w:rsidRPr="0098061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07.25pt">
            <v:imagedata r:id="rId5" o:title=""/>
          </v:shape>
        </w:pict>
      </w:r>
    </w:p>
    <w:p w:rsidR="007507F2" w:rsidRDefault="007507F2" w:rsidP="00330EC8">
      <w:pPr>
        <w:jc w:val="center"/>
        <w:rPr>
          <w:sz w:val="28"/>
          <w:szCs w:val="28"/>
        </w:rPr>
      </w:pPr>
    </w:p>
    <w:p w:rsidR="007507F2" w:rsidRDefault="007507F2" w:rsidP="00B57064">
      <w:pPr>
        <w:jc w:val="center"/>
        <w:rPr>
          <w:bCs/>
          <w:sz w:val="32"/>
          <w:szCs w:val="32"/>
        </w:rPr>
      </w:pPr>
      <w:r w:rsidRPr="00C5719B">
        <w:rPr>
          <w:bCs/>
          <w:sz w:val="32"/>
          <w:szCs w:val="32"/>
        </w:rPr>
        <w:t>Пояснительная записка</w:t>
      </w:r>
    </w:p>
    <w:p w:rsidR="007507F2" w:rsidRDefault="007507F2" w:rsidP="00B57064">
      <w:pPr>
        <w:jc w:val="center"/>
        <w:rPr>
          <w:bCs/>
          <w:sz w:val="32"/>
          <w:szCs w:val="32"/>
        </w:rPr>
      </w:pPr>
    </w:p>
    <w:p w:rsidR="007507F2" w:rsidRPr="00A044D7" w:rsidRDefault="007507F2" w:rsidP="00A044D7">
      <w:pPr>
        <w:suppressAutoHyphens w:val="0"/>
        <w:jc w:val="both"/>
        <w:rPr>
          <w:color w:val="000000"/>
        </w:rPr>
      </w:pPr>
      <w:r>
        <w:rPr>
          <w:bCs/>
        </w:rPr>
        <w:t>Данная учебная программа рассчитана на пятилетний курс обучения детей, поступающих в детскую школу искусств</w:t>
      </w:r>
      <w:r w:rsidRPr="00A044D7">
        <w:rPr>
          <w:color w:val="000000"/>
        </w:rPr>
        <w:t xml:space="preserve"> Основой данной программы явля</w:t>
      </w:r>
      <w:r>
        <w:rPr>
          <w:color w:val="000000"/>
        </w:rPr>
        <w:t>ю</w:t>
      </w:r>
      <w:r w:rsidRPr="00A044D7">
        <w:rPr>
          <w:color w:val="000000"/>
        </w:rPr>
        <w:t xml:space="preserve">тся </w:t>
      </w:r>
      <w:r w:rsidRPr="00B8605D">
        <w:t xml:space="preserve"> программы для детских</w:t>
      </w:r>
      <w:r>
        <w:t xml:space="preserve"> </w:t>
      </w:r>
      <w:r w:rsidRPr="00B8605D">
        <w:t>музыкальных школ М 1964.Программу составили преподаватели</w:t>
      </w:r>
      <w:r>
        <w:t xml:space="preserve"> </w:t>
      </w:r>
      <w:r w:rsidRPr="00B8605D">
        <w:t>Государственного муз- педагогического имени Гнесиных, Музыкального</w:t>
      </w:r>
      <w:r>
        <w:t xml:space="preserve"> </w:t>
      </w:r>
      <w:r w:rsidRPr="00B8605D">
        <w:t>училища им.Октя</w:t>
      </w:r>
      <w:r>
        <w:t xml:space="preserve">брьской революции Л.В.Гаврилов </w:t>
      </w:r>
      <w:r w:rsidRPr="00B8605D">
        <w:t>В.Г.Горохов, В.Н.Мотов</w:t>
      </w:r>
      <w:r>
        <w:t xml:space="preserve"> </w:t>
      </w:r>
      <w:r w:rsidRPr="00B8605D">
        <w:t>под редакцией А.П.Басурманова, Н.Я.Чайкина.</w:t>
      </w:r>
    </w:p>
    <w:p w:rsidR="007507F2" w:rsidRDefault="007507F2" w:rsidP="00B8605D">
      <w:pPr>
        <w:rPr>
          <w:bCs/>
        </w:rPr>
      </w:pPr>
    </w:p>
    <w:p w:rsidR="007507F2" w:rsidRDefault="007507F2" w:rsidP="00B57064">
      <w:pPr>
        <w:jc w:val="center"/>
        <w:rPr>
          <w:bCs/>
          <w:sz w:val="32"/>
          <w:szCs w:val="32"/>
        </w:rPr>
      </w:pPr>
      <w:r w:rsidRPr="00C5719B">
        <w:rPr>
          <w:bCs/>
          <w:sz w:val="32"/>
          <w:szCs w:val="32"/>
        </w:rPr>
        <w:t>Актуальность программы</w:t>
      </w:r>
    </w:p>
    <w:p w:rsidR="007507F2" w:rsidRPr="00C5719B" w:rsidRDefault="007507F2" w:rsidP="00B57064">
      <w:pPr>
        <w:jc w:val="center"/>
        <w:rPr>
          <w:bCs/>
          <w:sz w:val="32"/>
          <w:szCs w:val="32"/>
        </w:rPr>
      </w:pPr>
    </w:p>
    <w:p w:rsidR="007507F2" w:rsidRDefault="007507F2" w:rsidP="00B57064">
      <w:pPr>
        <w:jc w:val="both"/>
        <w:rPr>
          <w:bCs/>
        </w:rPr>
      </w:pPr>
      <w:r>
        <w:rPr>
          <w:bCs/>
        </w:rPr>
        <w:t>В музыкальной школе обучаются дети, наделенные музыкальными способностями, которые любят музыку и желают научиться играть на баяне.</w:t>
      </w:r>
    </w:p>
    <w:p w:rsidR="007507F2" w:rsidRDefault="007507F2" w:rsidP="00B57064">
      <w:pPr>
        <w:jc w:val="both"/>
        <w:rPr>
          <w:bCs/>
        </w:rPr>
      </w:pPr>
      <w:r>
        <w:rPr>
          <w:bCs/>
        </w:rPr>
        <w:t>Умение играть на музыкальном инструменте-это эстетическое воспитание. В процессе обучения игры на баяне, дети осваивают основы исполнительства, развивают художественный вкус.</w:t>
      </w:r>
    </w:p>
    <w:p w:rsidR="007507F2" w:rsidRDefault="007507F2" w:rsidP="00B57064">
      <w:pPr>
        <w:jc w:val="both"/>
        <w:rPr>
          <w:bCs/>
        </w:rPr>
      </w:pPr>
    </w:p>
    <w:p w:rsidR="007507F2" w:rsidRPr="00C5719B" w:rsidRDefault="007507F2" w:rsidP="00C443F0">
      <w:pPr>
        <w:jc w:val="center"/>
        <w:rPr>
          <w:bCs/>
          <w:sz w:val="32"/>
          <w:szCs w:val="32"/>
        </w:rPr>
      </w:pPr>
      <w:r w:rsidRPr="00C5719B">
        <w:rPr>
          <w:bCs/>
          <w:sz w:val="32"/>
          <w:szCs w:val="32"/>
        </w:rPr>
        <w:t>Цели и задачи дополнительной образовательной программы</w:t>
      </w:r>
    </w:p>
    <w:p w:rsidR="007507F2" w:rsidRPr="00C5719B" w:rsidRDefault="007507F2" w:rsidP="00C443F0">
      <w:pPr>
        <w:rPr>
          <w:b/>
          <w:bCs/>
        </w:rPr>
      </w:pPr>
      <w:r w:rsidRPr="00C5719B">
        <w:rPr>
          <w:b/>
          <w:bCs/>
        </w:rPr>
        <w:t xml:space="preserve">Цели: </w:t>
      </w:r>
    </w:p>
    <w:p w:rsidR="007507F2" w:rsidRDefault="007507F2" w:rsidP="00C443F0">
      <w:pPr>
        <w:rPr>
          <w:bCs/>
        </w:rPr>
      </w:pPr>
      <w:r>
        <w:rPr>
          <w:bCs/>
        </w:rPr>
        <w:t>- Способствовать развитию музыкальной культуры</w:t>
      </w:r>
    </w:p>
    <w:p w:rsidR="007507F2" w:rsidRDefault="007507F2" w:rsidP="00C443F0">
      <w:pPr>
        <w:rPr>
          <w:bCs/>
        </w:rPr>
      </w:pPr>
      <w:r>
        <w:rPr>
          <w:bCs/>
        </w:rPr>
        <w:t>- Воспитывать гармонически развитого человека</w:t>
      </w:r>
    </w:p>
    <w:p w:rsidR="007507F2" w:rsidRDefault="007507F2" w:rsidP="00C443F0">
      <w:pPr>
        <w:rPr>
          <w:bCs/>
        </w:rPr>
      </w:pPr>
      <w:r>
        <w:rPr>
          <w:bCs/>
        </w:rPr>
        <w:t>- Помочь учащимся выявить меру своего таланта и сделать выбор, наиболее одаренных детей подготовить к поступлению в средние специальные учебные заведения.</w:t>
      </w:r>
    </w:p>
    <w:p w:rsidR="007507F2" w:rsidRPr="00C5719B" w:rsidRDefault="007507F2" w:rsidP="00C443F0">
      <w:pPr>
        <w:rPr>
          <w:b/>
          <w:bCs/>
        </w:rPr>
      </w:pPr>
      <w:r w:rsidRPr="00C5719B">
        <w:rPr>
          <w:b/>
          <w:bCs/>
        </w:rPr>
        <w:t>Задачи :</w:t>
      </w:r>
    </w:p>
    <w:p w:rsidR="007507F2" w:rsidRDefault="007507F2" w:rsidP="00C443F0">
      <w:pPr>
        <w:rPr>
          <w:bCs/>
        </w:rPr>
      </w:pPr>
      <w:r>
        <w:rPr>
          <w:bCs/>
        </w:rPr>
        <w:t>- Научить ученика самостоятельно разучивать и грамотно, выразительно исполнять на баяне произведения из репертуара ДМШ</w:t>
      </w:r>
    </w:p>
    <w:p w:rsidR="007507F2" w:rsidRDefault="007507F2" w:rsidP="00C443F0">
      <w:pPr>
        <w:rPr>
          <w:bCs/>
        </w:rPr>
      </w:pPr>
      <w:r>
        <w:rPr>
          <w:bCs/>
        </w:rPr>
        <w:t>- Сформировать у него навыки чтения нот с листа, подбору по слуху, транспонирования, игры в различных ансамблях.</w:t>
      </w:r>
    </w:p>
    <w:p w:rsidR="007507F2" w:rsidRDefault="007507F2" w:rsidP="00C443F0">
      <w:pPr>
        <w:rPr>
          <w:bCs/>
        </w:rPr>
      </w:pPr>
      <w:r>
        <w:rPr>
          <w:bCs/>
        </w:rPr>
        <w:t>- Формировать художественный вкус у детей.</w:t>
      </w:r>
    </w:p>
    <w:p w:rsidR="007507F2" w:rsidRDefault="007507F2" w:rsidP="00C443F0">
      <w:pPr>
        <w:rPr>
          <w:bCs/>
        </w:rPr>
      </w:pPr>
      <w:r>
        <w:rPr>
          <w:bCs/>
        </w:rPr>
        <w:t>- работать над интонацией, динамикой звучания, ритмом.</w:t>
      </w:r>
    </w:p>
    <w:p w:rsidR="007507F2" w:rsidRDefault="007507F2" w:rsidP="00C443F0">
      <w:pPr>
        <w:rPr>
          <w:bCs/>
        </w:rPr>
      </w:pPr>
    </w:p>
    <w:p w:rsidR="007507F2" w:rsidRPr="00C5719B" w:rsidRDefault="007507F2" w:rsidP="00C443F0">
      <w:pPr>
        <w:jc w:val="center"/>
        <w:rPr>
          <w:bCs/>
          <w:sz w:val="32"/>
          <w:szCs w:val="32"/>
        </w:rPr>
      </w:pPr>
      <w:r w:rsidRPr="00C5719B">
        <w:rPr>
          <w:bCs/>
          <w:sz w:val="32"/>
          <w:szCs w:val="32"/>
        </w:rPr>
        <w:t>Возраст детей, участвующих в реализации данной дополнительной образовательной программы.</w:t>
      </w:r>
    </w:p>
    <w:p w:rsidR="007507F2" w:rsidRDefault="007507F2">
      <w:pPr>
        <w:rPr>
          <w:bCs/>
        </w:rPr>
      </w:pPr>
      <w:r>
        <w:rPr>
          <w:bCs/>
        </w:rPr>
        <w:t xml:space="preserve">Возраст учащихся, участвующих в реализации данной дополнительной образовательной программы- от 7 лет. </w:t>
      </w:r>
    </w:p>
    <w:p w:rsidR="007507F2" w:rsidRPr="00B8605D" w:rsidRDefault="007507F2">
      <w:pPr>
        <w:rPr>
          <w:bCs/>
        </w:rPr>
      </w:pPr>
    </w:p>
    <w:p w:rsidR="007507F2" w:rsidRPr="00041C51" w:rsidRDefault="007507F2" w:rsidP="00C5719B">
      <w:pPr>
        <w:jc w:val="center"/>
        <w:rPr>
          <w:sz w:val="32"/>
          <w:szCs w:val="32"/>
        </w:rPr>
      </w:pPr>
      <w:r w:rsidRPr="00041C51">
        <w:rPr>
          <w:sz w:val="32"/>
          <w:szCs w:val="32"/>
        </w:rPr>
        <w:t>Срок реализации дополнительной образовательной программы</w:t>
      </w:r>
    </w:p>
    <w:p w:rsidR="007507F2" w:rsidRDefault="007507F2" w:rsidP="00C5719B">
      <w:r>
        <w:t>Срок реализации дополнительной образовательной программы- 5 лет.</w:t>
      </w:r>
    </w:p>
    <w:p w:rsidR="007507F2" w:rsidRDefault="007507F2" w:rsidP="00C5719B">
      <w:r>
        <w:t xml:space="preserve">Ожидаемые результаты: </w:t>
      </w:r>
    </w:p>
    <w:p w:rsidR="007507F2" w:rsidRDefault="007507F2" w:rsidP="00C5719B">
      <w:r>
        <w:t>- Умение ученика самостоятельно, по своему желанию, разучивать и исполнять произведения.</w:t>
      </w:r>
    </w:p>
    <w:p w:rsidR="007507F2" w:rsidRDefault="007507F2" w:rsidP="00C5719B">
      <w:r>
        <w:t>- сформировать художественный вкус</w:t>
      </w:r>
    </w:p>
    <w:p w:rsidR="007507F2" w:rsidRDefault="007507F2" w:rsidP="00C5719B">
      <w:r>
        <w:t>-Развитие навыков игры в различных ансамблях.</w:t>
      </w:r>
    </w:p>
    <w:p w:rsidR="007507F2" w:rsidRDefault="007507F2" w:rsidP="00C5719B"/>
    <w:p w:rsidR="007507F2" w:rsidRDefault="007507F2" w:rsidP="00C5719B"/>
    <w:p w:rsidR="007507F2" w:rsidRPr="00041C51" w:rsidRDefault="007507F2" w:rsidP="00C5719B">
      <w:pPr>
        <w:jc w:val="center"/>
        <w:rPr>
          <w:sz w:val="32"/>
          <w:szCs w:val="32"/>
        </w:rPr>
      </w:pPr>
      <w:r w:rsidRPr="00041C51">
        <w:rPr>
          <w:sz w:val="32"/>
          <w:szCs w:val="32"/>
        </w:rPr>
        <w:t>Формы и режим занятий</w:t>
      </w:r>
    </w:p>
    <w:p w:rsidR="007507F2" w:rsidRDefault="007507F2" w:rsidP="00C5719B">
      <w:r>
        <w:t>Основной формой учебной и воспитательной работы в классе баяна является урок, проводимый в форме индивидуальных занятий с учеником. Однако в первые годы обучения возможны также мелкогрупповые формы, при которых время урока используется на занятиях двумя-тремя учениками одновременно. Это дает возможность педагогу работать эффективнее и больше внимания уделять развитию навыков подбора по слуху, ансамблевой игры, а также расширению музыкального кругозора учащихся.</w:t>
      </w:r>
    </w:p>
    <w:p w:rsidR="007507F2" w:rsidRDefault="007507F2" w:rsidP="00C5719B"/>
    <w:p w:rsidR="007507F2" w:rsidRDefault="007507F2" w:rsidP="00C5719B">
      <w:r>
        <w:t>Режим занятий – 2 часа в неделю (35-45 мин.)</w:t>
      </w:r>
    </w:p>
    <w:p w:rsidR="007507F2" w:rsidRDefault="007507F2" w:rsidP="00C5719B"/>
    <w:p w:rsidR="007507F2" w:rsidRDefault="007507F2" w:rsidP="00C5719B"/>
    <w:p w:rsidR="007507F2" w:rsidRDefault="007507F2" w:rsidP="00C5719B"/>
    <w:p w:rsidR="007507F2" w:rsidRDefault="007507F2" w:rsidP="00C5719B"/>
    <w:p w:rsidR="007507F2" w:rsidRDefault="007507F2" w:rsidP="00041C51">
      <w:pPr>
        <w:jc w:val="center"/>
        <w:rPr>
          <w:sz w:val="32"/>
          <w:szCs w:val="32"/>
        </w:rPr>
      </w:pPr>
      <w:r w:rsidRPr="00041C51">
        <w:rPr>
          <w:sz w:val="32"/>
          <w:szCs w:val="32"/>
        </w:rPr>
        <w:t>Описание форм занятий, планировка по каждой теме или разделу.</w:t>
      </w:r>
    </w:p>
    <w:p w:rsidR="007507F2" w:rsidRPr="00041C51" w:rsidRDefault="007507F2" w:rsidP="00041C51">
      <w:pPr>
        <w:jc w:val="center"/>
        <w:rPr>
          <w:sz w:val="32"/>
          <w:szCs w:val="32"/>
        </w:rPr>
      </w:pPr>
    </w:p>
    <w:p w:rsidR="007507F2" w:rsidRDefault="007507F2" w:rsidP="00041C51">
      <w:r>
        <w:t>Основной формой учебно-воспитательной работы с учащимися является урок. Продолжительность урока 35-45 мин. В содержание каждого урока должно входить :</w:t>
      </w:r>
    </w:p>
    <w:p w:rsidR="007507F2" w:rsidRDefault="007507F2" w:rsidP="00041C51">
      <w:r>
        <w:t>- Проверка выполнения задания-15 минут.</w:t>
      </w:r>
    </w:p>
    <w:p w:rsidR="007507F2" w:rsidRDefault="007507F2" w:rsidP="00041C51">
      <w:r>
        <w:t>- Объяснение и изучение нового материала – 25 минут.</w:t>
      </w:r>
    </w:p>
    <w:p w:rsidR="007507F2" w:rsidRDefault="007507F2" w:rsidP="00041C51">
      <w:r>
        <w:t>- Проверка самостоятельной работы – 5 минут.</w:t>
      </w:r>
    </w:p>
    <w:p w:rsidR="007507F2" w:rsidRDefault="007507F2" w:rsidP="00041C51"/>
    <w:p w:rsidR="007507F2" w:rsidRPr="00ED4453" w:rsidRDefault="007507F2" w:rsidP="00041C51">
      <w:pPr>
        <w:rPr>
          <w:sz w:val="32"/>
          <w:szCs w:val="32"/>
        </w:rPr>
      </w:pPr>
      <w:r w:rsidRPr="00ED4453">
        <w:rPr>
          <w:sz w:val="32"/>
          <w:szCs w:val="32"/>
        </w:rPr>
        <w:t>Приемы и методы организации учебно-воспитательного процесса</w:t>
      </w:r>
    </w:p>
    <w:p w:rsidR="007507F2" w:rsidRPr="00ED4453" w:rsidRDefault="007507F2" w:rsidP="00041C51">
      <w:pPr>
        <w:rPr>
          <w:sz w:val="32"/>
          <w:szCs w:val="32"/>
        </w:rPr>
      </w:pPr>
    </w:p>
    <w:p w:rsidR="007507F2" w:rsidRDefault="007507F2" w:rsidP="00041C51"/>
    <w:p w:rsidR="007507F2" w:rsidRDefault="007507F2" w:rsidP="00041C51">
      <w:r>
        <w:t>Воспитательная : преподаватель должен :</w:t>
      </w:r>
    </w:p>
    <w:p w:rsidR="007507F2" w:rsidRDefault="007507F2" w:rsidP="00041C51">
      <w:r>
        <w:t>- привить общую культуру</w:t>
      </w:r>
    </w:p>
    <w:p w:rsidR="007507F2" w:rsidRDefault="007507F2" w:rsidP="00041C51">
      <w:r>
        <w:t>- развить наблюдательность, внимание, интерес и умение работать</w:t>
      </w:r>
    </w:p>
    <w:p w:rsidR="007507F2" w:rsidRDefault="007507F2" w:rsidP="00041C51">
      <w:r>
        <w:t>- привить музыкальную культуру, развить слух, исполнительские качества.</w:t>
      </w:r>
    </w:p>
    <w:p w:rsidR="007507F2" w:rsidRDefault="007507F2" w:rsidP="00041C51">
      <w:r>
        <w:t>Наглядный показ педагогом.</w:t>
      </w:r>
    </w:p>
    <w:p w:rsidR="007507F2" w:rsidRDefault="007507F2" w:rsidP="00041C51">
      <w:r>
        <w:t>Словесный метод.</w:t>
      </w:r>
    </w:p>
    <w:p w:rsidR="007507F2" w:rsidRDefault="007507F2" w:rsidP="00041C51">
      <w:r>
        <w:t>Составление индивидуальных планов, где пишется характеристика учащихся.</w:t>
      </w:r>
    </w:p>
    <w:p w:rsidR="007507F2" w:rsidRDefault="007507F2" w:rsidP="004C70DB">
      <w:pPr>
        <w:rPr>
          <w:b/>
          <w:sz w:val="28"/>
          <w:szCs w:val="28"/>
        </w:rPr>
      </w:pPr>
    </w:p>
    <w:p w:rsidR="007507F2" w:rsidRPr="004C70DB" w:rsidRDefault="007507F2" w:rsidP="004C70DB">
      <w:pPr>
        <w:jc w:val="center"/>
        <w:rPr>
          <w:sz w:val="28"/>
          <w:szCs w:val="28"/>
        </w:rPr>
      </w:pPr>
      <w:r w:rsidRPr="004C70DB">
        <w:rPr>
          <w:sz w:val="28"/>
          <w:szCs w:val="28"/>
        </w:rPr>
        <w:t>Учебно – тематический план</w:t>
      </w:r>
    </w:p>
    <w:p w:rsidR="007507F2" w:rsidRPr="004C70DB" w:rsidRDefault="007507F2" w:rsidP="004C70DB">
      <w:pPr>
        <w:jc w:val="center"/>
        <w:rPr>
          <w:sz w:val="28"/>
          <w:szCs w:val="28"/>
        </w:rPr>
      </w:pPr>
      <w:r w:rsidRPr="004C70DB">
        <w:rPr>
          <w:sz w:val="28"/>
          <w:szCs w:val="28"/>
        </w:rPr>
        <w:t>1 год обучения</w:t>
      </w:r>
    </w:p>
    <w:p w:rsidR="007507F2" w:rsidRPr="004C70DB" w:rsidRDefault="007507F2" w:rsidP="004C70D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194"/>
        <w:gridCol w:w="4140"/>
      </w:tblGrid>
      <w:tr w:rsidR="007507F2" w:rsidRPr="004C70DB" w:rsidTr="00037287">
        <w:trPr>
          <w:cantSplit/>
          <w:trHeight w:val="649"/>
        </w:trPr>
        <w:tc>
          <w:tcPr>
            <w:tcW w:w="594" w:type="dxa"/>
          </w:tcPr>
          <w:p w:rsidR="007507F2" w:rsidRPr="004C70DB" w:rsidRDefault="007507F2" w:rsidP="00037287">
            <w:pPr>
              <w:jc w:val="center"/>
            </w:pPr>
            <w:r w:rsidRPr="004C70DB">
              <w:t>№</w:t>
            </w:r>
          </w:p>
          <w:p w:rsidR="007507F2" w:rsidRPr="004C70DB" w:rsidRDefault="007507F2" w:rsidP="00037287">
            <w:pPr>
              <w:jc w:val="center"/>
            </w:pPr>
            <w:r w:rsidRPr="004C70DB">
              <w:t>п/п</w:t>
            </w:r>
          </w:p>
        </w:tc>
        <w:tc>
          <w:tcPr>
            <w:tcW w:w="4194" w:type="dxa"/>
          </w:tcPr>
          <w:p w:rsidR="007507F2" w:rsidRPr="004C70DB" w:rsidRDefault="007507F2" w:rsidP="00037287">
            <w:pPr>
              <w:jc w:val="center"/>
            </w:pPr>
          </w:p>
          <w:p w:rsidR="007507F2" w:rsidRPr="004C70DB" w:rsidRDefault="007507F2" w:rsidP="00037287">
            <w:pPr>
              <w:jc w:val="center"/>
            </w:pPr>
            <w:r w:rsidRPr="004C70DB">
              <w:t>Наименование тем</w:t>
            </w:r>
          </w:p>
        </w:tc>
        <w:tc>
          <w:tcPr>
            <w:tcW w:w="4140" w:type="dxa"/>
          </w:tcPr>
          <w:p w:rsidR="007507F2" w:rsidRPr="004C70DB" w:rsidRDefault="007507F2" w:rsidP="00037287">
            <w:pPr>
              <w:jc w:val="center"/>
            </w:pPr>
          </w:p>
          <w:p w:rsidR="007507F2" w:rsidRPr="004C70DB" w:rsidRDefault="007507F2" w:rsidP="00037287">
            <w:pPr>
              <w:jc w:val="center"/>
            </w:pPr>
            <w:r w:rsidRPr="004C70DB">
              <w:t>Количество часов</w:t>
            </w:r>
          </w:p>
        </w:tc>
      </w:tr>
      <w:tr w:rsidR="007507F2" w:rsidRPr="004C70DB" w:rsidTr="00037287">
        <w:trPr>
          <w:trHeight w:val="517"/>
        </w:trPr>
        <w:tc>
          <w:tcPr>
            <w:tcW w:w="594" w:type="dxa"/>
          </w:tcPr>
          <w:p w:rsidR="007507F2" w:rsidRPr="004C70DB" w:rsidRDefault="007507F2" w:rsidP="00037287">
            <w:r w:rsidRPr="004C70DB">
              <w:t>1.</w:t>
            </w:r>
          </w:p>
        </w:tc>
        <w:tc>
          <w:tcPr>
            <w:tcW w:w="4194" w:type="dxa"/>
          </w:tcPr>
          <w:p w:rsidR="007507F2" w:rsidRPr="004C70DB" w:rsidRDefault="007507F2" w:rsidP="00037287">
            <w:r w:rsidRPr="004C70DB">
              <w:t>Начальное обучение</w:t>
            </w:r>
          </w:p>
        </w:tc>
        <w:tc>
          <w:tcPr>
            <w:tcW w:w="4140" w:type="dxa"/>
          </w:tcPr>
          <w:p w:rsidR="007507F2" w:rsidRPr="004C70DB" w:rsidRDefault="007507F2" w:rsidP="00037287">
            <w:pPr>
              <w:jc w:val="center"/>
            </w:pPr>
            <w:r w:rsidRPr="004C70DB">
              <w:t>16</w:t>
            </w:r>
          </w:p>
        </w:tc>
      </w:tr>
      <w:tr w:rsidR="007507F2" w:rsidRPr="004C70DB" w:rsidTr="00037287">
        <w:trPr>
          <w:trHeight w:val="539"/>
        </w:trPr>
        <w:tc>
          <w:tcPr>
            <w:tcW w:w="594" w:type="dxa"/>
          </w:tcPr>
          <w:p w:rsidR="007507F2" w:rsidRPr="004C70DB" w:rsidRDefault="007507F2" w:rsidP="00037287">
            <w:r w:rsidRPr="004C70DB">
              <w:t>2.</w:t>
            </w:r>
          </w:p>
        </w:tc>
        <w:tc>
          <w:tcPr>
            <w:tcW w:w="4194" w:type="dxa"/>
          </w:tcPr>
          <w:p w:rsidR="007507F2" w:rsidRPr="004C70DB" w:rsidRDefault="007507F2" w:rsidP="00037287">
            <w:r w:rsidRPr="004C70DB">
              <w:t>Основы музыкальной грамоты</w:t>
            </w:r>
          </w:p>
        </w:tc>
        <w:tc>
          <w:tcPr>
            <w:tcW w:w="4140" w:type="dxa"/>
          </w:tcPr>
          <w:p w:rsidR="007507F2" w:rsidRPr="004C70DB" w:rsidRDefault="007507F2" w:rsidP="00037287">
            <w:pPr>
              <w:jc w:val="center"/>
            </w:pPr>
            <w:r w:rsidRPr="004C70DB">
              <w:t>20</w:t>
            </w:r>
          </w:p>
        </w:tc>
      </w:tr>
      <w:tr w:rsidR="007507F2" w:rsidRPr="004C70DB" w:rsidTr="00037287">
        <w:trPr>
          <w:trHeight w:val="519"/>
        </w:trPr>
        <w:tc>
          <w:tcPr>
            <w:tcW w:w="594" w:type="dxa"/>
          </w:tcPr>
          <w:p w:rsidR="007507F2" w:rsidRPr="004C70DB" w:rsidRDefault="007507F2" w:rsidP="00037287">
            <w:r w:rsidRPr="004C70DB">
              <w:t>3.</w:t>
            </w:r>
          </w:p>
        </w:tc>
        <w:tc>
          <w:tcPr>
            <w:tcW w:w="4194" w:type="dxa"/>
          </w:tcPr>
          <w:p w:rsidR="007507F2" w:rsidRPr="004C70DB" w:rsidRDefault="007507F2" w:rsidP="00037287">
            <w:r w:rsidRPr="004C70DB">
              <w:t>Обучение игре на инструменте</w:t>
            </w:r>
          </w:p>
        </w:tc>
        <w:tc>
          <w:tcPr>
            <w:tcW w:w="4140" w:type="dxa"/>
          </w:tcPr>
          <w:p w:rsidR="007507F2" w:rsidRPr="004C70DB" w:rsidRDefault="007507F2" w:rsidP="00037287">
            <w:pPr>
              <w:jc w:val="center"/>
            </w:pPr>
            <w:r w:rsidRPr="004C70DB">
              <w:t>36</w:t>
            </w:r>
          </w:p>
        </w:tc>
      </w:tr>
      <w:tr w:rsidR="007507F2" w:rsidRPr="004C70DB" w:rsidTr="00037287">
        <w:trPr>
          <w:trHeight w:val="541"/>
        </w:trPr>
        <w:tc>
          <w:tcPr>
            <w:tcW w:w="4788" w:type="dxa"/>
            <w:gridSpan w:val="2"/>
          </w:tcPr>
          <w:p w:rsidR="007507F2" w:rsidRPr="004C70DB" w:rsidRDefault="007507F2" w:rsidP="00037287">
            <w:r w:rsidRPr="004C70DB">
              <w:t xml:space="preserve">                                                   Всего:</w:t>
            </w:r>
          </w:p>
        </w:tc>
        <w:tc>
          <w:tcPr>
            <w:tcW w:w="4140" w:type="dxa"/>
          </w:tcPr>
          <w:p w:rsidR="007507F2" w:rsidRPr="004C70DB" w:rsidRDefault="007507F2" w:rsidP="00037287">
            <w:pPr>
              <w:jc w:val="center"/>
            </w:pPr>
            <w:r w:rsidRPr="004C70DB">
              <w:t>72</w:t>
            </w:r>
          </w:p>
        </w:tc>
      </w:tr>
    </w:tbl>
    <w:p w:rsidR="007507F2" w:rsidRDefault="007507F2" w:rsidP="004C70DB"/>
    <w:p w:rsidR="007507F2" w:rsidRDefault="007507F2" w:rsidP="004C70DB"/>
    <w:p w:rsidR="007507F2" w:rsidRDefault="007507F2" w:rsidP="004C70DB"/>
    <w:p w:rsidR="007507F2" w:rsidRDefault="007507F2" w:rsidP="004C70DB"/>
    <w:p w:rsidR="007507F2" w:rsidRPr="00544A79" w:rsidRDefault="007507F2" w:rsidP="004C70DB"/>
    <w:p w:rsidR="007507F2" w:rsidRPr="004C70DB" w:rsidRDefault="007507F2" w:rsidP="004C70DB">
      <w:pPr>
        <w:jc w:val="center"/>
        <w:rPr>
          <w:sz w:val="28"/>
          <w:szCs w:val="28"/>
        </w:rPr>
      </w:pPr>
      <w:r w:rsidRPr="004C70DB">
        <w:rPr>
          <w:sz w:val="28"/>
          <w:szCs w:val="28"/>
        </w:rPr>
        <w:t>Содержание программы 1-го года обучения</w:t>
      </w:r>
    </w:p>
    <w:p w:rsidR="007507F2" w:rsidRPr="004C70DB" w:rsidRDefault="007507F2" w:rsidP="004C70DB">
      <w:pPr>
        <w:jc w:val="center"/>
        <w:rPr>
          <w:sz w:val="28"/>
          <w:szCs w:val="28"/>
        </w:rPr>
      </w:pPr>
    </w:p>
    <w:p w:rsidR="007507F2" w:rsidRPr="004C70DB" w:rsidRDefault="007507F2" w:rsidP="004C70DB">
      <w:r w:rsidRPr="004C70DB">
        <w:t>1.</w:t>
      </w:r>
      <w:r w:rsidRPr="004C70DB">
        <w:rPr>
          <w:b/>
        </w:rPr>
        <w:t>Начальное обучение</w:t>
      </w:r>
      <w:r w:rsidRPr="004C70DB">
        <w:t>.</w:t>
      </w:r>
    </w:p>
    <w:p w:rsidR="007507F2" w:rsidRPr="004C70DB" w:rsidRDefault="007507F2" w:rsidP="004C70DB">
      <w:r w:rsidRPr="004C70DB">
        <w:t>Развивающие игры, знакомство с инструментом, клавиатура, регистры, деление на октавы, название звуков клавиш, понятия о нотах. Пение со словами, подбор по слуху. Слушание музыки: ознакомление с разными жанрами, развитие слуха. Определение музыкальных стилей полька, песня, вальс, марш. Профессиональная гимнастика. Организация игрового аппарата.</w:t>
      </w:r>
    </w:p>
    <w:p w:rsidR="007507F2" w:rsidRPr="004C70DB" w:rsidRDefault="007507F2" w:rsidP="004C70DB">
      <w:pPr>
        <w:rPr>
          <w:b/>
        </w:rPr>
      </w:pPr>
      <w:r w:rsidRPr="004C70DB">
        <w:rPr>
          <w:b/>
        </w:rPr>
        <w:t>2.Основы музыкальной грамоты.</w:t>
      </w:r>
    </w:p>
    <w:p w:rsidR="007507F2" w:rsidRPr="004C70DB" w:rsidRDefault="007507F2" w:rsidP="004C70DB">
      <w:r w:rsidRPr="004C70DB">
        <w:t>Нотный стан. Скрипичный ключ, запись нот в пределах первой октавы. Понятие о счёте и различной длительности нот, такт и тактовая черта, знакомство со знаками альтерации. Знакомство с длительностями: целая, половинная, четвертная, восьмая. Паузы. Организация игрового аппарата. Посадка за инструментом. Игра нонлегато одним пальцем каждой руки 3-й, 2-й и 4-й. Игра средними пальцами 2-3-4 нонлегато. Игра всеми пальцами нонлегато. Двойные ноты. Игра легато по две ноты. Работа над штрихами. Исполнение пьес приёмом легато, стаккато. Игра поочередно каждой рукой с использованием всех штрихов. Скрипичный и басовый ключ. Аппликатура. Позиционная игра. Игра  только в скрипичном ключе. Перенос руки на широкие расстояния, броски. Разбор лёгких пьес и работа над штрихами, аппликатурой, динамическими оттенками. Игра двумя руками в скрипичном и басовом ключе.</w:t>
      </w:r>
    </w:p>
    <w:p w:rsidR="007507F2" w:rsidRPr="004C70DB" w:rsidRDefault="007507F2" w:rsidP="004C70DB">
      <w:r w:rsidRPr="004C70DB">
        <w:t>3.</w:t>
      </w:r>
      <w:r w:rsidRPr="004C70DB">
        <w:rPr>
          <w:b/>
        </w:rPr>
        <w:t>Обучение игре на инструменте.</w:t>
      </w:r>
    </w:p>
    <w:p w:rsidR="007507F2" w:rsidRPr="004C70DB" w:rsidRDefault="007507F2" w:rsidP="004C70DB">
      <w:r w:rsidRPr="004C70DB">
        <w:t xml:space="preserve">Игра гаммы До мажор двумя руками по 4 ноты </w:t>
      </w:r>
      <w:r w:rsidRPr="004C70DB">
        <w:rPr>
          <w:lang w:val="en-US"/>
        </w:rPr>
        <w:t>nonlegato</w:t>
      </w:r>
      <w:r w:rsidRPr="004C70DB">
        <w:t xml:space="preserve">  и </w:t>
      </w:r>
      <w:r w:rsidRPr="004C70DB">
        <w:rPr>
          <w:lang w:val="en-US"/>
        </w:rPr>
        <w:t>legato</w:t>
      </w:r>
      <w:r w:rsidRPr="004C70DB">
        <w:t xml:space="preserve"> в пределах одной октавы, а затем каждой рукой отдельно в одну октаву. Гаммы Соль, Ре мажор. Тоническое трезвучие аккордами по 3 звука каждой рукой отдельно в тех же тональностях (с переносом в разные октавы). Обращать внимание на свободу игрового аппарата. Работа над первым и пятым пальцем. Игра упражнение на разные штрихи: легато, стаккато, устойчивость 1-го и 5-го пальца при полной свободе.</w:t>
      </w:r>
    </w:p>
    <w:p w:rsidR="007507F2" w:rsidRPr="004C70DB" w:rsidRDefault="007507F2" w:rsidP="004C70DB">
      <w:r w:rsidRPr="004C70DB">
        <w:t>Развитие памяти, игра наизусть выученных произведений, проигрывание готовых, выученных пьес на контрольном уроке или прослушивании.</w:t>
      </w:r>
    </w:p>
    <w:p w:rsidR="007507F2" w:rsidRPr="004C70DB" w:rsidRDefault="007507F2" w:rsidP="004C70DB"/>
    <w:p w:rsidR="007507F2" w:rsidRPr="004C70DB" w:rsidRDefault="007507F2" w:rsidP="004C70DB"/>
    <w:p w:rsidR="007507F2" w:rsidRPr="004C70DB" w:rsidRDefault="007507F2" w:rsidP="004C70DB">
      <w:pPr>
        <w:jc w:val="center"/>
        <w:rPr>
          <w:sz w:val="28"/>
          <w:szCs w:val="28"/>
        </w:rPr>
      </w:pPr>
      <w:r w:rsidRPr="004C70DB">
        <w:rPr>
          <w:sz w:val="28"/>
          <w:szCs w:val="28"/>
        </w:rPr>
        <w:t>Учебно – тематический план</w:t>
      </w:r>
    </w:p>
    <w:p w:rsidR="007507F2" w:rsidRPr="004C70DB" w:rsidRDefault="007507F2" w:rsidP="004C70DB">
      <w:pPr>
        <w:jc w:val="center"/>
        <w:rPr>
          <w:sz w:val="28"/>
          <w:szCs w:val="28"/>
        </w:rPr>
      </w:pPr>
      <w:r w:rsidRPr="004C70DB">
        <w:rPr>
          <w:sz w:val="28"/>
          <w:szCs w:val="28"/>
        </w:rPr>
        <w:t>2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4884"/>
        <w:gridCol w:w="4176"/>
      </w:tblGrid>
      <w:tr w:rsidR="007507F2" w:rsidRPr="004C70DB" w:rsidTr="00037287">
        <w:trPr>
          <w:cantSplit/>
          <w:trHeight w:val="964"/>
        </w:trPr>
        <w:tc>
          <w:tcPr>
            <w:tcW w:w="594" w:type="dxa"/>
          </w:tcPr>
          <w:p w:rsidR="007507F2" w:rsidRPr="004C70DB" w:rsidRDefault="007507F2" w:rsidP="00037287">
            <w:pPr>
              <w:jc w:val="center"/>
            </w:pPr>
            <w:r w:rsidRPr="004C70DB">
              <w:t>№</w:t>
            </w:r>
          </w:p>
          <w:p w:rsidR="007507F2" w:rsidRPr="004C70DB" w:rsidRDefault="007507F2" w:rsidP="00037287">
            <w:pPr>
              <w:jc w:val="center"/>
            </w:pPr>
            <w:r w:rsidRPr="004C70DB">
              <w:t>п/п</w:t>
            </w:r>
          </w:p>
        </w:tc>
        <w:tc>
          <w:tcPr>
            <w:tcW w:w="4987" w:type="dxa"/>
          </w:tcPr>
          <w:p w:rsidR="007507F2" w:rsidRPr="004C70DB" w:rsidRDefault="007507F2" w:rsidP="00037287">
            <w:pPr>
              <w:jc w:val="center"/>
            </w:pPr>
          </w:p>
          <w:p w:rsidR="007507F2" w:rsidRPr="004C70DB" w:rsidRDefault="007507F2" w:rsidP="00037287">
            <w:pPr>
              <w:jc w:val="center"/>
            </w:pPr>
            <w:r w:rsidRPr="004C70DB">
              <w:t>Наименование тем</w:t>
            </w:r>
          </w:p>
        </w:tc>
        <w:tc>
          <w:tcPr>
            <w:tcW w:w="4273" w:type="dxa"/>
          </w:tcPr>
          <w:p w:rsidR="007507F2" w:rsidRPr="004C70DB" w:rsidRDefault="007507F2" w:rsidP="00037287">
            <w:pPr>
              <w:jc w:val="center"/>
            </w:pPr>
          </w:p>
          <w:p w:rsidR="007507F2" w:rsidRPr="004C70DB" w:rsidRDefault="007507F2" w:rsidP="00037287">
            <w:pPr>
              <w:jc w:val="center"/>
            </w:pPr>
            <w:r w:rsidRPr="004C70DB">
              <w:t>Количество часов</w:t>
            </w:r>
          </w:p>
          <w:p w:rsidR="007507F2" w:rsidRPr="004C70DB" w:rsidRDefault="007507F2" w:rsidP="00037287"/>
        </w:tc>
      </w:tr>
      <w:tr w:rsidR="007507F2" w:rsidRPr="004C70DB" w:rsidTr="00037287">
        <w:trPr>
          <w:trHeight w:val="420"/>
        </w:trPr>
        <w:tc>
          <w:tcPr>
            <w:tcW w:w="594" w:type="dxa"/>
          </w:tcPr>
          <w:p w:rsidR="007507F2" w:rsidRPr="004C70DB" w:rsidRDefault="007507F2" w:rsidP="00037287">
            <w:r w:rsidRPr="004C70DB">
              <w:t>1.</w:t>
            </w:r>
          </w:p>
        </w:tc>
        <w:tc>
          <w:tcPr>
            <w:tcW w:w="4987" w:type="dxa"/>
          </w:tcPr>
          <w:p w:rsidR="007507F2" w:rsidRPr="004C70DB" w:rsidRDefault="007507F2" w:rsidP="00037287">
            <w:r w:rsidRPr="004C70DB">
              <w:t>Повторение основ нотной грамоты</w:t>
            </w:r>
          </w:p>
        </w:tc>
        <w:tc>
          <w:tcPr>
            <w:tcW w:w="4273" w:type="dxa"/>
          </w:tcPr>
          <w:p w:rsidR="007507F2" w:rsidRPr="004C70DB" w:rsidRDefault="007507F2" w:rsidP="00037287">
            <w:pPr>
              <w:jc w:val="center"/>
            </w:pPr>
            <w:r w:rsidRPr="004C70DB">
              <w:t>6</w:t>
            </w:r>
          </w:p>
        </w:tc>
      </w:tr>
      <w:tr w:rsidR="007507F2" w:rsidRPr="004C70DB" w:rsidTr="00037287">
        <w:trPr>
          <w:trHeight w:val="412"/>
        </w:trPr>
        <w:tc>
          <w:tcPr>
            <w:tcW w:w="594" w:type="dxa"/>
          </w:tcPr>
          <w:p w:rsidR="007507F2" w:rsidRPr="004C70DB" w:rsidRDefault="007507F2" w:rsidP="00037287">
            <w:r w:rsidRPr="004C70DB">
              <w:t>2.</w:t>
            </w:r>
          </w:p>
        </w:tc>
        <w:tc>
          <w:tcPr>
            <w:tcW w:w="4987" w:type="dxa"/>
          </w:tcPr>
          <w:p w:rsidR="007507F2" w:rsidRPr="004C70DB" w:rsidRDefault="007507F2" w:rsidP="00037287">
            <w:r w:rsidRPr="004C70DB">
              <w:t>Работа над мелодией</w:t>
            </w:r>
          </w:p>
        </w:tc>
        <w:tc>
          <w:tcPr>
            <w:tcW w:w="4273" w:type="dxa"/>
          </w:tcPr>
          <w:p w:rsidR="007507F2" w:rsidRPr="004C70DB" w:rsidRDefault="007507F2" w:rsidP="00037287">
            <w:pPr>
              <w:jc w:val="center"/>
            </w:pPr>
            <w:r w:rsidRPr="004C70DB">
              <w:t>10</w:t>
            </w:r>
          </w:p>
        </w:tc>
      </w:tr>
      <w:tr w:rsidR="007507F2" w:rsidRPr="004C70DB" w:rsidTr="00037287">
        <w:trPr>
          <w:trHeight w:val="337"/>
        </w:trPr>
        <w:tc>
          <w:tcPr>
            <w:tcW w:w="594" w:type="dxa"/>
          </w:tcPr>
          <w:p w:rsidR="007507F2" w:rsidRPr="004C70DB" w:rsidRDefault="007507F2" w:rsidP="00037287">
            <w:r w:rsidRPr="004C70DB">
              <w:t>3.</w:t>
            </w:r>
          </w:p>
        </w:tc>
        <w:tc>
          <w:tcPr>
            <w:tcW w:w="4987" w:type="dxa"/>
          </w:tcPr>
          <w:p w:rsidR="007507F2" w:rsidRPr="004C70DB" w:rsidRDefault="007507F2" w:rsidP="00037287">
            <w:r w:rsidRPr="004C70DB">
              <w:t>Работа над техникой</w:t>
            </w:r>
          </w:p>
        </w:tc>
        <w:tc>
          <w:tcPr>
            <w:tcW w:w="4273" w:type="dxa"/>
          </w:tcPr>
          <w:p w:rsidR="007507F2" w:rsidRPr="004C70DB" w:rsidRDefault="007507F2" w:rsidP="00037287">
            <w:pPr>
              <w:jc w:val="center"/>
            </w:pPr>
            <w:r w:rsidRPr="004C70DB">
              <w:t>15</w:t>
            </w:r>
          </w:p>
        </w:tc>
      </w:tr>
      <w:tr w:rsidR="007507F2" w:rsidRPr="004C70DB" w:rsidTr="00037287">
        <w:trPr>
          <w:trHeight w:val="347"/>
        </w:trPr>
        <w:tc>
          <w:tcPr>
            <w:tcW w:w="594" w:type="dxa"/>
          </w:tcPr>
          <w:p w:rsidR="007507F2" w:rsidRPr="004C70DB" w:rsidRDefault="007507F2" w:rsidP="00037287">
            <w:r w:rsidRPr="004C70DB">
              <w:t>4.</w:t>
            </w:r>
          </w:p>
        </w:tc>
        <w:tc>
          <w:tcPr>
            <w:tcW w:w="4987" w:type="dxa"/>
          </w:tcPr>
          <w:p w:rsidR="007507F2" w:rsidRPr="004C70DB" w:rsidRDefault="007507F2" w:rsidP="00037287">
            <w:r w:rsidRPr="004C70DB">
              <w:t>Динамические оттенки</w:t>
            </w:r>
          </w:p>
        </w:tc>
        <w:tc>
          <w:tcPr>
            <w:tcW w:w="4273" w:type="dxa"/>
          </w:tcPr>
          <w:p w:rsidR="007507F2" w:rsidRPr="004C70DB" w:rsidRDefault="007507F2" w:rsidP="00037287">
            <w:pPr>
              <w:jc w:val="center"/>
            </w:pPr>
            <w:r w:rsidRPr="004C70DB">
              <w:t>4</w:t>
            </w:r>
          </w:p>
        </w:tc>
      </w:tr>
      <w:tr w:rsidR="007507F2" w:rsidRPr="004C70DB" w:rsidTr="00037287">
        <w:trPr>
          <w:trHeight w:val="358"/>
        </w:trPr>
        <w:tc>
          <w:tcPr>
            <w:tcW w:w="594" w:type="dxa"/>
          </w:tcPr>
          <w:p w:rsidR="007507F2" w:rsidRPr="004C70DB" w:rsidRDefault="007507F2" w:rsidP="00037287">
            <w:r w:rsidRPr="004C70DB">
              <w:t>5.</w:t>
            </w:r>
          </w:p>
        </w:tc>
        <w:tc>
          <w:tcPr>
            <w:tcW w:w="4987" w:type="dxa"/>
          </w:tcPr>
          <w:p w:rsidR="007507F2" w:rsidRPr="004C70DB" w:rsidRDefault="007507F2" w:rsidP="00037287">
            <w:r w:rsidRPr="004C70DB">
              <w:t>Знакомство с полифонией</w:t>
            </w:r>
          </w:p>
        </w:tc>
        <w:tc>
          <w:tcPr>
            <w:tcW w:w="4273" w:type="dxa"/>
          </w:tcPr>
          <w:p w:rsidR="007507F2" w:rsidRPr="004C70DB" w:rsidRDefault="007507F2" w:rsidP="00037287">
            <w:pPr>
              <w:jc w:val="center"/>
            </w:pPr>
            <w:r w:rsidRPr="004C70DB">
              <w:t>1</w:t>
            </w:r>
          </w:p>
        </w:tc>
      </w:tr>
      <w:tr w:rsidR="007507F2" w:rsidRPr="004C70DB" w:rsidTr="00037287">
        <w:trPr>
          <w:trHeight w:val="353"/>
        </w:trPr>
        <w:tc>
          <w:tcPr>
            <w:tcW w:w="594" w:type="dxa"/>
          </w:tcPr>
          <w:p w:rsidR="007507F2" w:rsidRPr="004C70DB" w:rsidRDefault="007507F2" w:rsidP="00037287">
            <w:r w:rsidRPr="004C70DB">
              <w:t>6.</w:t>
            </w:r>
          </w:p>
        </w:tc>
        <w:tc>
          <w:tcPr>
            <w:tcW w:w="4987" w:type="dxa"/>
          </w:tcPr>
          <w:p w:rsidR="007507F2" w:rsidRPr="004C70DB" w:rsidRDefault="007507F2" w:rsidP="00037287">
            <w:r w:rsidRPr="004C70DB">
              <w:t>Работа над полифоническим  произведением</w:t>
            </w:r>
          </w:p>
        </w:tc>
        <w:tc>
          <w:tcPr>
            <w:tcW w:w="4273" w:type="dxa"/>
          </w:tcPr>
          <w:p w:rsidR="007507F2" w:rsidRPr="004C70DB" w:rsidRDefault="007507F2" w:rsidP="00037287">
            <w:pPr>
              <w:jc w:val="center"/>
            </w:pPr>
            <w:r w:rsidRPr="004C70DB">
              <w:t>10</w:t>
            </w:r>
          </w:p>
        </w:tc>
      </w:tr>
      <w:tr w:rsidR="007507F2" w:rsidRPr="004C70DB" w:rsidTr="00037287">
        <w:trPr>
          <w:trHeight w:val="353"/>
        </w:trPr>
        <w:tc>
          <w:tcPr>
            <w:tcW w:w="594" w:type="dxa"/>
          </w:tcPr>
          <w:p w:rsidR="007507F2" w:rsidRPr="004C70DB" w:rsidRDefault="007507F2" w:rsidP="00037287">
            <w:r w:rsidRPr="004C70DB">
              <w:t>7</w:t>
            </w:r>
          </w:p>
        </w:tc>
        <w:tc>
          <w:tcPr>
            <w:tcW w:w="4987" w:type="dxa"/>
          </w:tcPr>
          <w:p w:rsidR="007507F2" w:rsidRPr="004C70DB" w:rsidRDefault="007507F2" w:rsidP="00037287">
            <w:r w:rsidRPr="004C70DB">
              <w:t>Работа над музыкальными произведениями</w:t>
            </w:r>
          </w:p>
        </w:tc>
        <w:tc>
          <w:tcPr>
            <w:tcW w:w="4273" w:type="dxa"/>
          </w:tcPr>
          <w:p w:rsidR="007507F2" w:rsidRPr="004C70DB" w:rsidRDefault="007507F2" w:rsidP="00037287">
            <w:pPr>
              <w:jc w:val="center"/>
            </w:pPr>
            <w:r w:rsidRPr="004C70DB">
              <w:t>26</w:t>
            </w:r>
          </w:p>
        </w:tc>
      </w:tr>
      <w:tr w:rsidR="007507F2" w:rsidRPr="004C70DB" w:rsidTr="00037287">
        <w:trPr>
          <w:trHeight w:val="480"/>
        </w:trPr>
        <w:tc>
          <w:tcPr>
            <w:tcW w:w="5581" w:type="dxa"/>
            <w:gridSpan w:val="2"/>
          </w:tcPr>
          <w:p w:rsidR="007507F2" w:rsidRPr="004C70DB" w:rsidRDefault="007507F2" w:rsidP="00037287">
            <w:r w:rsidRPr="004C70DB">
              <w:t xml:space="preserve">                                                           Всего:</w:t>
            </w:r>
          </w:p>
        </w:tc>
        <w:tc>
          <w:tcPr>
            <w:tcW w:w="4273" w:type="dxa"/>
          </w:tcPr>
          <w:p w:rsidR="007507F2" w:rsidRPr="004C70DB" w:rsidRDefault="007507F2" w:rsidP="00037287">
            <w:pPr>
              <w:jc w:val="center"/>
            </w:pPr>
            <w:r w:rsidRPr="004C70DB">
              <w:t>72</w:t>
            </w:r>
          </w:p>
        </w:tc>
      </w:tr>
    </w:tbl>
    <w:p w:rsidR="007507F2" w:rsidRPr="004C70DB" w:rsidRDefault="007507F2" w:rsidP="004C70DB"/>
    <w:p w:rsidR="007507F2" w:rsidRDefault="007507F2" w:rsidP="004C70DB">
      <w:pPr>
        <w:jc w:val="center"/>
      </w:pPr>
    </w:p>
    <w:p w:rsidR="007507F2" w:rsidRDefault="007507F2" w:rsidP="004C70DB">
      <w:pPr>
        <w:jc w:val="center"/>
      </w:pPr>
    </w:p>
    <w:p w:rsidR="007507F2" w:rsidRDefault="007507F2" w:rsidP="004C70DB">
      <w:pPr>
        <w:jc w:val="center"/>
      </w:pPr>
    </w:p>
    <w:p w:rsidR="007507F2" w:rsidRPr="004C70DB" w:rsidRDefault="007507F2" w:rsidP="004C70DB">
      <w:pPr>
        <w:jc w:val="center"/>
      </w:pPr>
    </w:p>
    <w:p w:rsidR="007507F2" w:rsidRPr="004C70DB" w:rsidRDefault="007507F2" w:rsidP="004C70DB">
      <w:pPr>
        <w:jc w:val="center"/>
        <w:rPr>
          <w:sz w:val="28"/>
          <w:szCs w:val="28"/>
        </w:rPr>
      </w:pPr>
      <w:r w:rsidRPr="004C70DB">
        <w:rPr>
          <w:sz w:val="28"/>
          <w:szCs w:val="28"/>
        </w:rPr>
        <w:t>Содержание программы 2-го года обучения</w:t>
      </w:r>
    </w:p>
    <w:p w:rsidR="007507F2" w:rsidRPr="004C70DB" w:rsidRDefault="007507F2" w:rsidP="004C70DB">
      <w:pPr>
        <w:jc w:val="center"/>
      </w:pPr>
    </w:p>
    <w:p w:rsidR="007507F2" w:rsidRPr="004C70DB" w:rsidRDefault="007507F2" w:rsidP="004C70DB">
      <w:r w:rsidRPr="004C70DB">
        <w:t>1.</w:t>
      </w:r>
      <w:r w:rsidRPr="004C70DB">
        <w:rPr>
          <w:b/>
        </w:rPr>
        <w:t>Повторение  основ нотной грамоты</w:t>
      </w:r>
    </w:p>
    <w:p w:rsidR="007507F2" w:rsidRPr="004C70DB" w:rsidRDefault="007507F2" w:rsidP="004C70DB">
      <w:r w:rsidRPr="004C70DB">
        <w:t xml:space="preserve"> Чтение с листа лёгких пьес за 1-й класс, подбор по слуху, транспонирование, слушание музыки. Повторение теоретических обозначений, встречающихся в нотном тексте изучаемых ранее произведений. Закрепление навыков полученных в 1-ом классе, усложнение штрихов. </w:t>
      </w:r>
    </w:p>
    <w:p w:rsidR="007507F2" w:rsidRPr="004C70DB" w:rsidRDefault="007507F2" w:rsidP="004C70DB">
      <w:r w:rsidRPr="004C70DB">
        <w:t>2</w:t>
      </w:r>
      <w:r w:rsidRPr="004C70DB">
        <w:rPr>
          <w:b/>
        </w:rPr>
        <w:t>. Работа над мелодией</w:t>
      </w:r>
    </w:p>
    <w:p w:rsidR="007507F2" w:rsidRPr="004C70DB" w:rsidRDefault="007507F2" w:rsidP="004C70DB">
      <w:r w:rsidRPr="004C70DB">
        <w:t>Разбор и совместная работа над разнохарактерными пьесами. Мысленное представление образов, раскрывающихся в произведениях, развитие способности передачи, образов с помощью музыкальных и выразительных средств.</w:t>
      </w:r>
    </w:p>
    <w:p w:rsidR="007507F2" w:rsidRPr="004C70DB" w:rsidRDefault="007507F2" w:rsidP="004C70DB">
      <w:r w:rsidRPr="004C70DB">
        <w:t xml:space="preserve">  3.</w:t>
      </w:r>
      <w:r w:rsidRPr="004C70DB">
        <w:rPr>
          <w:b/>
        </w:rPr>
        <w:t>Работа над техникой</w:t>
      </w:r>
    </w:p>
    <w:p w:rsidR="007507F2" w:rsidRPr="004C70DB" w:rsidRDefault="007507F2" w:rsidP="004C70DB">
      <w:r w:rsidRPr="004C70DB">
        <w:t>Гаммы мажорные – До, Соль, Ре, Ля, Ми двумя руками в одну-  две октавы в прямом и противоположном движении (от одного звука). Гаммы минорные (натуральные, гармонические и мелодические) Ля и Ми каждой рукой отдельно в одну – две октавы. Хроматические гаммы каждой рукой отдельно от нескольких звуков в одну – две октавы. Тонические трезвучия по 3 звука каждой рукой отдельно  в пройденных тональностях. Разбор и работа над этюдами, овладение более сложными техническими приёмами, объяснение терминов, встречающихся в нотном тексте.</w:t>
      </w:r>
    </w:p>
    <w:p w:rsidR="007507F2" w:rsidRPr="004C70DB" w:rsidRDefault="007507F2" w:rsidP="004C70DB">
      <w:r w:rsidRPr="004C70DB">
        <w:t>4.</w:t>
      </w:r>
      <w:r w:rsidRPr="004C70DB">
        <w:rPr>
          <w:b/>
        </w:rPr>
        <w:t>Динамические оттенки</w:t>
      </w:r>
    </w:p>
    <w:p w:rsidR="007507F2" w:rsidRPr="004C70DB" w:rsidRDefault="007507F2" w:rsidP="004C70DB">
      <w:r w:rsidRPr="004C70DB">
        <w:t>Понятие о динамике. Способы выражения.</w:t>
      </w:r>
    </w:p>
    <w:p w:rsidR="007507F2" w:rsidRPr="004C70DB" w:rsidRDefault="007507F2" w:rsidP="004C70DB">
      <w:pPr>
        <w:pStyle w:val="Heading1"/>
        <w:rPr>
          <w:b w:val="0"/>
          <w:sz w:val="24"/>
          <w:szCs w:val="24"/>
        </w:rPr>
      </w:pPr>
      <w:r w:rsidRPr="004C70DB">
        <w:rPr>
          <w:b w:val="0"/>
          <w:sz w:val="24"/>
          <w:szCs w:val="24"/>
        </w:rPr>
        <w:t>5.Знакомство с полифонией</w:t>
      </w:r>
    </w:p>
    <w:p w:rsidR="007507F2" w:rsidRPr="004C70DB" w:rsidRDefault="007507F2" w:rsidP="004C70DB">
      <w:r w:rsidRPr="004C70DB">
        <w:t>Разбор и совместная работа над произведениями полифонического склада. Теоретические понятия (тема, противосложения, и т.д.), работа по голосам, по фразам различными приёмами, развитие памяти, запоминание наизусть каждого голоса.</w:t>
      </w:r>
    </w:p>
    <w:p w:rsidR="007507F2" w:rsidRPr="004C70DB" w:rsidRDefault="007507F2" w:rsidP="004C70DB">
      <w:pPr>
        <w:rPr>
          <w:b/>
        </w:rPr>
      </w:pPr>
      <w:r w:rsidRPr="004C70DB">
        <w:t xml:space="preserve">6. </w:t>
      </w:r>
      <w:r w:rsidRPr="004C70DB">
        <w:rPr>
          <w:b/>
        </w:rPr>
        <w:t>Работа над полифоническим произведением</w:t>
      </w:r>
    </w:p>
    <w:p w:rsidR="007507F2" w:rsidRPr="004C70DB" w:rsidRDefault="007507F2" w:rsidP="004C70DB">
      <w:r w:rsidRPr="004C70DB">
        <w:t>Разбор и совместная работа над произведением. Работа над штрихами, аппликатурой, артикуляцией. Развитие внутреннего слуха, умение находить баланс между мелодией в правой руке и аккомпанементом в левой. Оркестровое представление баянного звучания.</w:t>
      </w:r>
    </w:p>
    <w:p w:rsidR="007507F2" w:rsidRPr="004C70DB" w:rsidRDefault="007507F2" w:rsidP="004C70DB">
      <w:r w:rsidRPr="004C70DB">
        <w:t xml:space="preserve">7. </w:t>
      </w:r>
      <w:r w:rsidRPr="004C70DB">
        <w:rPr>
          <w:b/>
        </w:rPr>
        <w:t>Работа над музыкальными произведениями</w:t>
      </w:r>
    </w:p>
    <w:p w:rsidR="007507F2" w:rsidRPr="004C70DB" w:rsidRDefault="007507F2" w:rsidP="004C70DB">
      <w:r w:rsidRPr="004C70DB">
        <w:t>Разбор и совместная работа над разнохарактерными пьесами. Мысленное представление образов, раскрывающихся в произведениях, развитие способности передачи, образов с помощью музыкальных и выразительных средств.</w:t>
      </w:r>
    </w:p>
    <w:p w:rsidR="007507F2" w:rsidRPr="004C70DB" w:rsidRDefault="007507F2" w:rsidP="004C70DB">
      <w:r w:rsidRPr="004C70DB">
        <w:t>Подбор индивидуальной программы для выступления на академическом концерте или экзамене. Развитие памяти, игра наизусть выученных произведений, проигрывание готовых, выученных пьес на контрольном уроке или прослушивании.</w:t>
      </w:r>
    </w:p>
    <w:p w:rsidR="007507F2" w:rsidRPr="004C70DB" w:rsidRDefault="007507F2" w:rsidP="004C70DB"/>
    <w:p w:rsidR="007507F2" w:rsidRDefault="007507F2" w:rsidP="00544A79">
      <w:pPr>
        <w:jc w:val="center"/>
      </w:pPr>
      <w:r w:rsidRPr="004C70DB">
        <w:t>Учебно – тематический план</w:t>
      </w:r>
    </w:p>
    <w:p w:rsidR="007507F2" w:rsidRPr="00544A79" w:rsidRDefault="007507F2" w:rsidP="00544A79">
      <w:pPr>
        <w:jc w:val="center"/>
        <w:rPr>
          <w:sz w:val="28"/>
          <w:szCs w:val="28"/>
        </w:rPr>
      </w:pPr>
      <w:r w:rsidRPr="004C70DB">
        <w:rPr>
          <w:b/>
        </w:rPr>
        <w:t>3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843"/>
        <w:gridCol w:w="4133"/>
      </w:tblGrid>
      <w:tr w:rsidR="007507F2" w:rsidRPr="004C70DB" w:rsidTr="00037287">
        <w:trPr>
          <w:cantSplit/>
          <w:trHeight w:val="964"/>
        </w:trPr>
        <w:tc>
          <w:tcPr>
            <w:tcW w:w="594" w:type="dxa"/>
          </w:tcPr>
          <w:p w:rsidR="007507F2" w:rsidRPr="004C70DB" w:rsidRDefault="007507F2" w:rsidP="00037287">
            <w:pPr>
              <w:jc w:val="center"/>
            </w:pPr>
            <w:r w:rsidRPr="004C70DB">
              <w:t>№</w:t>
            </w:r>
          </w:p>
          <w:p w:rsidR="007507F2" w:rsidRPr="004C70DB" w:rsidRDefault="007507F2" w:rsidP="00037287">
            <w:pPr>
              <w:jc w:val="center"/>
            </w:pPr>
            <w:r w:rsidRPr="004C70DB">
              <w:t>п/п</w:t>
            </w:r>
          </w:p>
        </w:tc>
        <w:tc>
          <w:tcPr>
            <w:tcW w:w="4843" w:type="dxa"/>
          </w:tcPr>
          <w:p w:rsidR="007507F2" w:rsidRPr="004C70DB" w:rsidRDefault="007507F2" w:rsidP="00037287">
            <w:pPr>
              <w:jc w:val="center"/>
            </w:pPr>
          </w:p>
          <w:p w:rsidR="007507F2" w:rsidRPr="004C70DB" w:rsidRDefault="007507F2" w:rsidP="00037287">
            <w:pPr>
              <w:jc w:val="center"/>
            </w:pPr>
            <w:r w:rsidRPr="004C70DB">
              <w:t>Наименование тем</w:t>
            </w:r>
          </w:p>
        </w:tc>
        <w:tc>
          <w:tcPr>
            <w:tcW w:w="4133" w:type="dxa"/>
          </w:tcPr>
          <w:p w:rsidR="007507F2" w:rsidRPr="004C70DB" w:rsidRDefault="007507F2" w:rsidP="00037287">
            <w:pPr>
              <w:jc w:val="center"/>
            </w:pPr>
          </w:p>
          <w:p w:rsidR="007507F2" w:rsidRPr="004C70DB" w:rsidRDefault="007507F2" w:rsidP="00037287">
            <w:pPr>
              <w:jc w:val="center"/>
            </w:pPr>
            <w:r w:rsidRPr="004C70DB">
              <w:t>Количество часов</w:t>
            </w:r>
          </w:p>
          <w:p w:rsidR="007507F2" w:rsidRPr="004C70DB" w:rsidRDefault="007507F2" w:rsidP="00037287"/>
        </w:tc>
      </w:tr>
      <w:tr w:rsidR="007507F2" w:rsidRPr="004C70DB" w:rsidTr="00037287">
        <w:trPr>
          <w:trHeight w:val="420"/>
        </w:trPr>
        <w:tc>
          <w:tcPr>
            <w:tcW w:w="594" w:type="dxa"/>
          </w:tcPr>
          <w:p w:rsidR="007507F2" w:rsidRPr="004C70DB" w:rsidRDefault="007507F2" w:rsidP="00037287">
            <w:r w:rsidRPr="004C70DB">
              <w:t>1.</w:t>
            </w:r>
          </w:p>
        </w:tc>
        <w:tc>
          <w:tcPr>
            <w:tcW w:w="4843" w:type="dxa"/>
          </w:tcPr>
          <w:p w:rsidR="007507F2" w:rsidRPr="004C70DB" w:rsidRDefault="007507F2" w:rsidP="00037287">
            <w:r w:rsidRPr="004C70DB">
              <w:t>Работа над  техникой</w:t>
            </w:r>
          </w:p>
        </w:tc>
        <w:tc>
          <w:tcPr>
            <w:tcW w:w="4133" w:type="dxa"/>
          </w:tcPr>
          <w:p w:rsidR="007507F2" w:rsidRPr="004C70DB" w:rsidRDefault="007507F2" w:rsidP="00037287">
            <w:pPr>
              <w:jc w:val="center"/>
            </w:pPr>
            <w:r w:rsidRPr="004C70DB">
              <w:t>20</w:t>
            </w:r>
          </w:p>
        </w:tc>
      </w:tr>
      <w:tr w:rsidR="007507F2" w:rsidRPr="004C70DB" w:rsidTr="00037287">
        <w:trPr>
          <w:trHeight w:val="412"/>
        </w:trPr>
        <w:tc>
          <w:tcPr>
            <w:tcW w:w="594" w:type="dxa"/>
          </w:tcPr>
          <w:p w:rsidR="007507F2" w:rsidRPr="004C70DB" w:rsidRDefault="007507F2" w:rsidP="00037287">
            <w:r w:rsidRPr="004C70DB">
              <w:t>2.</w:t>
            </w:r>
          </w:p>
        </w:tc>
        <w:tc>
          <w:tcPr>
            <w:tcW w:w="4843" w:type="dxa"/>
          </w:tcPr>
          <w:p w:rsidR="007507F2" w:rsidRPr="004C70DB" w:rsidRDefault="007507F2" w:rsidP="00037287">
            <w:r w:rsidRPr="004C70DB">
              <w:t>Работа над полифоническим произведением</w:t>
            </w:r>
          </w:p>
        </w:tc>
        <w:tc>
          <w:tcPr>
            <w:tcW w:w="4133" w:type="dxa"/>
          </w:tcPr>
          <w:p w:rsidR="007507F2" w:rsidRPr="004C70DB" w:rsidRDefault="007507F2" w:rsidP="00037287">
            <w:pPr>
              <w:jc w:val="center"/>
            </w:pPr>
            <w:r w:rsidRPr="004C70DB">
              <w:t>12</w:t>
            </w:r>
          </w:p>
        </w:tc>
      </w:tr>
      <w:tr w:rsidR="007507F2" w:rsidRPr="004C70DB" w:rsidTr="00037287">
        <w:trPr>
          <w:trHeight w:val="337"/>
        </w:trPr>
        <w:tc>
          <w:tcPr>
            <w:tcW w:w="594" w:type="dxa"/>
          </w:tcPr>
          <w:p w:rsidR="007507F2" w:rsidRPr="004C70DB" w:rsidRDefault="007507F2" w:rsidP="00037287">
            <w:r>
              <w:t>3</w:t>
            </w:r>
          </w:p>
        </w:tc>
        <w:tc>
          <w:tcPr>
            <w:tcW w:w="4843" w:type="dxa"/>
          </w:tcPr>
          <w:p w:rsidR="007507F2" w:rsidRPr="004C70DB" w:rsidRDefault="007507F2" w:rsidP="00037287">
            <w:r>
              <w:t>Работа с мехом</w:t>
            </w:r>
          </w:p>
        </w:tc>
        <w:tc>
          <w:tcPr>
            <w:tcW w:w="4133" w:type="dxa"/>
          </w:tcPr>
          <w:p w:rsidR="007507F2" w:rsidRPr="004C70DB" w:rsidRDefault="007507F2" w:rsidP="00037287">
            <w:pPr>
              <w:jc w:val="center"/>
            </w:pPr>
            <w:r>
              <w:t>4</w:t>
            </w:r>
          </w:p>
        </w:tc>
      </w:tr>
      <w:tr w:rsidR="007507F2" w:rsidRPr="004C70DB" w:rsidTr="00037287">
        <w:trPr>
          <w:trHeight w:val="347"/>
        </w:trPr>
        <w:tc>
          <w:tcPr>
            <w:tcW w:w="594" w:type="dxa"/>
          </w:tcPr>
          <w:p w:rsidR="007507F2" w:rsidRPr="004C70DB" w:rsidRDefault="007507F2" w:rsidP="00037287">
            <w:r w:rsidRPr="004C70DB">
              <w:t>4.</w:t>
            </w:r>
          </w:p>
        </w:tc>
        <w:tc>
          <w:tcPr>
            <w:tcW w:w="4843" w:type="dxa"/>
          </w:tcPr>
          <w:p w:rsidR="007507F2" w:rsidRPr="004C70DB" w:rsidRDefault="007507F2" w:rsidP="00037287">
            <w:r w:rsidRPr="004C70DB">
              <w:t>Знакомство скрупной формой</w:t>
            </w:r>
          </w:p>
        </w:tc>
        <w:tc>
          <w:tcPr>
            <w:tcW w:w="4133" w:type="dxa"/>
          </w:tcPr>
          <w:p w:rsidR="007507F2" w:rsidRPr="004C70DB" w:rsidRDefault="007507F2" w:rsidP="00037287">
            <w:pPr>
              <w:jc w:val="center"/>
            </w:pPr>
            <w:r w:rsidRPr="004C70DB">
              <w:t>4</w:t>
            </w:r>
          </w:p>
        </w:tc>
      </w:tr>
      <w:tr w:rsidR="007507F2" w:rsidRPr="004C70DB" w:rsidTr="00037287">
        <w:trPr>
          <w:trHeight w:val="358"/>
        </w:trPr>
        <w:tc>
          <w:tcPr>
            <w:tcW w:w="594" w:type="dxa"/>
          </w:tcPr>
          <w:p w:rsidR="007507F2" w:rsidRPr="004C70DB" w:rsidRDefault="007507F2" w:rsidP="00037287">
            <w:r w:rsidRPr="004C70DB">
              <w:t>5.</w:t>
            </w:r>
          </w:p>
        </w:tc>
        <w:tc>
          <w:tcPr>
            <w:tcW w:w="4843" w:type="dxa"/>
          </w:tcPr>
          <w:p w:rsidR="007507F2" w:rsidRPr="004C70DB" w:rsidRDefault="007507F2" w:rsidP="00037287">
            <w:r w:rsidRPr="004C70DB">
              <w:t>Работа над  музыкальными произведениями</w:t>
            </w:r>
          </w:p>
        </w:tc>
        <w:tc>
          <w:tcPr>
            <w:tcW w:w="4133" w:type="dxa"/>
          </w:tcPr>
          <w:p w:rsidR="007507F2" w:rsidRPr="004C70DB" w:rsidRDefault="007507F2" w:rsidP="00037287">
            <w:pPr>
              <w:jc w:val="center"/>
            </w:pPr>
            <w:r w:rsidRPr="004C70DB">
              <w:t>32</w:t>
            </w:r>
          </w:p>
        </w:tc>
      </w:tr>
      <w:tr w:rsidR="007507F2" w:rsidRPr="004C70DB" w:rsidTr="00037287">
        <w:trPr>
          <w:trHeight w:val="480"/>
        </w:trPr>
        <w:tc>
          <w:tcPr>
            <w:tcW w:w="5437" w:type="dxa"/>
            <w:gridSpan w:val="2"/>
          </w:tcPr>
          <w:p w:rsidR="007507F2" w:rsidRPr="004C70DB" w:rsidRDefault="007507F2" w:rsidP="00037287">
            <w:r w:rsidRPr="004C70DB">
              <w:t xml:space="preserve">                                                              Всего:</w:t>
            </w:r>
          </w:p>
        </w:tc>
        <w:tc>
          <w:tcPr>
            <w:tcW w:w="4133" w:type="dxa"/>
          </w:tcPr>
          <w:p w:rsidR="007507F2" w:rsidRPr="004C70DB" w:rsidRDefault="007507F2" w:rsidP="00037287">
            <w:pPr>
              <w:jc w:val="center"/>
            </w:pPr>
            <w:r w:rsidRPr="004C70DB">
              <w:t>72</w:t>
            </w:r>
          </w:p>
        </w:tc>
      </w:tr>
    </w:tbl>
    <w:p w:rsidR="007507F2" w:rsidRPr="004C70DB" w:rsidRDefault="007507F2" w:rsidP="004C70DB"/>
    <w:p w:rsidR="007507F2" w:rsidRPr="004C70DB" w:rsidRDefault="007507F2" w:rsidP="004C70DB">
      <w:pPr>
        <w:rPr>
          <w:sz w:val="28"/>
          <w:szCs w:val="28"/>
        </w:rPr>
      </w:pPr>
    </w:p>
    <w:p w:rsidR="007507F2" w:rsidRPr="004C70DB" w:rsidRDefault="007507F2" w:rsidP="004C70DB">
      <w:pPr>
        <w:jc w:val="center"/>
        <w:rPr>
          <w:sz w:val="28"/>
          <w:szCs w:val="28"/>
        </w:rPr>
      </w:pPr>
      <w:r w:rsidRPr="004C70DB">
        <w:rPr>
          <w:sz w:val="28"/>
          <w:szCs w:val="28"/>
        </w:rPr>
        <w:t>Содержание программы 3-го года обучения</w:t>
      </w:r>
    </w:p>
    <w:p w:rsidR="007507F2" w:rsidRPr="004C70DB" w:rsidRDefault="007507F2" w:rsidP="004C70DB">
      <w:pPr>
        <w:rPr>
          <w:b/>
        </w:rPr>
      </w:pPr>
    </w:p>
    <w:p w:rsidR="007507F2" w:rsidRPr="004C70DB" w:rsidRDefault="007507F2" w:rsidP="004C70DB">
      <w:pPr>
        <w:rPr>
          <w:b/>
        </w:rPr>
      </w:pPr>
      <w:r>
        <w:rPr>
          <w:b/>
        </w:rPr>
        <w:t>1.</w:t>
      </w:r>
      <w:r w:rsidRPr="004C70DB">
        <w:rPr>
          <w:b/>
        </w:rPr>
        <w:t>Работа над техникой.</w:t>
      </w:r>
    </w:p>
    <w:p w:rsidR="007507F2" w:rsidRDefault="007507F2" w:rsidP="004C70DB">
      <w:pPr>
        <w:spacing w:after="120"/>
      </w:pPr>
      <w:r w:rsidRPr="004C70DB">
        <w:t>Гаммы мажорные  - До, Соль, Ре, Ля, Ми, Фа двумя руками в прямом и противоположном (кроме Фа мажора) движении в 1-2 октавы, темп умеренный;- гаммы минорные (3 вида) - Ля, Ми, Ре в прямом движении двумя руками в одну-две октавы, темп умеренный;- хроматические гаммы каждой рукой отдельно в пройденных тональностях в одну-две октавы, темп умеренный;- тонические трезвучия с обращениями аккордов по три звука каждой рукой отдельно (можно и двумя вместе) в пройденных тональностях;- арпеджио короткие по 3-4 звука каждой рукой отдельно в две октавы в нескольких тональностях. Темп медленный. Разбор и работа над этюдами, овладение более сложными техническими приемами, объяснения терминов, встречающихся при разборе новых пьес, работа над организацией игрового аппарата.</w:t>
      </w:r>
    </w:p>
    <w:p w:rsidR="007507F2" w:rsidRPr="003B733D" w:rsidRDefault="007507F2" w:rsidP="003B733D">
      <w:pPr>
        <w:rPr>
          <w:b/>
        </w:rPr>
      </w:pPr>
      <w:r w:rsidRPr="003B733D">
        <w:rPr>
          <w:b/>
        </w:rPr>
        <w:t>2.</w:t>
      </w:r>
      <w:r>
        <w:rPr>
          <w:b/>
        </w:rPr>
        <w:t>Работа с мехом</w:t>
      </w:r>
    </w:p>
    <w:p w:rsidR="007507F2" w:rsidRDefault="007507F2" w:rsidP="003B733D">
      <w:r>
        <w:t>Общее понятие. Примеры применения в произведениях для баяна.</w:t>
      </w:r>
    </w:p>
    <w:p w:rsidR="007507F2" w:rsidRPr="004C70DB" w:rsidRDefault="007507F2" w:rsidP="004C70DB">
      <w:pPr>
        <w:spacing w:after="120"/>
      </w:pPr>
    </w:p>
    <w:p w:rsidR="007507F2" w:rsidRPr="004C70DB" w:rsidRDefault="007507F2" w:rsidP="004C70DB">
      <w:pPr>
        <w:pStyle w:val="Heading1"/>
        <w:rPr>
          <w:rFonts w:ascii="Times New Roman" w:hAnsi="Times New Roman"/>
          <w:b w:val="0"/>
          <w:sz w:val="24"/>
          <w:szCs w:val="24"/>
        </w:rPr>
      </w:pPr>
      <w:r w:rsidRPr="003B733D">
        <w:rPr>
          <w:sz w:val="24"/>
          <w:szCs w:val="24"/>
        </w:rPr>
        <w:t xml:space="preserve">З. Работа над полифоническим произведением.                                                                   </w:t>
      </w:r>
      <w:r w:rsidRPr="004C70DB">
        <w:rPr>
          <w:rFonts w:ascii="Times New Roman" w:hAnsi="Times New Roman"/>
          <w:b w:val="0"/>
          <w:sz w:val="24"/>
          <w:szCs w:val="24"/>
        </w:rPr>
        <w:t>Разбор и совместная работа над произведениями полифонического склада. Теоретические понятия (тема, противосложение, и т.д.), работа по голосам, по фразам различными приемами. Развитие памяти, а также внутреннего слуха, развитие навыка предслышания.</w:t>
      </w:r>
    </w:p>
    <w:p w:rsidR="007507F2" w:rsidRPr="004C70DB" w:rsidRDefault="007507F2" w:rsidP="004C70DB">
      <w:pPr>
        <w:spacing w:after="120"/>
        <w:rPr>
          <w:b/>
        </w:rPr>
      </w:pPr>
      <w:r w:rsidRPr="004C70DB">
        <w:t xml:space="preserve">4. </w:t>
      </w:r>
      <w:r w:rsidRPr="004C70DB">
        <w:rPr>
          <w:b/>
        </w:rPr>
        <w:t xml:space="preserve">Работа над крупной формой.                                                                </w:t>
      </w:r>
      <w:r w:rsidRPr="004C70DB">
        <w:t xml:space="preserve">   Разбор и совместная работа над произведениями крупной формы. Работа над штрихами, аппликатурой, артикуляцией. Развитие внутреннего слуха, умение находить баланс между мелодией в правой руке и аккомпанементом в левой. Развитие оркестрового представления баянного звучания. Стилистические особенности произведений венских </w:t>
      </w:r>
      <w:r w:rsidRPr="004C70DB">
        <w:rPr>
          <w:b/>
        </w:rPr>
        <w:t>классиков.</w:t>
      </w:r>
    </w:p>
    <w:p w:rsidR="007507F2" w:rsidRPr="004C70DB" w:rsidRDefault="007507F2" w:rsidP="004C70DB">
      <w:pPr>
        <w:spacing w:after="120"/>
      </w:pPr>
      <w:r w:rsidRPr="004C70DB">
        <w:rPr>
          <w:b/>
        </w:rPr>
        <w:t>5. Работа над пьесами</w:t>
      </w:r>
      <w:r w:rsidRPr="004C70DB">
        <w:t>.                                                                                   Разбор и совместная работа над разнохарактерными пьесами. Мысленное представление образов, раскрывающихся в произведениях, развитие способности передачи образов с помощью музыкальных и выразительных средств. Работа над звуком, ритмом, другими особенностями выбранного произведения.                                                                                                 Подбор индивидуальной программы для выступления на академическом концерте или экзамене. Развитие памяти, игра наизусть выученных произведений, проигрывание готовых, выученных пьес на контрольном уроке или прослушивании</w:t>
      </w:r>
    </w:p>
    <w:p w:rsidR="007507F2" w:rsidRPr="004C70DB" w:rsidRDefault="007507F2" w:rsidP="004C70DB">
      <w:pPr>
        <w:jc w:val="center"/>
      </w:pPr>
    </w:p>
    <w:p w:rsidR="007507F2" w:rsidRPr="004C70DB" w:rsidRDefault="007507F2" w:rsidP="004C70DB">
      <w:pPr>
        <w:jc w:val="center"/>
        <w:rPr>
          <w:sz w:val="28"/>
          <w:szCs w:val="28"/>
        </w:rPr>
      </w:pPr>
      <w:r w:rsidRPr="004C70DB">
        <w:rPr>
          <w:sz w:val="28"/>
          <w:szCs w:val="28"/>
        </w:rPr>
        <w:t>Учебно – тематический план</w:t>
      </w:r>
    </w:p>
    <w:p w:rsidR="007507F2" w:rsidRPr="004C70DB" w:rsidRDefault="007507F2" w:rsidP="004C70DB">
      <w:pPr>
        <w:jc w:val="center"/>
        <w:rPr>
          <w:sz w:val="28"/>
          <w:szCs w:val="28"/>
        </w:rPr>
      </w:pPr>
      <w:r w:rsidRPr="004C70DB">
        <w:rPr>
          <w:sz w:val="28"/>
          <w:szCs w:val="28"/>
        </w:rPr>
        <w:t>4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843"/>
        <w:gridCol w:w="4133"/>
      </w:tblGrid>
      <w:tr w:rsidR="007507F2" w:rsidRPr="004C70DB" w:rsidTr="00037287">
        <w:trPr>
          <w:cantSplit/>
          <w:trHeight w:val="765"/>
        </w:trPr>
        <w:tc>
          <w:tcPr>
            <w:tcW w:w="594" w:type="dxa"/>
          </w:tcPr>
          <w:p w:rsidR="007507F2" w:rsidRPr="004C70DB" w:rsidRDefault="007507F2" w:rsidP="00037287">
            <w:pPr>
              <w:jc w:val="center"/>
            </w:pPr>
            <w:r w:rsidRPr="004C70DB">
              <w:t>№</w:t>
            </w:r>
          </w:p>
          <w:p w:rsidR="007507F2" w:rsidRPr="004C70DB" w:rsidRDefault="007507F2" w:rsidP="00037287">
            <w:pPr>
              <w:jc w:val="center"/>
            </w:pPr>
            <w:r w:rsidRPr="004C70DB">
              <w:t>п/п</w:t>
            </w:r>
          </w:p>
        </w:tc>
        <w:tc>
          <w:tcPr>
            <w:tcW w:w="4843" w:type="dxa"/>
          </w:tcPr>
          <w:p w:rsidR="007507F2" w:rsidRPr="004C70DB" w:rsidRDefault="007507F2" w:rsidP="00037287">
            <w:pPr>
              <w:jc w:val="center"/>
            </w:pPr>
          </w:p>
          <w:p w:rsidR="007507F2" w:rsidRPr="004C70DB" w:rsidRDefault="007507F2" w:rsidP="00037287">
            <w:pPr>
              <w:jc w:val="center"/>
            </w:pPr>
            <w:r w:rsidRPr="004C70DB">
              <w:t>Наименование тем</w:t>
            </w:r>
          </w:p>
        </w:tc>
        <w:tc>
          <w:tcPr>
            <w:tcW w:w="4133" w:type="dxa"/>
          </w:tcPr>
          <w:p w:rsidR="007507F2" w:rsidRPr="004C70DB" w:rsidRDefault="007507F2" w:rsidP="00037287">
            <w:pPr>
              <w:jc w:val="center"/>
            </w:pPr>
          </w:p>
          <w:p w:rsidR="007507F2" w:rsidRPr="004C70DB" w:rsidRDefault="007507F2" w:rsidP="00037287">
            <w:pPr>
              <w:jc w:val="center"/>
            </w:pPr>
            <w:r w:rsidRPr="004C70DB">
              <w:t>Количество часов</w:t>
            </w:r>
          </w:p>
        </w:tc>
      </w:tr>
      <w:tr w:rsidR="007507F2" w:rsidRPr="004C70DB" w:rsidTr="00037287">
        <w:trPr>
          <w:trHeight w:val="420"/>
        </w:trPr>
        <w:tc>
          <w:tcPr>
            <w:tcW w:w="594" w:type="dxa"/>
          </w:tcPr>
          <w:p w:rsidR="007507F2" w:rsidRPr="004C70DB" w:rsidRDefault="007507F2" w:rsidP="00037287">
            <w:r w:rsidRPr="004C70DB">
              <w:t>1.</w:t>
            </w:r>
          </w:p>
        </w:tc>
        <w:tc>
          <w:tcPr>
            <w:tcW w:w="4843" w:type="dxa"/>
          </w:tcPr>
          <w:p w:rsidR="007507F2" w:rsidRPr="004C70DB" w:rsidRDefault="007507F2" w:rsidP="00037287">
            <w:r w:rsidRPr="004C70DB">
              <w:t>Работа над мелодией</w:t>
            </w:r>
          </w:p>
        </w:tc>
        <w:tc>
          <w:tcPr>
            <w:tcW w:w="4133" w:type="dxa"/>
          </w:tcPr>
          <w:p w:rsidR="007507F2" w:rsidRPr="004C70DB" w:rsidRDefault="007507F2" w:rsidP="00037287">
            <w:pPr>
              <w:jc w:val="center"/>
            </w:pPr>
            <w:r w:rsidRPr="004C70DB">
              <w:t>6</w:t>
            </w:r>
          </w:p>
        </w:tc>
      </w:tr>
      <w:tr w:rsidR="007507F2" w:rsidRPr="004C70DB" w:rsidTr="00037287">
        <w:trPr>
          <w:trHeight w:val="412"/>
        </w:trPr>
        <w:tc>
          <w:tcPr>
            <w:tcW w:w="594" w:type="dxa"/>
          </w:tcPr>
          <w:p w:rsidR="007507F2" w:rsidRPr="004C70DB" w:rsidRDefault="007507F2" w:rsidP="00037287">
            <w:r w:rsidRPr="004C70DB">
              <w:t>2.</w:t>
            </w:r>
          </w:p>
        </w:tc>
        <w:tc>
          <w:tcPr>
            <w:tcW w:w="4843" w:type="dxa"/>
          </w:tcPr>
          <w:p w:rsidR="007507F2" w:rsidRPr="004C70DB" w:rsidRDefault="007507F2" w:rsidP="00037287">
            <w:r w:rsidRPr="004C70DB">
              <w:t>Работа над  техникой</w:t>
            </w:r>
          </w:p>
        </w:tc>
        <w:tc>
          <w:tcPr>
            <w:tcW w:w="4133" w:type="dxa"/>
          </w:tcPr>
          <w:p w:rsidR="007507F2" w:rsidRPr="004C70DB" w:rsidRDefault="007507F2" w:rsidP="00037287">
            <w:pPr>
              <w:jc w:val="center"/>
            </w:pPr>
            <w:r w:rsidRPr="004C70DB">
              <w:t>16</w:t>
            </w:r>
          </w:p>
        </w:tc>
      </w:tr>
      <w:tr w:rsidR="007507F2" w:rsidRPr="004C70DB" w:rsidTr="00037287">
        <w:trPr>
          <w:trHeight w:val="337"/>
        </w:trPr>
        <w:tc>
          <w:tcPr>
            <w:tcW w:w="594" w:type="dxa"/>
          </w:tcPr>
          <w:p w:rsidR="007507F2" w:rsidRPr="004C70DB" w:rsidRDefault="007507F2" w:rsidP="00037287">
            <w:r w:rsidRPr="004C70DB">
              <w:t>3.</w:t>
            </w:r>
          </w:p>
        </w:tc>
        <w:tc>
          <w:tcPr>
            <w:tcW w:w="4843" w:type="dxa"/>
          </w:tcPr>
          <w:p w:rsidR="007507F2" w:rsidRPr="004C70DB" w:rsidRDefault="007507F2" w:rsidP="00037287">
            <w:r w:rsidRPr="004C70DB">
              <w:t>Работа над полифоническим произведением</w:t>
            </w:r>
          </w:p>
        </w:tc>
        <w:tc>
          <w:tcPr>
            <w:tcW w:w="4133" w:type="dxa"/>
          </w:tcPr>
          <w:p w:rsidR="007507F2" w:rsidRPr="004C70DB" w:rsidRDefault="007507F2" w:rsidP="00037287">
            <w:pPr>
              <w:jc w:val="center"/>
            </w:pPr>
            <w:r w:rsidRPr="004C70DB">
              <w:t>18</w:t>
            </w:r>
          </w:p>
        </w:tc>
      </w:tr>
      <w:tr w:rsidR="007507F2" w:rsidRPr="004C70DB" w:rsidTr="00037287">
        <w:trPr>
          <w:trHeight w:val="347"/>
        </w:trPr>
        <w:tc>
          <w:tcPr>
            <w:tcW w:w="594" w:type="dxa"/>
          </w:tcPr>
          <w:p w:rsidR="007507F2" w:rsidRPr="004C70DB" w:rsidRDefault="007507F2" w:rsidP="00037287">
            <w:r w:rsidRPr="004C70DB">
              <w:t>4.</w:t>
            </w:r>
          </w:p>
        </w:tc>
        <w:tc>
          <w:tcPr>
            <w:tcW w:w="4843" w:type="dxa"/>
          </w:tcPr>
          <w:p w:rsidR="007507F2" w:rsidRPr="004C70DB" w:rsidRDefault="007507F2" w:rsidP="00037287">
            <w:r w:rsidRPr="004C70DB">
              <w:t>Работа над музыкальными произведениями</w:t>
            </w:r>
          </w:p>
        </w:tc>
        <w:tc>
          <w:tcPr>
            <w:tcW w:w="4133" w:type="dxa"/>
          </w:tcPr>
          <w:p w:rsidR="007507F2" w:rsidRPr="004C70DB" w:rsidRDefault="007507F2" w:rsidP="00037287">
            <w:pPr>
              <w:jc w:val="center"/>
            </w:pPr>
            <w:r w:rsidRPr="004C70DB">
              <w:t>32</w:t>
            </w:r>
          </w:p>
        </w:tc>
      </w:tr>
      <w:tr w:rsidR="007507F2" w:rsidRPr="004C70DB" w:rsidTr="00037287">
        <w:trPr>
          <w:trHeight w:val="347"/>
        </w:trPr>
        <w:tc>
          <w:tcPr>
            <w:tcW w:w="594" w:type="dxa"/>
          </w:tcPr>
          <w:p w:rsidR="007507F2" w:rsidRPr="004C70DB" w:rsidRDefault="007507F2" w:rsidP="00037287"/>
        </w:tc>
        <w:tc>
          <w:tcPr>
            <w:tcW w:w="4843" w:type="dxa"/>
          </w:tcPr>
          <w:p w:rsidR="007507F2" w:rsidRPr="004C70DB" w:rsidRDefault="007507F2" w:rsidP="00037287">
            <w:r w:rsidRPr="004C70DB">
              <w:t xml:space="preserve">                                                   Всего:</w:t>
            </w:r>
          </w:p>
        </w:tc>
        <w:tc>
          <w:tcPr>
            <w:tcW w:w="4133" w:type="dxa"/>
          </w:tcPr>
          <w:p w:rsidR="007507F2" w:rsidRPr="004C70DB" w:rsidRDefault="007507F2" w:rsidP="00037287">
            <w:pPr>
              <w:jc w:val="center"/>
            </w:pPr>
            <w:r w:rsidRPr="004C70DB">
              <w:t>72</w:t>
            </w:r>
          </w:p>
        </w:tc>
      </w:tr>
    </w:tbl>
    <w:p w:rsidR="007507F2" w:rsidRDefault="007507F2" w:rsidP="004C70DB">
      <w:pPr>
        <w:jc w:val="center"/>
      </w:pPr>
    </w:p>
    <w:p w:rsidR="007507F2" w:rsidRPr="004C70DB" w:rsidRDefault="007507F2" w:rsidP="004C70DB">
      <w:pPr>
        <w:jc w:val="center"/>
      </w:pPr>
    </w:p>
    <w:p w:rsidR="007507F2" w:rsidRPr="004C70DB" w:rsidRDefault="007507F2" w:rsidP="004C70DB">
      <w:pPr>
        <w:jc w:val="center"/>
      </w:pPr>
    </w:p>
    <w:p w:rsidR="007507F2" w:rsidRPr="004C70DB" w:rsidRDefault="007507F2" w:rsidP="004C70DB">
      <w:pPr>
        <w:jc w:val="center"/>
        <w:rPr>
          <w:sz w:val="28"/>
          <w:szCs w:val="28"/>
        </w:rPr>
      </w:pPr>
      <w:r w:rsidRPr="004C70DB">
        <w:rPr>
          <w:sz w:val="28"/>
          <w:szCs w:val="28"/>
        </w:rPr>
        <w:t>Содержание программы 4-го года обучения</w:t>
      </w:r>
    </w:p>
    <w:p w:rsidR="007507F2" w:rsidRPr="003B733D" w:rsidRDefault="007507F2" w:rsidP="004C70DB">
      <w:pPr>
        <w:pStyle w:val="Heading1"/>
        <w:rPr>
          <w:sz w:val="24"/>
          <w:szCs w:val="24"/>
        </w:rPr>
      </w:pPr>
      <w:r w:rsidRPr="003B733D">
        <w:rPr>
          <w:sz w:val="24"/>
          <w:szCs w:val="24"/>
        </w:rPr>
        <w:t>1.Работа над мелодией.</w:t>
      </w:r>
    </w:p>
    <w:p w:rsidR="007507F2" w:rsidRPr="004C70DB" w:rsidRDefault="007507F2" w:rsidP="004C70DB">
      <w:pPr>
        <w:rPr>
          <w:u w:val="single"/>
        </w:rPr>
      </w:pPr>
      <w:r w:rsidRPr="004C70DB">
        <w:t xml:space="preserve"> Подбор по слуху знакомых песен, изучение буквенных обозначений аккордов, исполнение простейших мелодий с аккордовым аккомпанементом по цифровкам  мелодии, основанные на 2-4 аккордах. Исполнение аккомпанемента по цифровкам в ансамбле с преподавателем ,мелодию играет учитель, использование различных фактурных вариантов аккомпанемента. Транспонирование, слушание музыки, чтение с листа легких пьес. Повторение теоретических обозначений, встречающихся в нотном тексте изучаемых ранее произведений.</w:t>
      </w:r>
    </w:p>
    <w:p w:rsidR="007507F2" w:rsidRPr="004C70DB" w:rsidRDefault="007507F2" w:rsidP="004C70DB">
      <w:pPr>
        <w:spacing w:after="120"/>
      </w:pPr>
      <w:r w:rsidRPr="004C70DB">
        <w:t xml:space="preserve">2. </w:t>
      </w:r>
      <w:r w:rsidRPr="004C70DB">
        <w:rPr>
          <w:b/>
        </w:rPr>
        <w:t>Работа над техникой.</w:t>
      </w:r>
    </w:p>
    <w:p w:rsidR="007507F2" w:rsidRPr="004C70DB" w:rsidRDefault="007507F2" w:rsidP="004C70DB">
      <w:pPr>
        <w:spacing w:after="120"/>
      </w:pPr>
      <w:r w:rsidRPr="004C70DB">
        <w:t>Гаммы мажорные До, Соль, Ре, Ми, Ля, Фа, (Си бемоль) в прямом и противоположном движении (с симметричной аппликатурой) двумя руками в две октавы. Темп умеренный; Гаммы минорные (З вида) - Ля, Ми, Соль, Ре, - в прямом движении двумя руками в две октавы, темп умеренный; хроматические гаммы двумя руками в прямом движении в пройденных тональностях тонические трезвучия с обращениями аккордами по З звука двумя руками в пройденных тональностях; арпеджио короткие по четыре звука двумя руками в две октавы (темп умеренный). Разбор и работа над этюдами, овладение более сложными техническими приемами, объяснения терминов, встречающихся при разборе новых пьес, работа над организацией игрового аппарата.</w:t>
      </w:r>
    </w:p>
    <w:p w:rsidR="007507F2" w:rsidRPr="004C70DB" w:rsidRDefault="007507F2" w:rsidP="004C70DB">
      <w:pPr>
        <w:spacing w:after="120"/>
        <w:rPr>
          <w:b/>
        </w:rPr>
      </w:pPr>
      <w:r w:rsidRPr="004C70DB">
        <w:t>3.</w:t>
      </w:r>
      <w:r w:rsidRPr="004C70DB">
        <w:rPr>
          <w:b/>
        </w:rPr>
        <w:t>Работа над полифоническими произведениями.</w:t>
      </w:r>
    </w:p>
    <w:p w:rsidR="007507F2" w:rsidRPr="004C70DB" w:rsidRDefault="007507F2" w:rsidP="004C70DB">
      <w:pPr>
        <w:spacing w:after="120"/>
      </w:pPr>
      <w:r w:rsidRPr="004C70DB">
        <w:t>Разбор и совместная работа над произведениями полифонического склада. Теоретические понятия (тема, противосложение, и т.д.), работа по голосам, по фразам различными приемами. Развитие памяти, а также внутреннего слуха, развитие навыка предслышания.</w:t>
      </w:r>
    </w:p>
    <w:p w:rsidR="007507F2" w:rsidRPr="003B733D" w:rsidRDefault="007507F2" w:rsidP="004C70DB">
      <w:pPr>
        <w:pStyle w:val="Heading1"/>
        <w:rPr>
          <w:sz w:val="24"/>
          <w:szCs w:val="24"/>
        </w:rPr>
      </w:pPr>
      <w:r w:rsidRPr="003B733D">
        <w:rPr>
          <w:sz w:val="24"/>
          <w:szCs w:val="24"/>
        </w:rPr>
        <w:t>4 Работа над музыкальными произведениями.</w:t>
      </w:r>
    </w:p>
    <w:p w:rsidR="007507F2" w:rsidRPr="004C70DB" w:rsidRDefault="007507F2" w:rsidP="004C70DB">
      <w:pPr>
        <w:spacing w:after="120"/>
      </w:pPr>
      <w:r w:rsidRPr="004C70DB">
        <w:t>Разбор и совместная работа над разнохарактерными пьесами. Мысленное представление образов, раскрывающихся в произведениях, развитие способности передачи образов с помощью музыкальных и выразительных средств. Работа над звуком, ритмом, другими особенностями выбранного произведения.</w:t>
      </w:r>
    </w:p>
    <w:p w:rsidR="007507F2" w:rsidRPr="004C70DB" w:rsidRDefault="007507F2" w:rsidP="004C70DB">
      <w:pPr>
        <w:spacing w:after="120"/>
      </w:pPr>
      <w:r w:rsidRPr="004C70DB">
        <w:t>Подбор индивидуальной программы для выступления на академическом концерте или экзамене. Развитие памяти, игра наизусть выученных произведений, проигрывание готовых, выученных пьес на контрольном уроке или прослушивании.</w:t>
      </w:r>
    </w:p>
    <w:p w:rsidR="007507F2" w:rsidRPr="004C70DB" w:rsidRDefault="007507F2" w:rsidP="004C70DB"/>
    <w:p w:rsidR="007507F2" w:rsidRPr="004C70DB" w:rsidRDefault="007507F2" w:rsidP="004C70DB">
      <w:pPr>
        <w:jc w:val="center"/>
        <w:rPr>
          <w:b/>
        </w:rPr>
      </w:pPr>
      <w:r w:rsidRPr="004C70DB">
        <w:rPr>
          <w:b/>
        </w:rPr>
        <w:t>Учебно – тематический план</w:t>
      </w:r>
    </w:p>
    <w:p w:rsidR="007507F2" w:rsidRPr="004C70DB" w:rsidRDefault="007507F2" w:rsidP="004C70DB">
      <w:pPr>
        <w:jc w:val="center"/>
        <w:rPr>
          <w:b/>
        </w:rPr>
      </w:pPr>
      <w:r w:rsidRPr="004C70DB">
        <w:rPr>
          <w:b/>
        </w:rPr>
        <w:t>5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844"/>
        <w:gridCol w:w="4132"/>
      </w:tblGrid>
      <w:tr w:rsidR="007507F2" w:rsidRPr="004C70DB" w:rsidTr="00037287">
        <w:trPr>
          <w:cantSplit/>
          <w:trHeight w:val="964"/>
        </w:trPr>
        <w:tc>
          <w:tcPr>
            <w:tcW w:w="594" w:type="dxa"/>
          </w:tcPr>
          <w:p w:rsidR="007507F2" w:rsidRPr="004C70DB" w:rsidRDefault="007507F2" w:rsidP="00037287">
            <w:pPr>
              <w:jc w:val="center"/>
            </w:pPr>
            <w:r w:rsidRPr="004C70DB">
              <w:t>№</w:t>
            </w:r>
          </w:p>
          <w:p w:rsidR="007507F2" w:rsidRPr="004C70DB" w:rsidRDefault="007507F2" w:rsidP="00037287">
            <w:pPr>
              <w:jc w:val="center"/>
            </w:pPr>
            <w:r w:rsidRPr="004C70DB">
              <w:t>п/п</w:t>
            </w:r>
          </w:p>
        </w:tc>
        <w:tc>
          <w:tcPr>
            <w:tcW w:w="4844" w:type="dxa"/>
          </w:tcPr>
          <w:p w:rsidR="007507F2" w:rsidRPr="004C70DB" w:rsidRDefault="007507F2" w:rsidP="00037287">
            <w:pPr>
              <w:jc w:val="center"/>
            </w:pPr>
          </w:p>
          <w:p w:rsidR="007507F2" w:rsidRPr="004C70DB" w:rsidRDefault="007507F2" w:rsidP="00037287">
            <w:pPr>
              <w:jc w:val="center"/>
            </w:pPr>
            <w:r w:rsidRPr="004C70DB">
              <w:t>Наименование тем</w:t>
            </w:r>
          </w:p>
        </w:tc>
        <w:tc>
          <w:tcPr>
            <w:tcW w:w="4132" w:type="dxa"/>
          </w:tcPr>
          <w:p w:rsidR="007507F2" w:rsidRPr="004C70DB" w:rsidRDefault="007507F2" w:rsidP="00037287">
            <w:pPr>
              <w:jc w:val="center"/>
            </w:pPr>
          </w:p>
          <w:p w:rsidR="007507F2" w:rsidRPr="004C70DB" w:rsidRDefault="007507F2" w:rsidP="00037287">
            <w:pPr>
              <w:jc w:val="center"/>
            </w:pPr>
            <w:r w:rsidRPr="004C70DB">
              <w:t>Количество часов</w:t>
            </w:r>
          </w:p>
          <w:p w:rsidR="007507F2" w:rsidRPr="004C70DB" w:rsidRDefault="007507F2" w:rsidP="00037287"/>
        </w:tc>
      </w:tr>
      <w:tr w:rsidR="007507F2" w:rsidRPr="004C70DB" w:rsidTr="00037287">
        <w:trPr>
          <w:trHeight w:val="420"/>
        </w:trPr>
        <w:tc>
          <w:tcPr>
            <w:tcW w:w="594" w:type="dxa"/>
          </w:tcPr>
          <w:p w:rsidR="007507F2" w:rsidRPr="004C70DB" w:rsidRDefault="007507F2" w:rsidP="00037287">
            <w:r w:rsidRPr="004C70DB">
              <w:t>1.</w:t>
            </w:r>
          </w:p>
        </w:tc>
        <w:tc>
          <w:tcPr>
            <w:tcW w:w="4844" w:type="dxa"/>
          </w:tcPr>
          <w:p w:rsidR="007507F2" w:rsidRPr="004C70DB" w:rsidRDefault="007507F2" w:rsidP="00037287">
            <w:r w:rsidRPr="004C70DB">
              <w:t>Работа над звуком</w:t>
            </w:r>
          </w:p>
        </w:tc>
        <w:tc>
          <w:tcPr>
            <w:tcW w:w="4132" w:type="dxa"/>
          </w:tcPr>
          <w:p w:rsidR="007507F2" w:rsidRPr="004C70DB" w:rsidRDefault="007507F2" w:rsidP="00037287">
            <w:pPr>
              <w:jc w:val="center"/>
            </w:pPr>
            <w:r w:rsidRPr="004C70DB">
              <w:t>5</w:t>
            </w:r>
          </w:p>
        </w:tc>
      </w:tr>
      <w:tr w:rsidR="007507F2" w:rsidRPr="004C70DB" w:rsidTr="00037287">
        <w:trPr>
          <w:trHeight w:val="412"/>
        </w:trPr>
        <w:tc>
          <w:tcPr>
            <w:tcW w:w="594" w:type="dxa"/>
          </w:tcPr>
          <w:p w:rsidR="007507F2" w:rsidRPr="004C70DB" w:rsidRDefault="007507F2" w:rsidP="00037287">
            <w:r w:rsidRPr="004C70DB">
              <w:t>2.</w:t>
            </w:r>
          </w:p>
        </w:tc>
        <w:tc>
          <w:tcPr>
            <w:tcW w:w="4844" w:type="dxa"/>
          </w:tcPr>
          <w:p w:rsidR="007507F2" w:rsidRPr="004C70DB" w:rsidRDefault="007507F2" w:rsidP="00037287">
            <w:r w:rsidRPr="004C70DB">
              <w:t>Работа над техникой</w:t>
            </w:r>
          </w:p>
        </w:tc>
        <w:tc>
          <w:tcPr>
            <w:tcW w:w="4132" w:type="dxa"/>
          </w:tcPr>
          <w:p w:rsidR="007507F2" w:rsidRPr="004C70DB" w:rsidRDefault="007507F2" w:rsidP="00037287">
            <w:pPr>
              <w:jc w:val="center"/>
            </w:pPr>
            <w:r w:rsidRPr="004C70DB">
              <w:t>12</w:t>
            </w:r>
          </w:p>
        </w:tc>
      </w:tr>
      <w:tr w:rsidR="007507F2" w:rsidRPr="004C70DB" w:rsidTr="00037287">
        <w:trPr>
          <w:trHeight w:val="337"/>
        </w:trPr>
        <w:tc>
          <w:tcPr>
            <w:tcW w:w="594" w:type="dxa"/>
          </w:tcPr>
          <w:p w:rsidR="007507F2" w:rsidRPr="004C70DB" w:rsidRDefault="007507F2" w:rsidP="00037287">
            <w:r w:rsidRPr="004C70DB">
              <w:t>3.</w:t>
            </w:r>
          </w:p>
        </w:tc>
        <w:tc>
          <w:tcPr>
            <w:tcW w:w="4844" w:type="dxa"/>
          </w:tcPr>
          <w:p w:rsidR="007507F2" w:rsidRPr="004C70DB" w:rsidRDefault="007507F2" w:rsidP="00037287">
            <w:r w:rsidRPr="004C70DB">
              <w:t>Орнаментика</w:t>
            </w:r>
          </w:p>
        </w:tc>
        <w:tc>
          <w:tcPr>
            <w:tcW w:w="4132" w:type="dxa"/>
          </w:tcPr>
          <w:p w:rsidR="007507F2" w:rsidRPr="004C70DB" w:rsidRDefault="007507F2" w:rsidP="00037287">
            <w:pPr>
              <w:jc w:val="center"/>
            </w:pPr>
            <w:r w:rsidRPr="004C70DB">
              <w:t>5</w:t>
            </w:r>
          </w:p>
        </w:tc>
      </w:tr>
      <w:tr w:rsidR="007507F2" w:rsidRPr="004C70DB" w:rsidTr="00037287">
        <w:trPr>
          <w:trHeight w:val="347"/>
        </w:trPr>
        <w:tc>
          <w:tcPr>
            <w:tcW w:w="594" w:type="dxa"/>
          </w:tcPr>
          <w:p w:rsidR="007507F2" w:rsidRPr="004C70DB" w:rsidRDefault="007507F2" w:rsidP="00037287">
            <w:r>
              <w:t>4.</w:t>
            </w:r>
          </w:p>
        </w:tc>
        <w:tc>
          <w:tcPr>
            <w:tcW w:w="4844" w:type="dxa"/>
          </w:tcPr>
          <w:p w:rsidR="007507F2" w:rsidRPr="004C70DB" w:rsidRDefault="007507F2" w:rsidP="00037287">
            <w:r>
              <w:t>Работа с мехом</w:t>
            </w:r>
          </w:p>
        </w:tc>
        <w:tc>
          <w:tcPr>
            <w:tcW w:w="4132" w:type="dxa"/>
          </w:tcPr>
          <w:p w:rsidR="007507F2" w:rsidRPr="004C70DB" w:rsidRDefault="007507F2" w:rsidP="00037287">
            <w:pPr>
              <w:jc w:val="center"/>
            </w:pPr>
            <w:r>
              <w:t>10</w:t>
            </w:r>
          </w:p>
        </w:tc>
      </w:tr>
      <w:tr w:rsidR="007507F2" w:rsidRPr="004C70DB" w:rsidTr="00037287">
        <w:trPr>
          <w:trHeight w:val="358"/>
        </w:trPr>
        <w:tc>
          <w:tcPr>
            <w:tcW w:w="594" w:type="dxa"/>
          </w:tcPr>
          <w:p w:rsidR="007507F2" w:rsidRPr="004C70DB" w:rsidRDefault="007507F2" w:rsidP="00037287">
            <w:r w:rsidRPr="004C70DB">
              <w:t>5.</w:t>
            </w:r>
          </w:p>
        </w:tc>
        <w:tc>
          <w:tcPr>
            <w:tcW w:w="4844" w:type="dxa"/>
          </w:tcPr>
          <w:p w:rsidR="007507F2" w:rsidRPr="004C70DB" w:rsidRDefault="007507F2" w:rsidP="00037287">
            <w:r w:rsidRPr="004C70DB">
              <w:t>Работа над полифоническим произведением</w:t>
            </w:r>
          </w:p>
        </w:tc>
        <w:tc>
          <w:tcPr>
            <w:tcW w:w="4132" w:type="dxa"/>
          </w:tcPr>
          <w:p w:rsidR="007507F2" w:rsidRPr="004C70DB" w:rsidRDefault="007507F2" w:rsidP="00037287">
            <w:pPr>
              <w:jc w:val="center"/>
            </w:pPr>
            <w:r w:rsidRPr="004C70DB">
              <w:t>10</w:t>
            </w:r>
          </w:p>
        </w:tc>
      </w:tr>
      <w:tr w:rsidR="007507F2" w:rsidRPr="004C70DB" w:rsidTr="00037287">
        <w:trPr>
          <w:trHeight w:val="353"/>
        </w:trPr>
        <w:tc>
          <w:tcPr>
            <w:tcW w:w="594" w:type="dxa"/>
          </w:tcPr>
          <w:p w:rsidR="007507F2" w:rsidRPr="004C70DB" w:rsidRDefault="007507F2" w:rsidP="00037287">
            <w:r w:rsidRPr="004C70DB">
              <w:t>6.</w:t>
            </w:r>
          </w:p>
        </w:tc>
        <w:tc>
          <w:tcPr>
            <w:tcW w:w="4844" w:type="dxa"/>
          </w:tcPr>
          <w:p w:rsidR="007507F2" w:rsidRPr="004C70DB" w:rsidRDefault="007507F2" w:rsidP="00037287">
            <w:r w:rsidRPr="004C70DB">
              <w:t>Работа над музыкальными произведениями и экзаменационной программой</w:t>
            </w:r>
          </w:p>
        </w:tc>
        <w:tc>
          <w:tcPr>
            <w:tcW w:w="4132" w:type="dxa"/>
          </w:tcPr>
          <w:p w:rsidR="007507F2" w:rsidRPr="004C70DB" w:rsidRDefault="007507F2" w:rsidP="00037287">
            <w:pPr>
              <w:jc w:val="center"/>
            </w:pPr>
            <w:r w:rsidRPr="004C70DB">
              <w:t>35</w:t>
            </w:r>
          </w:p>
        </w:tc>
      </w:tr>
      <w:tr w:rsidR="007507F2" w:rsidRPr="004C70DB" w:rsidTr="00037287">
        <w:trPr>
          <w:trHeight w:val="480"/>
        </w:trPr>
        <w:tc>
          <w:tcPr>
            <w:tcW w:w="5438" w:type="dxa"/>
            <w:gridSpan w:val="2"/>
          </w:tcPr>
          <w:p w:rsidR="007507F2" w:rsidRPr="004C70DB" w:rsidRDefault="007507F2" w:rsidP="00037287">
            <w:r w:rsidRPr="004C70DB">
              <w:t xml:space="preserve">                                                            Всего:</w:t>
            </w:r>
          </w:p>
        </w:tc>
        <w:tc>
          <w:tcPr>
            <w:tcW w:w="4132" w:type="dxa"/>
          </w:tcPr>
          <w:p w:rsidR="007507F2" w:rsidRPr="004C70DB" w:rsidRDefault="007507F2" w:rsidP="00037287">
            <w:pPr>
              <w:jc w:val="center"/>
            </w:pPr>
            <w:r w:rsidRPr="004C70DB">
              <w:t>72</w:t>
            </w:r>
          </w:p>
        </w:tc>
      </w:tr>
    </w:tbl>
    <w:p w:rsidR="007507F2" w:rsidRPr="004C70DB" w:rsidRDefault="007507F2" w:rsidP="004C70DB"/>
    <w:p w:rsidR="007507F2" w:rsidRPr="004C70DB" w:rsidRDefault="007507F2" w:rsidP="004C70DB">
      <w:pPr>
        <w:jc w:val="center"/>
      </w:pPr>
    </w:p>
    <w:p w:rsidR="007507F2" w:rsidRPr="004C70DB" w:rsidRDefault="007507F2" w:rsidP="004C70DB">
      <w:pPr>
        <w:jc w:val="center"/>
        <w:rPr>
          <w:b/>
        </w:rPr>
      </w:pPr>
      <w:r w:rsidRPr="004C70DB">
        <w:rPr>
          <w:b/>
        </w:rPr>
        <w:t>Содержание программы 5-го года обучения</w:t>
      </w:r>
    </w:p>
    <w:p w:rsidR="007507F2" w:rsidRPr="004C70DB" w:rsidRDefault="007507F2" w:rsidP="004C70DB"/>
    <w:p w:rsidR="007507F2" w:rsidRPr="003B733D" w:rsidRDefault="007507F2" w:rsidP="004C70DB">
      <w:pPr>
        <w:pStyle w:val="Heading1"/>
        <w:rPr>
          <w:sz w:val="24"/>
          <w:szCs w:val="24"/>
        </w:rPr>
      </w:pPr>
      <w:r w:rsidRPr="003B733D">
        <w:rPr>
          <w:sz w:val="24"/>
          <w:szCs w:val="24"/>
        </w:rPr>
        <w:t>1.Работа над звуком</w:t>
      </w:r>
    </w:p>
    <w:p w:rsidR="007507F2" w:rsidRPr="004C70DB" w:rsidRDefault="007507F2" w:rsidP="004C70DB">
      <w:pPr>
        <w:spacing w:after="120"/>
      </w:pPr>
      <w:r w:rsidRPr="004C70DB">
        <w:t>Повторение произведений, исполненных на экзамене. Подбор по слуху знакомых песен, изучение буквенных обозначений аккордов, исполнение простейших мелодий с аккордовым аккомпанементом по цифровкам мелодии, основанные на 2-4 аккордах. Исполнение аккомпанемента по цифровкам в ансамбле с преподавателем ,мелодию играет учитель. использование различных фактурных вариантов аккомпанемента. Транспонирование, слушание музыки, чтение с листа легких пьес. Повторение теоретических обозначений, встречающихся в нотном тексте изучаемых ранее произведений.</w:t>
      </w:r>
    </w:p>
    <w:p w:rsidR="007507F2" w:rsidRPr="003B733D" w:rsidRDefault="007507F2" w:rsidP="004C70DB">
      <w:pPr>
        <w:pStyle w:val="Heading1"/>
        <w:rPr>
          <w:sz w:val="24"/>
          <w:szCs w:val="24"/>
        </w:rPr>
      </w:pPr>
      <w:r w:rsidRPr="003B733D">
        <w:rPr>
          <w:sz w:val="24"/>
          <w:szCs w:val="24"/>
        </w:rPr>
        <w:t>2. Работа над техникой</w:t>
      </w:r>
    </w:p>
    <w:p w:rsidR="007507F2" w:rsidRPr="004C70DB" w:rsidRDefault="007507F2" w:rsidP="004C70DB">
      <w:pPr>
        <w:spacing w:after="120"/>
      </w:pPr>
      <w:r w:rsidRPr="004C70DB">
        <w:t>Гаммы мажорные До, Соль, Ре, Ми, Ля, Фа, (Си бемоль) в прямом и противоположном движении (с симметричной аппликатурой) двумя руками в две-четыре октавы. Темп умеренный; Гаммы минорные (З вида) - Ля, Ми, Соль, Ре, - в прямом движении двумя руками в две-четыре октавы, темп умеренный; хроматические гаммы двумя руками в прямом движении в пройденных тональностях тонические трезвучия с обращениями аккордами по З звука двумя руками в пройденных тональностях; арпеджио короткие по четыре звука двумя руками в две октавы (темп умеренный). Разбор и работа над этюдами, овладение более сложными техническими приемами, объяснения терминов, встречающихся при разборе новых пьес, работа над организацией игрового аппарата.</w:t>
      </w:r>
    </w:p>
    <w:p w:rsidR="007507F2" w:rsidRPr="003B733D" w:rsidRDefault="007507F2" w:rsidP="004C70DB">
      <w:pPr>
        <w:pStyle w:val="Heading1"/>
        <w:rPr>
          <w:sz w:val="24"/>
          <w:szCs w:val="24"/>
        </w:rPr>
      </w:pPr>
      <w:r w:rsidRPr="003B733D">
        <w:rPr>
          <w:sz w:val="24"/>
          <w:szCs w:val="24"/>
        </w:rPr>
        <w:t>3. Орнаментика</w:t>
      </w:r>
    </w:p>
    <w:p w:rsidR="007507F2" w:rsidRPr="004C70DB" w:rsidRDefault="007507F2" w:rsidP="004C70DB">
      <w:r w:rsidRPr="004C70DB">
        <w:t xml:space="preserve"> Применение при исполнении музыкальных произведений</w:t>
      </w:r>
    </w:p>
    <w:p w:rsidR="007507F2" w:rsidRPr="003B733D" w:rsidRDefault="007507F2" w:rsidP="004C70DB">
      <w:pPr>
        <w:pStyle w:val="Heading1"/>
        <w:rPr>
          <w:sz w:val="24"/>
          <w:szCs w:val="24"/>
        </w:rPr>
      </w:pPr>
      <w:r w:rsidRPr="003B733D">
        <w:rPr>
          <w:sz w:val="24"/>
          <w:szCs w:val="24"/>
        </w:rPr>
        <w:t xml:space="preserve">4 </w:t>
      </w:r>
      <w:r>
        <w:rPr>
          <w:sz w:val="24"/>
          <w:szCs w:val="24"/>
        </w:rPr>
        <w:t>Работа с мехом</w:t>
      </w:r>
    </w:p>
    <w:p w:rsidR="007507F2" w:rsidRPr="004C70DB" w:rsidRDefault="007507F2" w:rsidP="004C70DB">
      <w:r w:rsidRPr="004C70DB">
        <w:t>Примеры применения в полифонических произведениях.</w:t>
      </w:r>
    </w:p>
    <w:p w:rsidR="007507F2" w:rsidRPr="004C70DB" w:rsidRDefault="007507F2" w:rsidP="004C70DB">
      <w:pPr>
        <w:pStyle w:val="Heading1"/>
        <w:rPr>
          <w:b w:val="0"/>
          <w:sz w:val="24"/>
          <w:szCs w:val="24"/>
        </w:rPr>
      </w:pPr>
      <w:r w:rsidRPr="003B733D">
        <w:rPr>
          <w:sz w:val="24"/>
          <w:szCs w:val="24"/>
        </w:rPr>
        <w:t>5.Работа над полифоническими произведениями</w:t>
      </w:r>
      <w:r w:rsidRPr="004C70DB">
        <w:rPr>
          <w:b w:val="0"/>
          <w:sz w:val="24"/>
          <w:szCs w:val="24"/>
        </w:rPr>
        <w:t>.</w:t>
      </w:r>
    </w:p>
    <w:p w:rsidR="007507F2" w:rsidRPr="004C70DB" w:rsidRDefault="007507F2" w:rsidP="004C70DB">
      <w:pPr>
        <w:spacing w:after="120"/>
      </w:pPr>
      <w:r w:rsidRPr="004C70DB">
        <w:t>Разбор и совместная работа над произведениями полифонического склада. Теоретические понятия (тема, противосложение, и т.д.), работа по голосам, по фразам различными приемами. Развитие памяти, а также внутреннего слуха, развитие навыка предслышания.</w:t>
      </w:r>
    </w:p>
    <w:p w:rsidR="007507F2" w:rsidRDefault="007507F2" w:rsidP="00041C51"/>
    <w:p w:rsidR="007507F2" w:rsidRDefault="007507F2" w:rsidP="00ED4453">
      <w:pPr>
        <w:jc w:val="center"/>
        <w:rPr>
          <w:sz w:val="32"/>
          <w:szCs w:val="32"/>
        </w:rPr>
      </w:pPr>
      <w:r>
        <w:rPr>
          <w:sz w:val="32"/>
          <w:szCs w:val="32"/>
        </w:rPr>
        <w:t>Репертуарный список</w:t>
      </w:r>
      <w:r w:rsidRPr="00ED4453">
        <w:rPr>
          <w:sz w:val="32"/>
          <w:szCs w:val="32"/>
        </w:rPr>
        <w:t>.</w:t>
      </w:r>
    </w:p>
    <w:p w:rsidR="007507F2" w:rsidRDefault="007507F2" w:rsidP="00ED4453">
      <w:r>
        <w:t>Народные танцы и песни</w:t>
      </w:r>
    </w:p>
    <w:p w:rsidR="007507F2" w:rsidRDefault="007507F2" w:rsidP="00ED4453">
      <w:r>
        <w:t>1 класс</w:t>
      </w:r>
    </w:p>
    <w:p w:rsidR="007507F2" w:rsidRDefault="007507F2" w:rsidP="00ED4453">
      <w:pPr>
        <w:pStyle w:val="ListParagraph"/>
        <w:numPr>
          <w:ilvl w:val="0"/>
          <w:numId w:val="1"/>
        </w:numPr>
      </w:pPr>
      <w:r>
        <w:t>«Василек» – р.н.п.</w:t>
      </w:r>
    </w:p>
    <w:p w:rsidR="007507F2" w:rsidRDefault="007507F2" w:rsidP="00ED4453">
      <w:pPr>
        <w:pStyle w:val="ListParagraph"/>
        <w:numPr>
          <w:ilvl w:val="0"/>
          <w:numId w:val="1"/>
        </w:numPr>
      </w:pPr>
      <w:r>
        <w:t>«Картошка» р.н.п</w:t>
      </w:r>
    </w:p>
    <w:p w:rsidR="007507F2" w:rsidRDefault="007507F2" w:rsidP="00ED4453">
      <w:pPr>
        <w:pStyle w:val="ListParagraph"/>
        <w:numPr>
          <w:ilvl w:val="0"/>
          <w:numId w:val="1"/>
        </w:numPr>
      </w:pPr>
      <w:r>
        <w:t>«Частушки»р.н.п.</w:t>
      </w:r>
    </w:p>
    <w:p w:rsidR="007507F2" w:rsidRDefault="007507F2" w:rsidP="00ED4453">
      <w:pPr>
        <w:pStyle w:val="ListParagraph"/>
        <w:numPr>
          <w:ilvl w:val="0"/>
          <w:numId w:val="1"/>
        </w:numPr>
      </w:pPr>
      <w:r>
        <w:t>«Бию» т.н.п.</w:t>
      </w:r>
    </w:p>
    <w:p w:rsidR="007507F2" w:rsidRDefault="007507F2" w:rsidP="00ED4453">
      <w:pPr>
        <w:pStyle w:val="ListParagraph"/>
        <w:numPr>
          <w:ilvl w:val="0"/>
          <w:numId w:val="1"/>
        </w:numPr>
      </w:pPr>
      <w:r>
        <w:t>«Бишлебию» т.н.п.</w:t>
      </w:r>
    </w:p>
    <w:p w:rsidR="007507F2" w:rsidRDefault="007507F2" w:rsidP="00ED4453">
      <w:pPr>
        <w:pStyle w:val="ListParagraph"/>
        <w:numPr>
          <w:ilvl w:val="0"/>
          <w:numId w:val="1"/>
        </w:numPr>
      </w:pPr>
      <w:r>
        <w:t>«Айбылбылым» т.н.п.</w:t>
      </w:r>
    </w:p>
    <w:p w:rsidR="007507F2" w:rsidRDefault="007507F2" w:rsidP="00ED4453">
      <w:pPr>
        <w:pStyle w:val="ListParagraph"/>
        <w:numPr>
          <w:ilvl w:val="0"/>
          <w:numId w:val="1"/>
        </w:numPr>
      </w:pPr>
      <w:r>
        <w:t>«Апипа» т.н.п.</w:t>
      </w:r>
    </w:p>
    <w:p w:rsidR="007507F2" w:rsidRDefault="007507F2" w:rsidP="00ED4453">
      <w:pPr>
        <w:pStyle w:val="ListParagraph"/>
        <w:numPr>
          <w:ilvl w:val="0"/>
          <w:numId w:val="1"/>
        </w:numPr>
      </w:pPr>
      <w:r>
        <w:t>«Хатира» т.н.п.</w:t>
      </w:r>
    </w:p>
    <w:p w:rsidR="007507F2" w:rsidRDefault="007507F2" w:rsidP="00ED4453">
      <w:pPr>
        <w:pStyle w:val="ListParagraph"/>
        <w:numPr>
          <w:ilvl w:val="0"/>
          <w:numId w:val="1"/>
        </w:numPr>
      </w:pPr>
      <w:r>
        <w:t>«Туган тел» т.н.п.</w:t>
      </w:r>
    </w:p>
    <w:p w:rsidR="007507F2" w:rsidRDefault="007507F2" w:rsidP="00ED4453">
      <w:pPr>
        <w:pStyle w:val="ListParagraph"/>
        <w:numPr>
          <w:ilvl w:val="0"/>
          <w:numId w:val="1"/>
        </w:numPr>
      </w:pPr>
      <w:r>
        <w:t>«Суда йозаласеннме?» т.н.п.</w:t>
      </w:r>
    </w:p>
    <w:p w:rsidR="007507F2" w:rsidRPr="00AD76F6" w:rsidRDefault="007507F2" w:rsidP="009B3FE7">
      <w:pPr>
        <w:pStyle w:val="ListParagraph"/>
        <w:numPr>
          <w:ilvl w:val="0"/>
          <w:numId w:val="1"/>
        </w:numPr>
      </w:pPr>
      <w:r>
        <w:t>«Уф йорэгем» т.н.п.\</w:t>
      </w:r>
    </w:p>
    <w:p w:rsidR="007507F2" w:rsidRDefault="007507F2" w:rsidP="009B3FE7">
      <w:pPr>
        <w:jc w:val="both"/>
        <w:rPr>
          <w:b/>
        </w:rPr>
      </w:pPr>
    </w:p>
    <w:p w:rsidR="007507F2" w:rsidRPr="00AD76F6" w:rsidRDefault="007507F2" w:rsidP="009B3FE7">
      <w:pPr>
        <w:jc w:val="both"/>
        <w:rPr>
          <w:b/>
        </w:rPr>
      </w:pPr>
      <w:r w:rsidRPr="00AD76F6">
        <w:rPr>
          <w:b/>
        </w:rPr>
        <w:t>Годовые требования.</w:t>
      </w:r>
    </w:p>
    <w:p w:rsidR="007507F2" w:rsidRPr="00AD76F6" w:rsidRDefault="007507F2" w:rsidP="009B3FE7">
      <w:pPr>
        <w:jc w:val="both"/>
        <w:rPr>
          <w:b/>
        </w:rPr>
      </w:pPr>
    </w:p>
    <w:p w:rsidR="007507F2" w:rsidRPr="00AD76F6" w:rsidRDefault="007507F2" w:rsidP="009B3FE7">
      <w:pPr>
        <w:jc w:val="both"/>
        <w:rPr>
          <w:b/>
        </w:rPr>
      </w:pPr>
      <w:r w:rsidRPr="00AD76F6">
        <w:rPr>
          <w:b/>
        </w:rPr>
        <w:t>За год учащийся должен знать:</w:t>
      </w:r>
    </w:p>
    <w:p w:rsidR="007507F2" w:rsidRPr="00AD76F6" w:rsidRDefault="007507F2" w:rsidP="009B3FE7">
      <w:pPr>
        <w:jc w:val="both"/>
      </w:pPr>
    </w:p>
    <w:p w:rsidR="007507F2" w:rsidRPr="00AD76F6" w:rsidRDefault="007507F2" w:rsidP="009B3FE7">
      <w:pPr>
        <w:jc w:val="both"/>
      </w:pPr>
      <w:r w:rsidRPr="00AD76F6">
        <w:t xml:space="preserve">Основы начальной музыкальной грамоты. Аппликатура правой  и левой руки в гаммах.  Основные приемы игры на инструменте. Основные штрихи и динамические оттенки. </w:t>
      </w:r>
    </w:p>
    <w:p w:rsidR="007507F2" w:rsidRPr="00AD76F6" w:rsidRDefault="007507F2" w:rsidP="009B3FE7">
      <w:pPr>
        <w:jc w:val="both"/>
      </w:pPr>
      <w:r w:rsidRPr="00AD76F6">
        <w:t xml:space="preserve">Связь динамических оттенков с движением меха.    </w:t>
      </w:r>
    </w:p>
    <w:p w:rsidR="007507F2" w:rsidRPr="00AD76F6" w:rsidRDefault="007507F2" w:rsidP="009B3FE7">
      <w:pPr>
        <w:spacing w:line="360" w:lineRule="auto"/>
        <w:jc w:val="both"/>
        <w:rPr>
          <w:b/>
        </w:rPr>
      </w:pPr>
      <w:r w:rsidRPr="00AD76F6">
        <w:rPr>
          <w:b/>
        </w:rPr>
        <w:t>Уметь играть:</w:t>
      </w:r>
    </w:p>
    <w:p w:rsidR="007507F2" w:rsidRPr="00AD76F6" w:rsidRDefault="007507F2" w:rsidP="009B3FE7">
      <w:pPr>
        <w:autoSpaceDE w:val="0"/>
        <w:autoSpaceDN w:val="0"/>
        <w:adjustRightInd w:val="0"/>
        <w:rPr>
          <w:u w:val="single"/>
        </w:rPr>
      </w:pPr>
      <w:r w:rsidRPr="00AD76F6">
        <w:rPr>
          <w:u w:val="single"/>
        </w:rPr>
        <w:t>1. Упражнения на разные виды техники:</w:t>
      </w:r>
    </w:p>
    <w:p w:rsidR="007507F2" w:rsidRPr="00AD76F6" w:rsidRDefault="007507F2" w:rsidP="009B3FE7">
      <w:pPr>
        <w:keepLines/>
        <w:autoSpaceDE w:val="0"/>
        <w:autoSpaceDN w:val="0"/>
        <w:adjustRightInd w:val="0"/>
        <w:jc w:val="both"/>
        <w:rPr>
          <w:i/>
        </w:rPr>
      </w:pPr>
      <w:r w:rsidRPr="00AD76F6">
        <w:t xml:space="preserve">- Гаммообразные упражнения на отработку различных штрихов: </w:t>
      </w:r>
      <w:r w:rsidRPr="00AD76F6">
        <w:rPr>
          <w:i/>
          <w:lang w:val="en-US"/>
        </w:rPr>
        <w:t>Legato</w:t>
      </w:r>
      <w:r w:rsidRPr="00AD76F6">
        <w:rPr>
          <w:i/>
        </w:rPr>
        <w:t xml:space="preserve">, </w:t>
      </w:r>
      <w:r w:rsidRPr="00AD76F6">
        <w:rPr>
          <w:i/>
          <w:lang w:val="en-US"/>
        </w:rPr>
        <w:t>staccato</w:t>
      </w:r>
      <w:r w:rsidRPr="00AD76F6">
        <w:rPr>
          <w:i/>
        </w:rPr>
        <w:t xml:space="preserve">, </w:t>
      </w:r>
      <w:r w:rsidRPr="00AD76F6">
        <w:rPr>
          <w:i/>
          <w:lang w:val="en-US"/>
        </w:rPr>
        <w:t>marcato</w:t>
      </w:r>
      <w:r w:rsidRPr="00AD76F6">
        <w:rPr>
          <w:i/>
        </w:rPr>
        <w:t>;</w:t>
      </w:r>
    </w:p>
    <w:p w:rsidR="007507F2" w:rsidRPr="00AD76F6" w:rsidRDefault="007507F2" w:rsidP="009B3FE7">
      <w:pPr>
        <w:autoSpaceDE w:val="0"/>
        <w:autoSpaceDN w:val="0"/>
        <w:adjustRightInd w:val="0"/>
        <w:rPr>
          <w:u w:val="single"/>
        </w:rPr>
      </w:pPr>
      <w:r w:rsidRPr="00AD76F6">
        <w:rPr>
          <w:u w:val="single"/>
        </w:rPr>
        <w:t>2. Гаммы:</w:t>
      </w:r>
    </w:p>
    <w:p w:rsidR="007507F2" w:rsidRPr="00AD76F6" w:rsidRDefault="007507F2" w:rsidP="009B3FE7">
      <w:pPr>
        <w:autoSpaceDE w:val="0"/>
        <w:autoSpaceDN w:val="0"/>
        <w:adjustRightInd w:val="0"/>
        <w:jc w:val="both"/>
      </w:pPr>
      <w:r w:rsidRPr="00AD76F6">
        <w:t xml:space="preserve">- Гамма </w:t>
      </w:r>
      <w:r w:rsidRPr="00AD76F6">
        <w:rPr>
          <w:i/>
          <w:lang w:val="en-US"/>
        </w:rPr>
        <w:t>C</w:t>
      </w:r>
      <w:r w:rsidRPr="00AD76F6">
        <w:rPr>
          <w:i/>
        </w:rPr>
        <w:t>-</w:t>
      </w:r>
      <w:r w:rsidRPr="00AD76F6">
        <w:rPr>
          <w:i/>
          <w:lang w:val="en-US"/>
        </w:rPr>
        <w:t>dur</w:t>
      </w:r>
      <w:r w:rsidRPr="00AD76F6">
        <w:t xml:space="preserve">правой рукой штрихами </w:t>
      </w:r>
      <w:r w:rsidRPr="00AD76F6">
        <w:rPr>
          <w:i/>
          <w:lang w:val="en-US"/>
        </w:rPr>
        <w:t>legato</w:t>
      </w:r>
      <w:r w:rsidRPr="00AD76F6">
        <w:t xml:space="preserve">и </w:t>
      </w:r>
      <w:r w:rsidRPr="00AD76F6">
        <w:rPr>
          <w:i/>
          <w:lang w:val="en-US"/>
        </w:rPr>
        <w:t>staccato</w:t>
      </w:r>
      <w:r w:rsidRPr="00AD76F6">
        <w:t>, традиционной аппликатурой;</w:t>
      </w:r>
    </w:p>
    <w:p w:rsidR="007507F2" w:rsidRPr="00AD76F6" w:rsidRDefault="007507F2" w:rsidP="009B3FE7">
      <w:pPr>
        <w:autoSpaceDE w:val="0"/>
        <w:autoSpaceDN w:val="0"/>
        <w:adjustRightInd w:val="0"/>
        <w:jc w:val="both"/>
      </w:pPr>
      <w:r w:rsidRPr="00AD76F6">
        <w:t xml:space="preserve">- Гамма </w:t>
      </w:r>
      <w:r w:rsidRPr="00AD76F6">
        <w:rPr>
          <w:i/>
          <w:lang w:val="en-US"/>
        </w:rPr>
        <w:t>a</w:t>
      </w:r>
      <w:r w:rsidRPr="00AD76F6">
        <w:rPr>
          <w:i/>
        </w:rPr>
        <w:t>-</w:t>
      </w:r>
      <w:r w:rsidRPr="00AD76F6">
        <w:rPr>
          <w:i/>
          <w:lang w:val="en-US"/>
        </w:rPr>
        <w:t>moll</w:t>
      </w:r>
      <w:r w:rsidRPr="00AD76F6">
        <w:t xml:space="preserve">правой рукой штрихами </w:t>
      </w:r>
      <w:r w:rsidRPr="00AD76F6">
        <w:rPr>
          <w:i/>
          <w:lang w:val="en-US"/>
        </w:rPr>
        <w:t>legato</w:t>
      </w:r>
      <w:r w:rsidRPr="00AD76F6">
        <w:t xml:space="preserve">и </w:t>
      </w:r>
      <w:r w:rsidRPr="00AD76F6">
        <w:rPr>
          <w:i/>
          <w:lang w:val="en-US"/>
        </w:rPr>
        <w:t>staccato</w:t>
      </w:r>
      <w:r w:rsidRPr="00AD76F6">
        <w:rPr>
          <w:i/>
        </w:rPr>
        <w:t xml:space="preserve">, </w:t>
      </w:r>
      <w:r w:rsidRPr="00AD76F6">
        <w:t>традиционной аппликатурой;</w:t>
      </w:r>
    </w:p>
    <w:p w:rsidR="007507F2" w:rsidRPr="00AD76F6" w:rsidRDefault="007507F2" w:rsidP="009B3FE7">
      <w:pPr>
        <w:autoSpaceDE w:val="0"/>
        <w:autoSpaceDN w:val="0"/>
        <w:adjustRightInd w:val="0"/>
        <w:rPr>
          <w:u w:val="single"/>
        </w:rPr>
      </w:pPr>
      <w:r w:rsidRPr="00AD76F6">
        <w:rPr>
          <w:u w:val="single"/>
        </w:rPr>
        <w:t>3. Этюды:</w:t>
      </w:r>
    </w:p>
    <w:p w:rsidR="007507F2" w:rsidRPr="00AD76F6" w:rsidRDefault="007507F2" w:rsidP="009B3FE7">
      <w:pPr>
        <w:autoSpaceDE w:val="0"/>
        <w:autoSpaceDN w:val="0"/>
        <w:adjustRightInd w:val="0"/>
        <w:jc w:val="both"/>
      </w:pPr>
      <w:r w:rsidRPr="00AD76F6">
        <w:t>1-2 этюда для развития игры разными штрихами, и на развитие левой руки;</w:t>
      </w:r>
    </w:p>
    <w:p w:rsidR="007507F2" w:rsidRPr="00AD76F6" w:rsidRDefault="007507F2" w:rsidP="009B3FE7">
      <w:pPr>
        <w:autoSpaceDE w:val="0"/>
        <w:autoSpaceDN w:val="0"/>
        <w:adjustRightInd w:val="0"/>
        <w:rPr>
          <w:u w:val="single"/>
        </w:rPr>
      </w:pPr>
      <w:r w:rsidRPr="00AD76F6">
        <w:rPr>
          <w:u w:val="single"/>
        </w:rPr>
        <w:t>4. Пьесы малых форм:</w:t>
      </w:r>
    </w:p>
    <w:p w:rsidR="007507F2" w:rsidRDefault="007507F2" w:rsidP="003B733D">
      <w:pPr>
        <w:autoSpaceDE w:val="0"/>
        <w:autoSpaceDN w:val="0"/>
        <w:adjustRightInd w:val="0"/>
        <w:spacing w:line="360" w:lineRule="auto"/>
      </w:pPr>
      <w:r w:rsidRPr="00AD76F6">
        <w:t>5-6 пьес различного характера.</w:t>
      </w:r>
    </w:p>
    <w:p w:rsidR="007507F2" w:rsidRDefault="007507F2" w:rsidP="003B733D">
      <w:pPr>
        <w:pStyle w:val="ListParagraph"/>
        <w:ind w:left="0"/>
      </w:pPr>
    </w:p>
    <w:p w:rsidR="007507F2" w:rsidRDefault="007507F2" w:rsidP="00ED4453">
      <w:pPr>
        <w:pStyle w:val="ListParagraph"/>
      </w:pPr>
      <w:r>
        <w:t>2 класс</w:t>
      </w:r>
    </w:p>
    <w:p w:rsidR="007507F2" w:rsidRDefault="007507F2" w:rsidP="00ED4453">
      <w:pPr>
        <w:pStyle w:val="ListParagraph"/>
        <w:numPr>
          <w:ilvl w:val="0"/>
          <w:numId w:val="2"/>
        </w:numPr>
      </w:pPr>
      <w:r>
        <w:t>«Каз канаты» т.н.п.</w:t>
      </w:r>
    </w:p>
    <w:p w:rsidR="007507F2" w:rsidRDefault="007507F2" w:rsidP="00ED4453">
      <w:pPr>
        <w:pStyle w:val="ListParagraph"/>
        <w:numPr>
          <w:ilvl w:val="0"/>
          <w:numId w:val="2"/>
        </w:numPr>
      </w:pPr>
      <w:r>
        <w:t>«На горе то калина»р.н.п.</w:t>
      </w:r>
    </w:p>
    <w:p w:rsidR="007507F2" w:rsidRDefault="007507F2" w:rsidP="00ED4453">
      <w:pPr>
        <w:pStyle w:val="ListParagraph"/>
        <w:numPr>
          <w:ilvl w:val="0"/>
          <w:numId w:val="2"/>
        </w:numPr>
      </w:pPr>
      <w:r>
        <w:t>«Крыжачок» бел.н.т.</w:t>
      </w:r>
    </w:p>
    <w:p w:rsidR="007507F2" w:rsidRDefault="007507F2" w:rsidP="00ED4453">
      <w:pPr>
        <w:pStyle w:val="ListParagraph"/>
        <w:numPr>
          <w:ilvl w:val="0"/>
          <w:numId w:val="2"/>
        </w:numPr>
      </w:pPr>
      <w:r>
        <w:t>«Кукушечка» поль.н.п.</w:t>
      </w:r>
    </w:p>
    <w:p w:rsidR="007507F2" w:rsidRDefault="007507F2" w:rsidP="00ED4453">
      <w:pPr>
        <w:pStyle w:val="ListParagraph"/>
        <w:numPr>
          <w:ilvl w:val="0"/>
          <w:numId w:val="2"/>
        </w:numPr>
      </w:pPr>
      <w:r>
        <w:t>«Рейхан» т.н.п.</w:t>
      </w:r>
    </w:p>
    <w:p w:rsidR="007507F2" w:rsidRDefault="007507F2" w:rsidP="00ED4453">
      <w:pPr>
        <w:pStyle w:val="ListParagraph"/>
        <w:numPr>
          <w:ilvl w:val="0"/>
          <w:numId w:val="2"/>
        </w:numPr>
      </w:pPr>
      <w:r>
        <w:t>«Карабай» б.н.п.</w:t>
      </w:r>
    </w:p>
    <w:p w:rsidR="007507F2" w:rsidRDefault="007507F2" w:rsidP="00ED4453">
      <w:pPr>
        <w:pStyle w:val="ListParagraph"/>
        <w:numPr>
          <w:ilvl w:val="0"/>
          <w:numId w:val="2"/>
        </w:numPr>
      </w:pPr>
      <w:r>
        <w:t>«Сунмэсдэрт» т.н.п.</w:t>
      </w:r>
    </w:p>
    <w:p w:rsidR="007507F2" w:rsidRDefault="007507F2" w:rsidP="009B3FE7">
      <w:pPr>
        <w:pStyle w:val="ListParagraph"/>
      </w:pPr>
    </w:p>
    <w:p w:rsidR="007507F2" w:rsidRPr="00AD76F6" w:rsidRDefault="007507F2" w:rsidP="009B3FE7">
      <w:pPr>
        <w:jc w:val="both"/>
        <w:rPr>
          <w:b/>
        </w:rPr>
      </w:pPr>
      <w:r w:rsidRPr="00AD76F6">
        <w:rPr>
          <w:b/>
        </w:rPr>
        <w:t>Годовые требования.</w:t>
      </w:r>
    </w:p>
    <w:p w:rsidR="007507F2" w:rsidRPr="00AD76F6" w:rsidRDefault="007507F2" w:rsidP="009B3FE7">
      <w:pPr>
        <w:jc w:val="both"/>
      </w:pPr>
    </w:p>
    <w:p w:rsidR="007507F2" w:rsidRPr="00AD76F6" w:rsidRDefault="007507F2" w:rsidP="009B3FE7">
      <w:pPr>
        <w:jc w:val="both"/>
        <w:rPr>
          <w:b/>
        </w:rPr>
      </w:pPr>
      <w:r w:rsidRPr="00AD76F6">
        <w:rPr>
          <w:b/>
        </w:rPr>
        <w:t>За год учащийся должен знать:</w:t>
      </w:r>
    </w:p>
    <w:p w:rsidR="007507F2" w:rsidRPr="00AD76F6" w:rsidRDefault="007507F2" w:rsidP="009B3FE7">
      <w:pPr>
        <w:jc w:val="both"/>
      </w:pPr>
    </w:p>
    <w:p w:rsidR="007507F2" w:rsidRPr="00AD76F6" w:rsidRDefault="007507F2" w:rsidP="009B3FE7">
      <w:pPr>
        <w:jc w:val="both"/>
      </w:pPr>
      <w:r w:rsidRPr="00AD76F6">
        <w:t xml:space="preserve">Специфику исполнения нового приема игры мехом: </w:t>
      </w:r>
      <w:r w:rsidRPr="00AD76F6">
        <w:rPr>
          <w:i/>
        </w:rPr>
        <w:t>тремоло</w:t>
      </w:r>
      <w:r w:rsidRPr="00AD76F6">
        <w:t xml:space="preserve"> мехом.</w:t>
      </w:r>
    </w:p>
    <w:p w:rsidR="007507F2" w:rsidRPr="00AD76F6" w:rsidRDefault="007507F2" w:rsidP="009B3FE7">
      <w:pPr>
        <w:jc w:val="both"/>
      </w:pPr>
      <w:r w:rsidRPr="00AD76F6">
        <w:t xml:space="preserve">Знать аппликатуру мажорных гамм и арпеджио с каждого ряда. Основные интервалы и аккорды. Начальные знания об игре в ансамбле и основы подбора по слуху. </w:t>
      </w:r>
    </w:p>
    <w:p w:rsidR="007507F2" w:rsidRPr="00AD76F6" w:rsidRDefault="007507F2" w:rsidP="009B3FE7">
      <w:pPr>
        <w:autoSpaceDE w:val="0"/>
        <w:autoSpaceDN w:val="0"/>
        <w:adjustRightInd w:val="0"/>
        <w:spacing w:line="360" w:lineRule="auto"/>
        <w:jc w:val="both"/>
      </w:pPr>
    </w:p>
    <w:p w:rsidR="007507F2" w:rsidRPr="00AD76F6" w:rsidRDefault="007507F2" w:rsidP="009B3FE7">
      <w:pPr>
        <w:jc w:val="both"/>
        <w:rPr>
          <w:b/>
        </w:rPr>
      </w:pPr>
      <w:r w:rsidRPr="00AD76F6">
        <w:rPr>
          <w:b/>
        </w:rPr>
        <w:t>Уметь играть:</w:t>
      </w:r>
    </w:p>
    <w:p w:rsidR="007507F2" w:rsidRPr="00AD76F6" w:rsidRDefault="007507F2" w:rsidP="009B3FE7">
      <w:pPr>
        <w:autoSpaceDE w:val="0"/>
        <w:autoSpaceDN w:val="0"/>
        <w:adjustRightInd w:val="0"/>
        <w:rPr>
          <w:u w:val="single"/>
        </w:rPr>
      </w:pPr>
    </w:p>
    <w:p w:rsidR="007507F2" w:rsidRPr="00AD76F6" w:rsidRDefault="007507F2" w:rsidP="009B3FE7">
      <w:pPr>
        <w:autoSpaceDE w:val="0"/>
        <w:autoSpaceDN w:val="0"/>
        <w:adjustRightInd w:val="0"/>
        <w:rPr>
          <w:u w:val="single"/>
        </w:rPr>
      </w:pPr>
      <w:r w:rsidRPr="00AD76F6">
        <w:rPr>
          <w:u w:val="single"/>
        </w:rPr>
        <w:t>1. Упражнения на разные виды техники:</w:t>
      </w:r>
    </w:p>
    <w:p w:rsidR="007507F2" w:rsidRPr="00AD76F6" w:rsidRDefault="007507F2" w:rsidP="009B3FE7">
      <w:pPr>
        <w:autoSpaceDE w:val="0"/>
        <w:autoSpaceDN w:val="0"/>
        <w:adjustRightInd w:val="0"/>
      </w:pPr>
      <w:r w:rsidRPr="00AD76F6">
        <w:t xml:space="preserve">- упражнения на различные виды работы мехом: разжим, сжим, тремоло восьмыми, деташе;     </w:t>
      </w:r>
    </w:p>
    <w:p w:rsidR="007507F2" w:rsidRPr="00AD76F6" w:rsidRDefault="007507F2" w:rsidP="009B3FE7">
      <w:pPr>
        <w:autoSpaceDE w:val="0"/>
        <w:autoSpaceDN w:val="0"/>
        <w:adjustRightInd w:val="0"/>
      </w:pPr>
      <w:r w:rsidRPr="00AD76F6">
        <w:t>- Гаммообразные упражнения со второго и третьего ряда;</w:t>
      </w:r>
    </w:p>
    <w:p w:rsidR="007507F2" w:rsidRPr="00AD76F6" w:rsidRDefault="007507F2" w:rsidP="009B3FE7">
      <w:pPr>
        <w:autoSpaceDE w:val="0"/>
        <w:autoSpaceDN w:val="0"/>
        <w:adjustRightInd w:val="0"/>
        <w:rPr>
          <w:u w:val="single"/>
        </w:rPr>
      </w:pPr>
      <w:r w:rsidRPr="00AD76F6">
        <w:rPr>
          <w:u w:val="single"/>
        </w:rPr>
        <w:t>2.Гаммы:</w:t>
      </w:r>
    </w:p>
    <w:p w:rsidR="007507F2" w:rsidRPr="00AD76F6" w:rsidRDefault="007507F2" w:rsidP="009B3FE7">
      <w:pPr>
        <w:autoSpaceDE w:val="0"/>
        <w:autoSpaceDN w:val="0"/>
        <w:adjustRightInd w:val="0"/>
      </w:pPr>
      <w:r w:rsidRPr="00AD76F6">
        <w:t xml:space="preserve">-Все мажорные и минорные гаммы с первого ряда двумя руками, штрихами </w:t>
      </w:r>
      <w:r w:rsidRPr="00AD76F6">
        <w:rPr>
          <w:i/>
          <w:lang w:val="en-US"/>
        </w:rPr>
        <w:t>legato</w:t>
      </w:r>
      <w:r w:rsidRPr="00AD76F6">
        <w:t>и</w:t>
      </w:r>
      <w:r w:rsidRPr="00AD76F6">
        <w:rPr>
          <w:i/>
          <w:lang w:val="en-US"/>
        </w:rPr>
        <w:t>staccato</w:t>
      </w:r>
      <w:r w:rsidRPr="00AD76F6">
        <w:rPr>
          <w:i/>
        </w:rPr>
        <w:t xml:space="preserve">, </w:t>
      </w:r>
      <w:r w:rsidRPr="00AD76F6">
        <w:t>традиционной и позиционной аппликатурой;</w:t>
      </w:r>
    </w:p>
    <w:p w:rsidR="007507F2" w:rsidRPr="00AD76F6" w:rsidRDefault="007507F2" w:rsidP="009B3FE7">
      <w:pPr>
        <w:autoSpaceDE w:val="0"/>
        <w:autoSpaceDN w:val="0"/>
        <w:adjustRightInd w:val="0"/>
        <w:rPr>
          <w:u w:val="single"/>
        </w:rPr>
      </w:pPr>
      <w:r w:rsidRPr="00AD76F6">
        <w:rPr>
          <w:u w:val="single"/>
        </w:rPr>
        <w:t xml:space="preserve">Этюды: </w:t>
      </w:r>
    </w:p>
    <w:p w:rsidR="007507F2" w:rsidRPr="00AD76F6" w:rsidRDefault="007507F2" w:rsidP="009B3FE7">
      <w:pPr>
        <w:autoSpaceDE w:val="0"/>
        <w:autoSpaceDN w:val="0"/>
        <w:adjustRightInd w:val="0"/>
      </w:pPr>
      <w:r w:rsidRPr="00AD76F6">
        <w:t>- Этюды на развитие мелкой техники и техники арпеджио;</w:t>
      </w:r>
    </w:p>
    <w:p w:rsidR="007507F2" w:rsidRPr="00AD76F6" w:rsidRDefault="007507F2" w:rsidP="009B3FE7">
      <w:pPr>
        <w:autoSpaceDE w:val="0"/>
        <w:autoSpaceDN w:val="0"/>
        <w:adjustRightInd w:val="0"/>
        <w:rPr>
          <w:u w:val="single"/>
        </w:rPr>
      </w:pPr>
      <w:r w:rsidRPr="00AD76F6">
        <w:rPr>
          <w:u w:val="single"/>
        </w:rPr>
        <w:t>4. Пьесы малых форм:</w:t>
      </w:r>
    </w:p>
    <w:p w:rsidR="007507F2" w:rsidRPr="00AD76F6" w:rsidRDefault="007507F2" w:rsidP="009B3FE7">
      <w:pPr>
        <w:autoSpaceDE w:val="0"/>
        <w:autoSpaceDN w:val="0"/>
        <w:adjustRightInd w:val="0"/>
      </w:pPr>
      <w:r w:rsidRPr="00AD76F6">
        <w:t>- Разнохарактерные пьесы; пьесы различные по стилю, форме и жанру.</w:t>
      </w:r>
    </w:p>
    <w:p w:rsidR="007507F2" w:rsidRPr="00AD76F6" w:rsidRDefault="007507F2" w:rsidP="009B3FE7">
      <w:pPr>
        <w:autoSpaceDE w:val="0"/>
        <w:autoSpaceDN w:val="0"/>
        <w:adjustRightInd w:val="0"/>
      </w:pPr>
      <w:r w:rsidRPr="00AD76F6">
        <w:t>Вальсы, польки и марши.</w:t>
      </w:r>
    </w:p>
    <w:p w:rsidR="007507F2" w:rsidRPr="00AD76F6" w:rsidRDefault="007507F2" w:rsidP="009B3FE7">
      <w:pPr>
        <w:autoSpaceDE w:val="0"/>
        <w:autoSpaceDN w:val="0"/>
        <w:adjustRightInd w:val="0"/>
        <w:rPr>
          <w:u w:val="single"/>
        </w:rPr>
      </w:pPr>
      <w:r w:rsidRPr="00AD76F6">
        <w:rPr>
          <w:u w:val="single"/>
        </w:rPr>
        <w:t>5. Основы игры по слуху:</w:t>
      </w:r>
    </w:p>
    <w:p w:rsidR="007507F2" w:rsidRPr="00AD76F6" w:rsidRDefault="007507F2" w:rsidP="009B3FE7">
      <w:pPr>
        <w:autoSpaceDE w:val="0"/>
        <w:autoSpaceDN w:val="0"/>
        <w:adjustRightInd w:val="0"/>
      </w:pPr>
      <w:r w:rsidRPr="00AD76F6">
        <w:t>Простейшие русские народные песни и танцы. Уметь подобрать отдельно мелодию и гармонию.</w:t>
      </w:r>
    </w:p>
    <w:p w:rsidR="007507F2" w:rsidRPr="00AD76F6" w:rsidRDefault="007507F2" w:rsidP="009B3FE7">
      <w:pPr>
        <w:autoSpaceDE w:val="0"/>
        <w:autoSpaceDN w:val="0"/>
        <w:adjustRightInd w:val="0"/>
        <w:rPr>
          <w:u w:val="single"/>
        </w:rPr>
      </w:pPr>
      <w:r w:rsidRPr="00AD76F6">
        <w:rPr>
          <w:u w:val="single"/>
        </w:rPr>
        <w:t>6. Игра в ансамбле:</w:t>
      </w:r>
    </w:p>
    <w:p w:rsidR="007507F2" w:rsidRPr="00AD76F6" w:rsidRDefault="007507F2" w:rsidP="009B3FE7">
      <w:pPr>
        <w:autoSpaceDE w:val="0"/>
        <w:autoSpaceDN w:val="0"/>
        <w:adjustRightInd w:val="0"/>
      </w:pPr>
      <w:r w:rsidRPr="00AD76F6">
        <w:t>Развитие у обучающегося умений и навыков ансамблевой игры.</w:t>
      </w:r>
    </w:p>
    <w:p w:rsidR="007507F2" w:rsidRPr="00AD76F6" w:rsidRDefault="007507F2" w:rsidP="009B3FE7">
      <w:pPr>
        <w:autoSpaceDE w:val="0"/>
        <w:autoSpaceDN w:val="0"/>
        <w:adjustRightInd w:val="0"/>
      </w:pPr>
      <w:r w:rsidRPr="00AD76F6">
        <w:t>Игра в ансамбле с преподавателем.</w:t>
      </w:r>
    </w:p>
    <w:p w:rsidR="007507F2" w:rsidRDefault="007507F2" w:rsidP="009B3FE7">
      <w:pPr>
        <w:pStyle w:val="ListParagraph"/>
      </w:pPr>
    </w:p>
    <w:p w:rsidR="007507F2" w:rsidRDefault="007507F2" w:rsidP="00BC22E1">
      <w:pPr>
        <w:ind w:left="720"/>
      </w:pPr>
      <w:r>
        <w:t>3 класс</w:t>
      </w:r>
    </w:p>
    <w:p w:rsidR="007507F2" w:rsidRDefault="007507F2" w:rsidP="00BC22E1">
      <w:pPr>
        <w:pStyle w:val="ListParagraph"/>
        <w:numPr>
          <w:ilvl w:val="0"/>
          <w:numId w:val="3"/>
        </w:numPr>
      </w:pPr>
      <w:r>
        <w:t>«Дубая» т.н.п.обр.Р.Валеева</w:t>
      </w:r>
    </w:p>
    <w:p w:rsidR="007507F2" w:rsidRDefault="007507F2" w:rsidP="00BC22E1">
      <w:pPr>
        <w:pStyle w:val="ListParagraph"/>
        <w:numPr>
          <w:ilvl w:val="0"/>
          <w:numId w:val="3"/>
        </w:numPr>
      </w:pPr>
      <w:r>
        <w:t>«Чардаш» венг.н.т.</w:t>
      </w:r>
    </w:p>
    <w:p w:rsidR="007507F2" w:rsidRDefault="007507F2" w:rsidP="00BC22E1">
      <w:pPr>
        <w:pStyle w:val="ListParagraph"/>
        <w:numPr>
          <w:ilvl w:val="0"/>
          <w:numId w:val="3"/>
        </w:numPr>
      </w:pPr>
      <w:r>
        <w:t>«Алларымалга маннам» т.н.п.</w:t>
      </w:r>
    </w:p>
    <w:p w:rsidR="007507F2" w:rsidRDefault="007507F2" w:rsidP="00BC22E1">
      <w:pPr>
        <w:pStyle w:val="ListParagraph"/>
        <w:numPr>
          <w:ilvl w:val="0"/>
          <w:numId w:val="3"/>
        </w:numPr>
      </w:pPr>
      <w:r>
        <w:t>«Как под яблонькой» обр.Аз Иванова</w:t>
      </w:r>
    </w:p>
    <w:p w:rsidR="007507F2" w:rsidRDefault="007507F2" w:rsidP="00BC22E1">
      <w:pPr>
        <w:pStyle w:val="ListParagraph"/>
        <w:numPr>
          <w:ilvl w:val="0"/>
          <w:numId w:val="3"/>
        </w:numPr>
      </w:pPr>
      <w:r>
        <w:t>Халыккойлэренэтезмэобр.Ф.Гильмутдинова</w:t>
      </w:r>
    </w:p>
    <w:p w:rsidR="007507F2" w:rsidRPr="00AD76F6" w:rsidRDefault="007507F2" w:rsidP="009B3FE7">
      <w:pPr>
        <w:spacing w:line="276" w:lineRule="auto"/>
        <w:jc w:val="both"/>
      </w:pPr>
    </w:p>
    <w:p w:rsidR="007507F2" w:rsidRPr="00AD76F6" w:rsidRDefault="007507F2" w:rsidP="009B3FE7">
      <w:pPr>
        <w:spacing w:line="276" w:lineRule="auto"/>
        <w:jc w:val="both"/>
        <w:rPr>
          <w:b/>
        </w:rPr>
      </w:pPr>
      <w:r w:rsidRPr="00AD76F6">
        <w:rPr>
          <w:b/>
        </w:rPr>
        <w:t>Годовые требования</w:t>
      </w:r>
    </w:p>
    <w:p w:rsidR="007507F2" w:rsidRPr="00AD76F6" w:rsidRDefault="007507F2" w:rsidP="009B3FE7">
      <w:pPr>
        <w:spacing w:line="276" w:lineRule="auto"/>
        <w:jc w:val="both"/>
        <w:rPr>
          <w:b/>
        </w:rPr>
      </w:pPr>
      <w:r w:rsidRPr="00AD76F6">
        <w:rPr>
          <w:b/>
        </w:rPr>
        <w:t>За год учащийся должен знать:</w:t>
      </w:r>
    </w:p>
    <w:p w:rsidR="007507F2" w:rsidRPr="00AD76F6" w:rsidRDefault="007507F2" w:rsidP="009B3FE7">
      <w:pPr>
        <w:autoSpaceDE w:val="0"/>
        <w:autoSpaceDN w:val="0"/>
        <w:adjustRightInd w:val="0"/>
        <w:jc w:val="both"/>
      </w:pPr>
      <w:r w:rsidRPr="00AD76F6">
        <w:t xml:space="preserve">Короткие и длинные арпеджио. Традиционную и позиционную аппликатуру минорных гамм натурального, гармонического и мелодического вида с первого, второго и третьего ряда. Особенности исполнения </w:t>
      </w:r>
      <w:r w:rsidRPr="00AD76F6">
        <w:rPr>
          <w:i/>
        </w:rPr>
        <w:t>деташе</w:t>
      </w:r>
      <w:r w:rsidRPr="00AD76F6">
        <w:t xml:space="preserve"> мехом на баяне или аккордеоне. </w:t>
      </w:r>
    </w:p>
    <w:p w:rsidR="007507F2" w:rsidRPr="00AD76F6" w:rsidRDefault="007507F2" w:rsidP="009B3FE7">
      <w:pPr>
        <w:autoSpaceDE w:val="0"/>
        <w:autoSpaceDN w:val="0"/>
        <w:adjustRightInd w:val="0"/>
        <w:jc w:val="both"/>
      </w:pPr>
      <w:r w:rsidRPr="00AD76F6">
        <w:t xml:space="preserve">Строение и особенности крупной формы как в оригинальной литературе для баяна, так и в переложении. </w:t>
      </w:r>
    </w:p>
    <w:p w:rsidR="007507F2" w:rsidRPr="00AD76F6" w:rsidRDefault="007507F2" w:rsidP="009B3FE7">
      <w:pPr>
        <w:autoSpaceDE w:val="0"/>
        <w:autoSpaceDN w:val="0"/>
        <w:adjustRightInd w:val="0"/>
        <w:jc w:val="both"/>
      </w:pPr>
    </w:p>
    <w:p w:rsidR="007507F2" w:rsidRPr="00AD76F6" w:rsidRDefault="007507F2" w:rsidP="009B3FE7">
      <w:pPr>
        <w:jc w:val="both"/>
        <w:rPr>
          <w:b/>
        </w:rPr>
      </w:pPr>
      <w:r w:rsidRPr="00AD76F6">
        <w:rPr>
          <w:b/>
        </w:rPr>
        <w:t>Уметь играть:</w:t>
      </w:r>
    </w:p>
    <w:p w:rsidR="007507F2" w:rsidRPr="00AD76F6" w:rsidRDefault="007507F2" w:rsidP="009B3FE7">
      <w:pPr>
        <w:autoSpaceDE w:val="0"/>
        <w:autoSpaceDN w:val="0"/>
        <w:adjustRightInd w:val="0"/>
      </w:pPr>
    </w:p>
    <w:p w:rsidR="007507F2" w:rsidRPr="00AD76F6" w:rsidRDefault="007507F2" w:rsidP="009B3FE7">
      <w:pPr>
        <w:autoSpaceDE w:val="0"/>
        <w:autoSpaceDN w:val="0"/>
        <w:adjustRightInd w:val="0"/>
        <w:rPr>
          <w:u w:val="single"/>
        </w:rPr>
      </w:pPr>
      <w:r w:rsidRPr="00AD76F6">
        <w:rPr>
          <w:u w:val="single"/>
        </w:rPr>
        <w:t>1. Упражнения на разные виды техники:</w:t>
      </w:r>
    </w:p>
    <w:p w:rsidR="007507F2" w:rsidRPr="00AD76F6" w:rsidRDefault="007507F2" w:rsidP="009B3FE7">
      <w:pPr>
        <w:autoSpaceDE w:val="0"/>
        <w:autoSpaceDN w:val="0"/>
        <w:adjustRightInd w:val="0"/>
      </w:pPr>
      <w:r w:rsidRPr="00AD76F6">
        <w:t>- Гаммообразные упражнения позиционной аппликатурой с 1-го, 2-го и 3-го ряда;</w:t>
      </w:r>
    </w:p>
    <w:p w:rsidR="007507F2" w:rsidRPr="00AD76F6" w:rsidRDefault="007507F2" w:rsidP="009B3FE7">
      <w:pPr>
        <w:autoSpaceDE w:val="0"/>
        <w:autoSpaceDN w:val="0"/>
        <w:adjustRightInd w:val="0"/>
      </w:pPr>
      <w:r w:rsidRPr="00AD76F6">
        <w:t>- Арпеджированные упражнения на развитие независимости пальцев;</w:t>
      </w:r>
    </w:p>
    <w:p w:rsidR="007507F2" w:rsidRPr="00AD76F6" w:rsidRDefault="007507F2" w:rsidP="009B3FE7">
      <w:pPr>
        <w:autoSpaceDE w:val="0"/>
        <w:autoSpaceDN w:val="0"/>
        <w:adjustRightInd w:val="0"/>
        <w:rPr>
          <w:u w:val="single"/>
        </w:rPr>
      </w:pPr>
      <w:r w:rsidRPr="00AD76F6">
        <w:rPr>
          <w:u w:val="single"/>
        </w:rPr>
        <w:t>2. Гаммы:</w:t>
      </w:r>
    </w:p>
    <w:p w:rsidR="007507F2" w:rsidRPr="00AD76F6" w:rsidRDefault="007507F2" w:rsidP="009B3FE7">
      <w:pPr>
        <w:autoSpaceDE w:val="0"/>
        <w:autoSpaceDN w:val="0"/>
        <w:adjustRightInd w:val="0"/>
      </w:pPr>
      <w:r w:rsidRPr="00AD76F6">
        <w:t xml:space="preserve">-Все мажорные и минорные гаммы с первого, второго и третьего рядов, штрихами   </w:t>
      </w:r>
      <w:r w:rsidRPr="00AD76F6">
        <w:rPr>
          <w:i/>
          <w:lang w:val="en-US"/>
        </w:rPr>
        <w:t>legato</w:t>
      </w:r>
      <w:r w:rsidRPr="00AD76F6">
        <w:t>и</w:t>
      </w:r>
      <w:r w:rsidRPr="00AD76F6">
        <w:rPr>
          <w:i/>
          <w:lang w:val="en-US"/>
        </w:rPr>
        <w:t>staccato</w:t>
      </w:r>
      <w:r w:rsidRPr="00AD76F6">
        <w:rPr>
          <w:i/>
        </w:rPr>
        <w:t xml:space="preserve">, </w:t>
      </w:r>
      <w:r w:rsidRPr="00AD76F6">
        <w:t>традиционной и позиционной аппликатурой;</w:t>
      </w:r>
    </w:p>
    <w:p w:rsidR="007507F2" w:rsidRPr="00AD76F6" w:rsidRDefault="007507F2" w:rsidP="009B3FE7">
      <w:pPr>
        <w:autoSpaceDE w:val="0"/>
        <w:autoSpaceDN w:val="0"/>
        <w:adjustRightInd w:val="0"/>
        <w:rPr>
          <w:u w:val="single"/>
        </w:rPr>
      </w:pPr>
      <w:r w:rsidRPr="00AD76F6">
        <w:rPr>
          <w:u w:val="single"/>
        </w:rPr>
        <w:t xml:space="preserve">3. Этюды: </w:t>
      </w:r>
    </w:p>
    <w:p w:rsidR="007507F2" w:rsidRPr="00AD76F6" w:rsidRDefault="007507F2" w:rsidP="009B3FE7">
      <w:pPr>
        <w:autoSpaceDE w:val="0"/>
        <w:autoSpaceDN w:val="0"/>
        <w:adjustRightInd w:val="0"/>
      </w:pPr>
      <w:r w:rsidRPr="00AD76F6">
        <w:t>- Этюды на развитие мелкой и крупной техники позиционной аппликатурой, а также этюды на различные виды техники для развития техники игры левой руки.</w:t>
      </w:r>
    </w:p>
    <w:p w:rsidR="007507F2" w:rsidRPr="00AD76F6" w:rsidRDefault="007507F2" w:rsidP="009B3FE7">
      <w:pPr>
        <w:autoSpaceDE w:val="0"/>
        <w:autoSpaceDN w:val="0"/>
        <w:adjustRightInd w:val="0"/>
        <w:rPr>
          <w:u w:val="single"/>
        </w:rPr>
      </w:pPr>
      <w:r w:rsidRPr="00AD76F6">
        <w:rPr>
          <w:u w:val="single"/>
        </w:rPr>
        <w:t>4. Пьесы малых форм:</w:t>
      </w:r>
    </w:p>
    <w:p w:rsidR="007507F2" w:rsidRPr="00AD76F6" w:rsidRDefault="007507F2" w:rsidP="009B3FE7">
      <w:pPr>
        <w:autoSpaceDE w:val="0"/>
        <w:autoSpaceDN w:val="0"/>
        <w:adjustRightInd w:val="0"/>
      </w:pPr>
      <w:r w:rsidRPr="00AD76F6">
        <w:t xml:space="preserve">Пьесы включающие в себя сложные ритмы, новые жанры и стили. </w:t>
      </w:r>
    </w:p>
    <w:p w:rsidR="007507F2" w:rsidRPr="00AD76F6" w:rsidRDefault="007507F2" w:rsidP="009B3FE7">
      <w:pPr>
        <w:autoSpaceDE w:val="0"/>
        <w:autoSpaceDN w:val="0"/>
        <w:adjustRightInd w:val="0"/>
      </w:pPr>
      <w:r w:rsidRPr="00AD76F6">
        <w:t>Пасодобль, фокстрот, танго.</w:t>
      </w:r>
    </w:p>
    <w:p w:rsidR="007507F2" w:rsidRPr="00AD76F6" w:rsidRDefault="007507F2" w:rsidP="009B3FE7">
      <w:pPr>
        <w:autoSpaceDE w:val="0"/>
        <w:autoSpaceDN w:val="0"/>
        <w:adjustRightInd w:val="0"/>
        <w:rPr>
          <w:u w:val="single"/>
        </w:rPr>
      </w:pPr>
      <w:r w:rsidRPr="00AD76F6">
        <w:rPr>
          <w:u w:val="single"/>
        </w:rPr>
        <w:t>5. Пьесы крупных форм:</w:t>
      </w:r>
    </w:p>
    <w:p w:rsidR="007507F2" w:rsidRPr="00AD76F6" w:rsidRDefault="007507F2" w:rsidP="009B3FE7">
      <w:pPr>
        <w:autoSpaceDE w:val="0"/>
        <w:autoSpaceDN w:val="0"/>
        <w:adjustRightInd w:val="0"/>
      </w:pPr>
      <w:r w:rsidRPr="00AD76F6">
        <w:t>Исполнение произведений крупной формы написанных в оригинале для баяна, а также исполнение произведений крупной формы в переложении для баяна.</w:t>
      </w:r>
    </w:p>
    <w:p w:rsidR="007507F2" w:rsidRPr="00AD76F6" w:rsidRDefault="007507F2" w:rsidP="009B3FE7">
      <w:pPr>
        <w:autoSpaceDE w:val="0"/>
        <w:autoSpaceDN w:val="0"/>
        <w:adjustRightInd w:val="0"/>
        <w:rPr>
          <w:u w:val="single"/>
        </w:rPr>
      </w:pPr>
      <w:r w:rsidRPr="00AD76F6">
        <w:rPr>
          <w:u w:val="single"/>
        </w:rPr>
        <w:t xml:space="preserve">6. Игра в ансамбле: </w:t>
      </w:r>
    </w:p>
    <w:p w:rsidR="007507F2" w:rsidRDefault="007507F2" w:rsidP="009B3FE7">
      <w:pPr>
        <w:pStyle w:val="ListParagraph"/>
      </w:pPr>
      <w:r w:rsidRPr="00AD76F6">
        <w:t>Сложные солирующие партии, партии первого или второго баяна из оркестровых сочинений</w:t>
      </w:r>
    </w:p>
    <w:p w:rsidR="007507F2" w:rsidRDefault="007507F2" w:rsidP="009B3FE7">
      <w:pPr>
        <w:pStyle w:val="ListParagraph"/>
      </w:pPr>
    </w:p>
    <w:p w:rsidR="007507F2" w:rsidRDefault="007507F2" w:rsidP="00BC22E1">
      <w:pPr>
        <w:pStyle w:val="ListParagraph"/>
      </w:pPr>
      <w:r>
        <w:t>4 класс</w:t>
      </w:r>
    </w:p>
    <w:p w:rsidR="007507F2" w:rsidRDefault="007507F2" w:rsidP="00BC22E1">
      <w:pPr>
        <w:pStyle w:val="ListParagraph"/>
        <w:numPr>
          <w:ilvl w:val="0"/>
          <w:numId w:val="4"/>
        </w:numPr>
      </w:pPr>
      <w:r>
        <w:t>«Сарман» т.н.п. обр.Р. Валеева</w:t>
      </w:r>
    </w:p>
    <w:p w:rsidR="007507F2" w:rsidRDefault="007507F2" w:rsidP="00BC22E1">
      <w:pPr>
        <w:pStyle w:val="ListParagraph"/>
        <w:numPr>
          <w:ilvl w:val="0"/>
          <w:numId w:val="4"/>
        </w:numPr>
      </w:pPr>
      <w:r>
        <w:t>«Шахта» т.н.п.</w:t>
      </w:r>
    </w:p>
    <w:p w:rsidR="007507F2" w:rsidRDefault="007507F2" w:rsidP="00BC22E1">
      <w:pPr>
        <w:pStyle w:val="ListParagraph"/>
        <w:numPr>
          <w:ilvl w:val="0"/>
          <w:numId w:val="4"/>
        </w:numPr>
      </w:pPr>
      <w:r>
        <w:t>«Танатканда» т.н.п.</w:t>
      </w:r>
    </w:p>
    <w:p w:rsidR="007507F2" w:rsidRDefault="007507F2" w:rsidP="00BC22E1">
      <w:pPr>
        <w:pStyle w:val="ListParagraph"/>
        <w:numPr>
          <w:ilvl w:val="0"/>
          <w:numId w:val="4"/>
        </w:numPr>
      </w:pPr>
      <w:r>
        <w:t>«Матурбулсын»  т.н.п.</w:t>
      </w:r>
    </w:p>
    <w:p w:rsidR="007507F2" w:rsidRDefault="007507F2" w:rsidP="00BC22E1">
      <w:pPr>
        <w:pStyle w:val="ListParagraph"/>
        <w:numPr>
          <w:ilvl w:val="0"/>
          <w:numId w:val="4"/>
        </w:numPr>
      </w:pPr>
      <w:r>
        <w:t>«Уф йорэгем» обр.Гайсина Х.</w:t>
      </w:r>
    </w:p>
    <w:p w:rsidR="007507F2" w:rsidRDefault="007507F2" w:rsidP="00BC22E1">
      <w:pPr>
        <w:pStyle w:val="ListParagraph"/>
        <w:numPr>
          <w:ilvl w:val="0"/>
          <w:numId w:val="4"/>
        </w:numPr>
      </w:pPr>
      <w:r>
        <w:t>Авыл кое т.н.п. обр. Ф.Гильмутдинова</w:t>
      </w:r>
    </w:p>
    <w:p w:rsidR="007507F2" w:rsidRDefault="007507F2" w:rsidP="009B3FE7">
      <w:pPr>
        <w:pStyle w:val="ListParagraph"/>
        <w:ind w:left="360"/>
      </w:pPr>
    </w:p>
    <w:p w:rsidR="007507F2" w:rsidRPr="00AD76F6" w:rsidRDefault="007507F2" w:rsidP="009B3FE7">
      <w:pPr>
        <w:spacing w:line="480" w:lineRule="auto"/>
        <w:jc w:val="both"/>
      </w:pPr>
      <w:r w:rsidRPr="00AD76F6">
        <w:rPr>
          <w:b/>
        </w:rPr>
        <w:t>Годовые требования</w:t>
      </w:r>
    </w:p>
    <w:p w:rsidR="007507F2" w:rsidRDefault="007507F2" w:rsidP="009B3FE7">
      <w:pPr>
        <w:spacing w:line="480" w:lineRule="auto"/>
        <w:jc w:val="both"/>
        <w:rPr>
          <w:b/>
        </w:rPr>
      </w:pPr>
      <w:r w:rsidRPr="00AD76F6">
        <w:rPr>
          <w:b/>
        </w:rPr>
        <w:t>За год учащийся должен знать</w:t>
      </w:r>
      <w:r>
        <w:rPr>
          <w:b/>
        </w:rPr>
        <w:t>:</w:t>
      </w:r>
    </w:p>
    <w:p w:rsidR="007507F2" w:rsidRPr="00A1104A" w:rsidRDefault="007507F2" w:rsidP="009B3FE7">
      <w:pPr>
        <w:jc w:val="both"/>
        <w:rPr>
          <w:b/>
        </w:rPr>
      </w:pPr>
      <w:r w:rsidRPr="00AD76F6">
        <w:t>Аппликатуру короткого и длинного арпеджио двумя руками. Аппликатуру мажорных и минорных гамм в терцию. Специфику исполнения трехдольного и четырехдольного рикошета мехом. Особенности строения полифонических произведений.</w:t>
      </w:r>
    </w:p>
    <w:p w:rsidR="007507F2" w:rsidRPr="00AD76F6" w:rsidRDefault="007507F2" w:rsidP="009B3FE7">
      <w:pPr>
        <w:jc w:val="both"/>
      </w:pPr>
    </w:p>
    <w:p w:rsidR="007507F2" w:rsidRPr="00AD76F6" w:rsidRDefault="007507F2" w:rsidP="009B3FE7">
      <w:pPr>
        <w:jc w:val="both"/>
        <w:rPr>
          <w:b/>
        </w:rPr>
      </w:pPr>
      <w:r w:rsidRPr="00AD76F6">
        <w:rPr>
          <w:b/>
        </w:rPr>
        <w:t>Уметь играть:</w:t>
      </w:r>
    </w:p>
    <w:p w:rsidR="007507F2" w:rsidRPr="00AD76F6" w:rsidRDefault="007507F2" w:rsidP="009B3FE7">
      <w:pPr>
        <w:jc w:val="both"/>
      </w:pPr>
    </w:p>
    <w:p w:rsidR="007507F2" w:rsidRPr="00AD76F6" w:rsidRDefault="007507F2" w:rsidP="009B3FE7">
      <w:pPr>
        <w:autoSpaceDE w:val="0"/>
        <w:autoSpaceDN w:val="0"/>
        <w:adjustRightInd w:val="0"/>
        <w:rPr>
          <w:u w:val="single"/>
        </w:rPr>
      </w:pPr>
      <w:r w:rsidRPr="00AD76F6">
        <w:rPr>
          <w:u w:val="single"/>
        </w:rPr>
        <w:t xml:space="preserve">1. Упражнения на разные виды техники: </w:t>
      </w:r>
    </w:p>
    <w:p w:rsidR="007507F2" w:rsidRPr="00AD76F6" w:rsidRDefault="007507F2" w:rsidP="009B3FE7">
      <w:pPr>
        <w:autoSpaceDE w:val="0"/>
        <w:autoSpaceDN w:val="0"/>
        <w:adjustRightInd w:val="0"/>
      </w:pPr>
      <w:r w:rsidRPr="00AD76F6">
        <w:t xml:space="preserve">Комплекс упражнений с 1-3 класс. Аккордовая и репетиционная техника. Полифоничекие упражнения для развития многоголосного мышления. </w:t>
      </w:r>
    </w:p>
    <w:p w:rsidR="007507F2" w:rsidRPr="00AD76F6" w:rsidRDefault="007507F2" w:rsidP="009B3FE7">
      <w:pPr>
        <w:autoSpaceDE w:val="0"/>
        <w:autoSpaceDN w:val="0"/>
        <w:adjustRightInd w:val="0"/>
      </w:pPr>
      <w:r w:rsidRPr="00AD76F6">
        <w:rPr>
          <w:u w:val="single"/>
        </w:rPr>
        <w:t>2.Гаммы</w:t>
      </w:r>
      <w:r w:rsidRPr="00AD76F6">
        <w:t>:</w:t>
      </w:r>
    </w:p>
    <w:p w:rsidR="007507F2" w:rsidRPr="00AD76F6" w:rsidRDefault="007507F2" w:rsidP="009B3FE7">
      <w:pPr>
        <w:autoSpaceDE w:val="0"/>
        <w:autoSpaceDN w:val="0"/>
        <w:adjustRightInd w:val="0"/>
      </w:pPr>
      <w:r w:rsidRPr="00AD76F6">
        <w:t xml:space="preserve">- Все мажорные и минорные гаммы в терцию с первого, второго и третьего рядов штрихами </w:t>
      </w:r>
      <w:r w:rsidRPr="00AD76F6">
        <w:rPr>
          <w:i/>
          <w:lang w:val="en-US"/>
        </w:rPr>
        <w:t>legato</w:t>
      </w:r>
      <w:r w:rsidRPr="00AD76F6">
        <w:t>и</w:t>
      </w:r>
      <w:r w:rsidRPr="00AD76F6">
        <w:rPr>
          <w:i/>
          <w:lang w:val="en-US"/>
        </w:rPr>
        <w:t>staccato</w:t>
      </w:r>
      <w:r w:rsidRPr="00AD76F6">
        <w:rPr>
          <w:i/>
        </w:rPr>
        <w:t xml:space="preserve">, </w:t>
      </w:r>
      <w:r w:rsidRPr="00AD76F6">
        <w:t xml:space="preserve">переменными штрихами: 2 </w:t>
      </w:r>
      <w:r w:rsidRPr="00AD76F6">
        <w:rPr>
          <w:i/>
          <w:lang w:val="en-US"/>
        </w:rPr>
        <w:t>legato</w:t>
      </w:r>
      <w:r w:rsidRPr="00AD76F6">
        <w:rPr>
          <w:i/>
        </w:rPr>
        <w:t xml:space="preserve"> 2</w:t>
      </w:r>
      <w:r w:rsidRPr="00AD76F6">
        <w:rPr>
          <w:i/>
          <w:lang w:val="en-US"/>
        </w:rPr>
        <w:t>staccato</w:t>
      </w:r>
      <w:r w:rsidRPr="00AD76F6">
        <w:rPr>
          <w:i/>
        </w:rPr>
        <w:t>,</w:t>
      </w:r>
      <w:r w:rsidRPr="00AD76F6">
        <w:t>и наоборот</w:t>
      </w:r>
      <w:r w:rsidRPr="00AD76F6">
        <w:rPr>
          <w:i/>
        </w:rPr>
        <w:t xml:space="preserve">, </w:t>
      </w:r>
      <w:r w:rsidRPr="00AD76F6">
        <w:t>переменными длительностями.</w:t>
      </w:r>
    </w:p>
    <w:p w:rsidR="007507F2" w:rsidRPr="00AD76F6" w:rsidRDefault="007507F2" w:rsidP="009B3FE7">
      <w:pPr>
        <w:autoSpaceDE w:val="0"/>
        <w:autoSpaceDN w:val="0"/>
        <w:adjustRightInd w:val="0"/>
        <w:rPr>
          <w:u w:val="single"/>
        </w:rPr>
      </w:pPr>
      <w:r w:rsidRPr="00AD76F6">
        <w:rPr>
          <w:u w:val="single"/>
        </w:rPr>
        <w:t>3. Этюды (4-5 года):</w:t>
      </w:r>
    </w:p>
    <w:p w:rsidR="007507F2" w:rsidRPr="00AD76F6" w:rsidRDefault="007507F2" w:rsidP="009B3FE7">
      <w:pPr>
        <w:autoSpaceDE w:val="0"/>
        <w:autoSpaceDN w:val="0"/>
        <w:adjustRightInd w:val="0"/>
      </w:pPr>
      <w:r w:rsidRPr="00AD76F6">
        <w:t>- Этюды на развитие чередования мелкой крупной и аккордовой техники традиционной и позиционной аппликатурой</w:t>
      </w:r>
    </w:p>
    <w:p w:rsidR="007507F2" w:rsidRPr="00AD76F6" w:rsidRDefault="007507F2" w:rsidP="009B3FE7">
      <w:pPr>
        <w:autoSpaceDE w:val="0"/>
        <w:autoSpaceDN w:val="0"/>
        <w:adjustRightInd w:val="0"/>
        <w:rPr>
          <w:u w:val="single"/>
        </w:rPr>
      </w:pPr>
      <w:r w:rsidRPr="00AD76F6">
        <w:rPr>
          <w:u w:val="single"/>
        </w:rPr>
        <w:t>4. Пьесы малых форм:</w:t>
      </w:r>
    </w:p>
    <w:p w:rsidR="007507F2" w:rsidRPr="00AD76F6" w:rsidRDefault="007507F2" w:rsidP="009B3FE7">
      <w:pPr>
        <w:autoSpaceDE w:val="0"/>
        <w:autoSpaceDN w:val="0"/>
        <w:adjustRightInd w:val="0"/>
      </w:pPr>
      <w:r w:rsidRPr="00AD76F6">
        <w:t xml:space="preserve">Исполнение более сложных пьес по форме, стилю написания и художественному образу. </w:t>
      </w:r>
    </w:p>
    <w:p w:rsidR="007507F2" w:rsidRPr="00AD76F6" w:rsidRDefault="007507F2" w:rsidP="009B3FE7">
      <w:pPr>
        <w:autoSpaceDE w:val="0"/>
        <w:autoSpaceDN w:val="0"/>
        <w:adjustRightInd w:val="0"/>
        <w:rPr>
          <w:u w:val="single"/>
        </w:rPr>
      </w:pPr>
      <w:r w:rsidRPr="00AD76F6">
        <w:rPr>
          <w:u w:val="single"/>
        </w:rPr>
        <w:t>5. Пьесы крупных форм:</w:t>
      </w:r>
    </w:p>
    <w:p w:rsidR="007507F2" w:rsidRPr="00AD76F6" w:rsidRDefault="007507F2" w:rsidP="009B3FE7">
      <w:pPr>
        <w:autoSpaceDE w:val="0"/>
        <w:autoSpaceDN w:val="0"/>
        <w:adjustRightInd w:val="0"/>
      </w:pPr>
      <w:r w:rsidRPr="00AD76F6">
        <w:t>Сонаты и сюиты как в переложении, так и в оригинале для баяна или аккордеона.</w:t>
      </w:r>
    </w:p>
    <w:p w:rsidR="007507F2" w:rsidRPr="00AD76F6" w:rsidRDefault="007507F2" w:rsidP="009B3FE7">
      <w:pPr>
        <w:autoSpaceDE w:val="0"/>
        <w:autoSpaceDN w:val="0"/>
        <w:adjustRightInd w:val="0"/>
        <w:rPr>
          <w:u w:val="single"/>
        </w:rPr>
      </w:pPr>
      <w:r w:rsidRPr="00AD76F6">
        <w:rPr>
          <w:u w:val="single"/>
        </w:rPr>
        <w:t>6. Полифонические пьесы:</w:t>
      </w:r>
    </w:p>
    <w:p w:rsidR="007507F2" w:rsidRPr="00AD76F6" w:rsidRDefault="007507F2" w:rsidP="009B3FE7">
      <w:pPr>
        <w:autoSpaceDE w:val="0"/>
        <w:autoSpaceDN w:val="0"/>
        <w:adjustRightInd w:val="0"/>
      </w:pPr>
      <w:r w:rsidRPr="00AD76F6">
        <w:t>Несложные инвенции, маленькие фуги, контрастные и подголосочные фуги.</w:t>
      </w:r>
    </w:p>
    <w:p w:rsidR="007507F2" w:rsidRPr="00AD76F6" w:rsidRDefault="007507F2" w:rsidP="009B3FE7">
      <w:pPr>
        <w:autoSpaceDE w:val="0"/>
        <w:autoSpaceDN w:val="0"/>
        <w:adjustRightInd w:val="0"/>
        <w:rPr>
          <w:u w:val="single"/>
        </w:rPr>
      </w:pPr>
      <w:r w:rsidRPr="00AD76F6">
        <w:rPr>
          <w:u w:val="single"/>
        </w:rPr>
        <w:t>7. Игра в ансамбле:</w:t>
      </w:r>
    </w:p>
    <w:p w:rsidR="007507F2" w:rsidRPr="00AD76F6" w:rsidRDefault="007507F2" w:rsidP="009B3FE7">
      <w:pPr>
        <w:autoSpaceDE w:val="0"/>
        <w:autoSpaceDN w:val="0"/>
        <w:adjustRightInd w:val="0"/>
      </w:pPr>
      <w:r w:rsidRPr="00AD76F6">
        <w:t>Развитие у обучающегося умений и навыков ансамблевой игры при игре в дуэте, трио, квартете, а также сложные солирующие партии, партии первого или второго баяна из оркестровых сочинений.</w:t>
      </w:r>
    </w:p>
    <w:p w:rsidR="007507F2" w:rsidRPr="00AD76F6" w:rsidRDefault="007507F2" w:rsidP="009B3FE7">
      <w:pPr>
        <w:autoSpaceDE w:val="0"/>
        <w:autoSpaceDN w:val="0"/>
        <w:adjustRightInd w:val="0"/>
        <w:rPr>
          <w:u w:val="single"/>
        </w:rPr>
      </w:pPr>
      <w:r w:rsidRPr="00AD76F6">
        <w:rPr>
          <w:u w:val="single"/>
        </w:rPr>
        <w:t>8. Подбор по слуху:</w:t>
      </w:r>
    </w:p>
    <w:p w:rsidR="007507F2" w:rsidRPr="00AD76F6" w:rsidRDefault="007507F2" w:rsidP="009B3FE7">
      <w:pPr>
        <w:autoSpaceDE w:val="0"/>
        <w:autoSpaceDN w:val="0"/>
        <w:adjustRightInd w:val="0"/>
      </w:pPr>
      <w:r w:rsidRPr="00AD76F6">
        <w:t xml:space="preserve">Развитие в обучающемся умений и навыков подбора произведений разных стилей и эпох по слуху. Развитие музыкального слуха. </w:t>
      </w:r>
    </w:p>
    <w:p w:rsidR="007507F2" w:rsidRDefault="007507F2" w:rsidP="00DB3347">
      <w:pPr>
        <w:pStyle w:val="ListParagraph"/>
        <w:ind w:left="0"/>
      </w:pPr>
    </w:p>
    <w:p w:rsidR="007507F2" w:rsidRDefault="007507F2" w:rsidP="00BC22E1">
      <w:pPr>
        <w:pStyle w:val="ListParagraph"/>
      </w:pPr>
      <w:r>
        <w:t>5 класс</w:t>
      </w:r>
    </w:p>
    <w:p w:rsidR="007507F2" w:rsidRDefault="007507F2" w:rsidP="00BC22E1">
      <w:pPr>
        <w:pStyle w:val="ListParagraph"/>
        <w:numPr>
          <w:ilvl w:val="0"/>
          <w:numId w:val="5"/>
        </w:numPr>
      </w:pPr>
      <w:r>
        <w:t>«Барыня» р.н.т. обр.Л.Лондонова</w:t>
      </w:r>
    </w:p>
    <w:p w:rsidR="007507F2" w:rsidRDefault="007507F2" w:rsidP="00BC22E1">
      <w:pPr>
        <w:pStyle w:val="ListParagraph"/>
        <w:numPr>
          <w:ilvl w:val="0"/>
          <w:numId w:val="5"/>
        </w:numPr>
      </w:pPr>
      <w:r>
        <w:t>«Кун авылы» т.н.п. обр. Р.Валеева</w:t>
      </w:r>
    </w:p>
    <w:p w:rsidR="007507F2" w:rsidRDefault="007507F2" w:rsidP="00BC22E1">
      <w:pPr>
        <w:pStyle w:val="ListParagraph"/>
        <w:numPr>
          <w:ilvl w:val="0"/>
          <w:numId w:val="5"/>
        </w:numPr>
      </w:pPr>
      <w:r>
        <w:t>«Алтын-комеш» т.н.п. обр.М.Макарова</w:t>
      </w:r>
    </w:p>
    <w:p w:rsidR="007507F2" w:rsidRDefault="007507F2" w:rsidP="00BC22E1">
      <w:pPr>
        <w:pStyle w:val="ListParagraph"/>
        <w:numPr>
          <w:ilvl w:val="0"/>
          <w:numId w:val="5"/>
        </w:numPr>
      </w:pPr>
      <w:r>
        <w:t>«Я на гору шла» р.н.п. обр.Панкина</w:t>
      </w:r>
    </w:p>
    <w:p w:rsidR="007507F2" w:rsidRDefault="007507F2" w:rsidP="00BC22E1">
      <w:pPr>
        <w:pStyle w:val="ListParagraph"/>
        <w:numPr>
          <w:ilvl w:val="0"/>
          <w:numId w:val="5"/>
        </w:numPr>
      </w:pPr>
      <w:r>
        <w:t>«Хай егетлэр»тат.танец.обр.Р.Курамшина</w:t>
      </w:r>
    </w:p>
    <w:p w:rsidR="007507F2" w:rsidRDefault="007507F2" w:rsidP="00BC22E1">
      <w:pPr>
        <w:pStyle w:val="ListParagraph"/>
        <w:numPr>
          <w:ilvl w:val="0"/>
          <w:numId w:val="5"/>
        </w:numPr>
      </w:pPr>
      <w:r>
        <w:t>«Бэрэнге» т.н.п.обр.М.Макарова</w:t>
      </w:r>
    </w:p>
    <w:p w:rsidR="007507F2" w:rsidRDefault="007507F2" w:rsidP="00BC22E1">
      <w:pPr>
        <w:pStyle w:val="ListParagraph"/>
        <w:numPr>
          <w:ilvl w:val="0"/>
          <w:numId w:val="5"/>
        </w:numPr>
      </w:pPr>
      <w:r>
        <w:t>«Эпипэ» тат.танец.обр.Р.Курамшин</w:t>
      </w:r>
    </w:p>
    <w:p w:rsidR="007507F2" w:rsidRDefault="007507F2" w:rsidP="00BC22E1">
      <w:pPr>
        <w:pStyle w:val="ListParagraph"/>
        <w:numPr>
          <w:ilvl w:val="0"/>
          <w:numId w:val="5"/>
        </w:numPr>
      </w:pPr>
      <w:r>
        <w:t>«Сирэк-мирэк» обр.Р.Курамшина</w:t>
      </w:r>
    </w:p>
    <w:p w:rsidR="007507F2" w:rsidRDefault="007507F2" w:rsidP="005A1797">
      <w:pPr>
        <w:pStyle w:val="ListParagraph"/>
      </w:pPr>
      <w:r>
        <w:t>Произведения русских, зарубежных,советских,татарских композиторов.</w:t>
      </w:r>
    </w:p>
    <w:p w:rsidR="007507F2" w:rsidRPr="00AD76F6" w:rsidRDefault="007507F2" w:rsidP="009B3FE7">
      <w:pPr>
        <w:jc w:val="both"/>
        <w:rPr>
          <w:b/>
        </w:rPr>
      </w:pPr>
      <w:r w:rsidRPr="00AD76F6">
        <w:rPr>
          <w:b/>
        </w:rPr>
        <w:t xml:space="preserve">Годовые требования                                                                                                                                                        </w:t>
      </w:r>
    </w:p>
    <w:p w:rsidR="007507F2" w:rsidRPr="00AD76F6" w:rsidRDefault="007507F2" w:rsidP="009B3FE7">
      <w:pPr>
        <w:jc w:val="both"/>
        <w:rPr>
          <w:b/>
        </w:rPr>
      </w:pPr>
    </w:p>
    <w:p w:rsidR="007507F2" w:rsidRPr="00AD76F6" w:rsidRDefault="007507F2" w:rsidP="009B3FE7">
      <w:pPr>
        <w:jc w:val="both"/>
        <w:rPr>
          <w:b/>
        </w:rPr>
      </w:pPr>
      <w:r w:rsidRPr="00AD76F6">
        <w:rPr>
          <w:b/>
        </w:rPr>
        <w:t>За год учащийся должен знать:</w:t>
      </w:r>
    </w:p>
    <w:p w:rsidR="007507F2" w:rsidRPr="00AD76F6" w:rsidRDefault="007507F2" w:rsidP="009B3FE7">
      <w:pPr>
        <w:jc w:val="both"/>
      </w:pPr>
      <w:r w:rsidRPr="00AD76F6">
        <w:t>Историю развития исполнительства на русских народных инструментах. Музыкально-исполнительские термины. Специфику комплекса приемов игры мехом: тремоло мехом, деташе, дубль штрих, трехдольный и четырехдольный рикошет мехом.</w:t>
      </w:r>
    </w:p>
    <w:p w:rsidR="007507F2" w:rsidRPr="00AD76F6" w:rsidRDefault="007507F2" w:rsidP="009B3FE7">
      <w:pPr>
        <w:jc w:val="both"/>
      </w:pPr>
    </w:p>
    <w:p w:rsidR="007507F2" w:rsidRPr="00AD76F6" w:rsidRDefault="007507F2" w:rsidP="009B3FE7">
      <w:pPr>
        <w:jc w:val="both"/>
        <w:rPr>
          <w:b/>
        </w:rPr>
      </w:pPr>
      <w:r w:rsidRPr="00AD76F6">
        <w:rPr>
          <w:b/>
        </w:rPr>
        <w:t>Уметь играть:</w:t>
      </w:r>
    </w:p>
    <w:p w:rsidR="007507F2" w:rsidRPr="00AD76F6" w:rsidRDefault="007507F2" w:rsidP="009B3FE7">
      <w:pPr>
        <w:autoSpaceDE w:val="0"/>
        <w:autoSpaceDN w:val="0"/>
        <w:adjustRightInd w:val="0"/>
        <w:rPr>
          <w:u w:val="single"/>
        </w:rPr>
      </w:pPr>
      <w:r w:rsidRPr="00AD76F6">
        <w:rPr>
          <w:u w:val="single"/>
        </w:rPr>
        <w:t>1. Упражнения на разные виды техники:</w:t>
      </w:r>
    </w:p>
    <w:p w:rsidR="007507F2" w:rsidRPr="00AD76F6" w:rsidRDefault="007507F2" w:rsidP="009B3FE7">
      <w:pPr>
        <w:autoSpaceDE w:val="0"/>
        <w:autoSpaceDN w:val="0"/>
        <w:adjustRightInd w:val="0"/>
      </w:pPr>
      <w:r w:rsidRPr="00AD76F6">
        <w:t xml:space="preserve">Комплекс упражнений с 1-5 класс с тематическим и темповым усложнениями. </w:t>
      </w:r>
    </w:p>
    <w:p w:rsidR="007507F2" w:rsidRPr="00AD76F6" w:rsidRDefault="007507F2" w:rsidP="009B3FE7">
      <w:pPr>
        <w:autoSpaceDE w:val="0"/>
        <w:autoSpaceDN w:val="0"/>
        <w:adjustRightInd w:val="0"/>
      </w:pPr>
      <w:r w:rsidRPr="00AD76F6">
        <w:rPr>
          <w:u w:val="single"/>
        </w:rPr>
        <w:t>2.Гаммы</w:t>
      </w:r>
      <w:r w:rsidRPr="00AD76F6">
        <w:t>:</w:t>
      </w:r>
    </w:p>
    <w:p w:rsidR="007507F2" w:rsidRPr="00AD76F6" w:rsidRDefault="007507F2" w:rsidP="009B3FE7">
      <w:pPr>
        <w:autoSpaceDE w:val="0"/>
        <w:autoSpaceDN w:val="0"/>
        <w:adjustRightInd w:val="0"/>
      </w:pPr>
      <w:r w:rsidRPr="00AD76F6">
        <w:t xml:space="preserve">Все мажорные и минорные гаммы в терцию и сексту с первого, второго и третьего рядов штрихами </w:t>
      </w:r>
      <w:r w:rsidRPr="00AD76F6">
        <w:rPr>
          <w:i/>
          <w:lang w:val="en-US"/>
        </w:rPr>
        <w:t>legato</w:t>
      </w:r>
      <w:r w:rsidRPr="00AD76F6">
        <w:t>и</w:t>
      </w:r>
      <w:r w:rsidRPr="00AD76F6">
        <w:rPr>
          <w:i/>
          <w:lang w:val="en-US"/>
        </w:rPr>
        <w:t>staccato</w:t>
      </w:r>
      <w:r w:rsidRPr="00AD76F6">
        <w:rPr>
          <w:i/>
        </w:rPr>
        <w:t xml:space="preserve">, </w:t>
      </w:r>
      <w:r w:rsidRPr="00AD76F6">
        <w:t xml:space="preserve">переменными штрихами: 2 </w:t>
      </w:r>
      <w:r w:rsidRPr="00AD76F6">
        <w:rPr>
          <w:i/>
          <w:lang w:val="en-US"/>
        </w:rPr>
        <w:t>legato</w:t>
      </w:r>
      <w:r w:rsidRPr="00AD76F6">
        <w:rPr>
          <w:i/>
        </w:rPr>
        <w:t xml:space="preserve"> 2</w:t>
      </w:r>
      <w:r w:rsidRPr="00AD76F6">
        <w:rPr>
          <w:i/>
          <w:lang w:val="en-US"/>
        </w:rPr>
        <w:t>staccato</w:t>
      </w:r>
      <w:r w:rsidRPr="00AD76F6">
        <w:rPr>
          <w:i/>
        </w:rPr>
        <w:t>,</w:t>
      </w:r>
      <w:r w:rsidRPr="00AD76F6">
        <w:t>и наоборот</w:t>
      </w:r>
      <w:r w:rsidRPr="00AD76F6">
        <w:rPr>
          <w:i/>
        </w:rPr>
        <w:t xml:space="preserve">, </w:t>
      </w:r>
      <w:r w:rsidRPr="00AD76F6">
        <w:t>переменными длительностями.</w:t>
      </w:r>
    </w:p>
    <w:p w:rsidR="007507F2" w:rsidRPr="00AD76F6" w:rsidRDefault="007507F2" w:rsidP="009B3FE7">
      <w:pPr>
        <w:autoSpaceDE w:val="0"/>
        <w:autoSpaceDN w:val="0"/>
        <w:adjustRightInd w:val="0"/>
        <w:rPr>
          <w:u w:val="single"/>
        </w:rPr>
      </w:pPr>
      <w:r w:rsidRPr="00AD76F6">
        <w:rPr>
          <w:u w:val="single"/>
        </w:rPr>
        <w:t>3. Этюды:</w:t>
      </w:r>
    </w:p>
    <w:p w:rsidR="007507F2" w:rsidRPr="00AD76F6" w:rsidRDefault="007507F2" w:rsidP="009B3FE7">
      <w:pPr>
        <w:autoSpaceDE w:val="0"/>
        <w:autoSpaceDN w:val="0"/>
        <w:adjustRightInd w:val="0"/>
      </w:pPr>
      <w:r w:rsidRPr="00AD76F6">
        <w:t>Этюды на разные виды техники, а также комплекс более сложных концертных этюдов.</w:t>
      </w:r>
    </w:p>
    <w:p w:rsidR="007507F2" w:rsidRPr="00AD76F6" w:rsidRDefault="007507F2" w:rsidP="009B3FE7">
      <w:pPr>
        <w:autoSpaceDE w:val="0"/>
        <w:autoSpaceDN w:val="0"/>
        <w:adjustRightInd w:val="0"/>
        <w:rPr>
          <w:u w:val="single"/>
        </w:rPr>
      </w:pPr>
      <w:r w:rsidRPr="00AD76F6">
        <w:rPr>
          <w:u w:val="single"/>
        </w:rPr>
        <w:t>4. Пьесы малых форм:</w:t>
      </w:r>
    </w:p>
    <w:p w:rsidR="007507F2" w:rsidRPr="00AD76F6" w:rsidRDefault="007507F2" w:rsidP="009B3FE7">
      <w:pPr>
        <w:autoSpaceDE w:val="0"/>
        <w:autoSpaceDN w:val="0"/>
        <w:adjustRightInd w:val="0"/>
      </w:pPr>
      <w:r w:rsidRPr="00AD76F6">
        <w:t>Весь комплекс пьес с 1-5 год обучения включающий в себя пьесы композиторов разных эпох, стилей и направлений, в том числе народные пьесы и обработки, для развития у обучающегося ориентации в стилях и направлениях в музыке, воспитания художественного вкуса, поддержания народных традиций и знакомства с новыми веяниями в музыке на примере пьес малых форм современных композиторов.</w:t>
      </w:r>
    </w:p>
    <w:p w:rsidR="007507F2" w:rsidRPr="00AD76F6" w:rsidRDefault="007507F2" w:rsidP="009B3FE7">
      <w:pPr>
        <w:autoSpaceDE w:val="0"/>
        <w:autoSpaceDN w:val="0"/>
        <w:adjustRightInd w:val="0"/>
        <w:rPr>
          <w:u w:val="single"/>
        </w:rPr>
      </w:pPr>
      <w:r w:rsidRPr="00AD76F6">
        <w:rPr>
          <w:u w:val="single"/>
        </w:rPr>
        <w:t>5. Пьесы крупных форм:</w:t>
      </w:r>
    </w:p>
    <w:p w:rsidR="007507F2" w:rsidRPr="00AD76F6" w:rsidRDefault="007507F2" w:rsidP="009B3FE7">
      <w:pPr>
        <w:autoSpaceDE w:val="0"/>
        <w:autoSpaceDN w:val="0"/>
        <w:adjustRightInd w:val="0"/>
      </w:pPr>
      <w:r w:rsidRPr="00AD76F6">
        <w:t xml:space="preserve">Весь комплекс пьес с 1-5 год обучения. </w:t>
      </w:r>
    </w:p>
    <w:p w:rsidR="007507F2" w:rsidRPr="00AD76F6" w:rsidRDefault="007507F2" w:rsidP="009B3FE7">
      <w:pPr>
        <w:autoSpaceDE w:val="0"/>
        <w:autoSpaceDN w:val="0"/>
        <w:adjustRightInd w:val="0"/>
      </w:pPr>
      <w:r w:rsidRPr="00AD76F6">
        <w:t>Развитие в ученике ориентации в стилях и направлениях в музыке, воспитания художественного вкуса, развитие умений и навыков игры пьес крупных форм: сонат, сюит, партит, концертов, рапсодий, классических вариаций различных стилей и эпох.</w:t>
      </w:r>
    </w:p>
    <w:p w:rsidR="007507F2" w:rsidRPr="00AD76F6" w:rsidRDefault="007507F2" w:rsidP="009B3FE7">
      <w:pPr>
        <w:autoSpaceDE w:val="0"/>
        <w:autoSpaceDN w:val="0"/>
        <w:adjustRightInd w:val="0"/>
        <w:rPr>
          <w:u w:val="single"/>
        </w:rPr>
      </w:pPr>
      <w:r w:rsidRPr="00AD76F6">
        <w:rPr>
          <w:u w:val="single"/>
        </w:rPr>
        <w:t>6. Полифонические пьесы:</w:t>
      </w:r>
    </w:p>
    <w:p w:rsidR="007507F2" w:rsidRPr="00AD76F6" w:rsidRDefault="007507F2" w:rsidP="009B3FE7">
      <w:pPr>
        <w:autoSpaceDE w:val="0"/>
        <w:autoSpaceDN w:val="0"/>
        <w:adjustRightInd w:val="0"/>
      </w:pPr>
      <w:r w:rsidRPr="00AD76F6">
        <w:t>Инвенции, маленькие фуги, контрастные и подголосочные фуги.</w:t>
      </w:r>
    </w:p>
    <w:p w:rsidR="007507F2" w:rsidRPr="00AD76F6" w:rsidRDefault="007507F2" w:rsidP="009B3FE7">
      <w:pPr>
        <w:autoSpaceDE w:val="0"/>
        <w:autoSpaceDN w:val="0"/>
        <w:adjustRightInd w:val="0"/>
      </w:pPr>
      <w:r w:rsidRPr="00AD76F6">
        <w:t xml:space="preserve">Развитие умений и навыков игры полифонических пьес, развитие полифонического слуха, то есть, умения слышать все голоса и выделять основной. </w:t>
      </w:r>
    </w:p>
    <w:p w:rsidR="007507F2" w:rsidRPr="00AD76F6" w:rsidRDefault="007507F2" w:rsidP="009B3FE7">
      <w:pPr>
        <w:autoSpaceDE w:val="0"/>
        <w:autoSpaceDN w:val="0"/>
        <w:adjustRightInd w:val="0"/>
        <w:rPr>
          <w:u w:val="single"/>
        </w:rPr>
      </w:pPr>
      <w:r w:rsidRPr="00AD76F6">
        <w:rPr>
          <w:u w:val="single"/>
        </w:rPr>
        <w:t>7. Игра в ансамбле:</w:t>
      </w:r>
    </w:p>
    <w:p w:rsidR="007507F2" w:rsidRPr="00AD76F6" w:rsidRDefault="007507F2" w:rsidP="009B3FE7">
      <w:pPr>
        <w:autoSpaceDE w:val="0"/>
        <w:autoSpaceDN w:val="0"/>
        <w:adjustRightInd w:val="0"/>
      </w:pPr>
      <w:r w:rsidRPr="00AD76F6">
        <w:t>Концертная практика обучающегося в качестве солиста с ансамблем или оркестром русских народных инструментов.</w:t>
      </w:r>
    </w:p>
    <w:p w:rsidR="007507F2" w:rsidRPr="00AD76F6" w:rsidRDefault="007507F2" w:rsidP="009B3FE7">
      <w:pPr>
        <w:autoSpaceDE w:val="0"/>
        <w:autoSpaceDN w:val="0"/>
        <w:adjustRightInd w:val="0"/>
        <w:rPr>
          <w:u w:val="single"/>
        </w:rPr>
      </w:pPr>
      <w:r w:rsidRPr="00AD76F6">
        <w:rPr>
          <w:u w:val="single"/>
        </w:rPr>
        <w:t>8. Подбор по слуху:</w:t>
      </w:r>
    </w:p>
    <w:p w:rsidR="007507F2" w:rsidRPr="00AD76F6" w:rsidRDefault="007507F2" w:rsidP="009B3FE7">
      <w:pPr>
        <w:autoSpaceDE w:val="0"/>
        <w:autoSpaceDN w:val="0"/>
        <w:adjustRightInd w:val="0"/>
      </w:pPr>
      <w:r w:rsidRPr="00AD76F6">
        <w:t xml:space="preserve">Умение определить на слух тональность и гармонические особенности различных произведений разного уровня сложности. Аккомпанирование вокальным и инструментальным солистам. </w:t>
      </w:r>
    </w:p>
    <w:p w:rsidR="007507F2" w:rsidRDefault="007507F2" w:rsidP="005A1797">
      <w:pPr>
        <w:pStyle w:val="ListParagraph"/>
      </w:pPr>
    </w:p>
    <w:p w:rsidR="007507F2" w:rsidRDefault="007507F2" w:rsidP="005A1797">
      <w:pPr>
        <w:pStyle w:val="ListParagraph"/>
      </w:pPr>
      <w:r>
        <w:t>1 класс</w:t>
      </w:r>
    </w:p>
    <w:p w:rsidR="007507F2" w:rsidRDefault="007507F2" w:rsidP="005A1797">
      <w:pPr>
        <w:pStyle w:val="ListParagraph"/>
        <w:numPr>
          <w:ilvl w:val="0"/>
          <w:numId w:val="6"/>
        </w:numPr>
      </w:pPr>
      <w:r>
        <w:t>«Веселый музыкант» А.Филлипенко</w:t>
      </w:r>
    </w:p>
    <w:p w:rsidR="007507F2" w:rsidRDefault="007507F2" w:rsidP="005A1797">
      <w:pPr>
        <w:pStyle w:val="ListParagraph"/>
        <w:numPr>
          <w:ilvl w:val="0"/>
          <w:numId w:val="6"/>
        </w:numPr>
      </w:pPr>
      <w:r>
        <w:t>В.Моцарт «Азбука»</w:t>
      </w:r>
    </w:p>
    <w:p w:rsidR="007507F2" w:rsidRDefault="007507F2" w:rsidP="005A1797">
      <w:pPr>
        <w:pStyle w:val="ListParagraph"/>
        <w:numPr>
          <w:ilvl w:val="0"/>
          <w:numId w:val="6"/>
        </w:numPr>
      </w:pPr>
      <w:r>
        <w:t>«Маленькая полька» Р.Кабалевский</w:t>
      </w:r>
    </w:p>
    <w:p w:rsidR="007507F2" w:rsidRDefault="007507F2" w:rsidP="005A1797">
      <w:pPr>
        <w:pStyle w:val="ListParagraph"/>
        <w:numPr>
          <w:ilvl w:val="0"/>
          <w:numId w:val="6"/>
        </w:numPr>
      </w:pPr>
      <w:r>
        <w:t>«Язжитэ» Д.Файзи</w:t>
      </w:r>
    </w:p>
    <w:p w:rsidR="007507F2" w:rsidRDefault="007507F2" w:rsidP="005A1797">
      <w:pPr>
        <w:pStyle w:val="ListParagraph"/>
      </w:pPr>
      <w:r>
        <w:t>2 класс</w:t>
      </w:r>
    </w:p>
    <w:p w:rsidR="007507F2" w:rsidRDefault="007507F2" w:rsidP="005A1797">
      <w:pPr>
        <w:pStyle w:val="ListParagraph"/>
        <w:numPr>
          <w:ilvl w:val="0"/>
          <w:numId w:val="7"/>
        </w:numPr>
      </w:pPr>
      <w:r>
        <w:t>«Шарманка» Д.Шостакович</w:t>
      </w:r>
    </w:p>
    <w:p w:rsidR="007507F2" w:rsidRDefault="007507F2" w:rsidP="005A1797">
      <w:pPr>
        <w:pStyle w:val="ListParagraph"/>
        <w:numPr>
          <w:ilvl w:val="0"/>
          <w:numId w:val="7"/>
        </w:numPr>
      </w:pPr>
      <w:r>
        <w:t>«Скакалка» Д.Файзи</w:t>
      </w:r>
    </w:p>
    <w:p w:rsidR="007507F2" w:rsidRDefault="007507F2" w:rsidP="005A1797">
      <w:pPr>
        <w:pStyle w:val="ListParagraph"/>
        <w:numPr>
          <w:ilvl w:val="0"/>
          <w:numId w:val="7"/>
        </w:numPr>
      </w:pPr>
      <w:r>
        <w:t>Немецкий танец Л.Бетховена</w:t>
      </w:r>
    </w:p>
    <w:p w:rsidR="007507F2" w:rsidRDefault="007507F2" w:rsidP="005A1797">
      <w:pPr>
        <w:pStyle w:val="ListParagraph"/>
      </w:pPr>
      <w:r>
        <w:t>3 класс</w:t>
      </w:r>
    </w:p>
    <w:p w:rsidR="007507F2" w:rsidRDefault="007507F2" w:rsidP="005A1797">
      <w:pPr>
        <w:pStyle w:val="ListParagraph"/>
        <w:numPr>
          <w:ilvl w:val="0"/>
          <w:numId w:val="8"/>
        </w:numPr>
      </w:pPr>
      <w:r>
        <w:t>«Сонатина» Д.Штейбельт</w:t>
      </w:r>
    </w:p>
    <w:p w:rsidR="007507F2" w:rsidRDefault="007507F2" w:rsidP="005A1797">
      <w:pPr>
        <w:pStyle w:val="ListParagraph"/>
        <w:numPr>
          <w:ilvl w:val="0"/>
          <w:numId w:val="8"/>
        </w:numPr>
      </w:pPr>
      <w:r>
        <w:t>«Седрок» Л.Бетховен</w:t>
      </w:r>
    </w:p>
    <w:p w:rsidR="007507F2" w:rsidRDefault="007507F2" w:rsidP="005A1797">
      <w:pPr>
        <w:pStyle w:val="ListParagraph"/>
        <w:numPr>
          <w:ilvl w:val="0"/>
          <w:numId w:val="8"/>
        </w:numPr>
      </w:pPr>
      <w:r>
        <w:t>«добрый жук» А.Епадевекина</w:t>
      </w:r>
    </w:p>
    <w:p w:rsidR="007507F2" w:rsidRDefault="007507F2" w:rsidP="005A1797">
      <w:pPr>
        <w:pStyle w:val="ListParagraph"/>
        <w:numPr>
          <w:ilvl w:val="0"/>
          <w:numId w:val="8"/>
        </w:numPr>
      </w:pPr>
      <w:r>
        <w:t>«Жидегэнчишма» С.Садыйкова</w:t>
      </w:r>
    </w:p>
    <w:p w:rsidR="007507F2" w:rsidRDefault="007507F2" w:rsidP="005A1797">
      <w:pPr>
        <w:pStyle w:val="ListParagraph"/>
        <w:numPr>
          <w:ilvl w:val="0"/>
          <w:numId w:val="8"/>
        </w:numPr>
      </w:pPr>
      <w:r>
        <w:t>Ф.Яруллин Бию из балета «Шурале»</w:t>
      </w:r>
    </w:p>
    <w:p w:rsidR="007507F2" w:rsidRDefault="007507F2" w:rsidP="005A1797">
      <w:pPr>
        <w:pStyle w:val="ListParagraph"/>
      </w:pPr>
      <w:r>
        <w:t>4 класс</w:t>
      </w:r>
    </w:p>
    <w:p w:rsidR="007507F2" w:rsidRDefault="007507F2" w:rsidP="005A1797">
      <w:pPr>
        <w:pStyle w:val="ListParagraph"/>
        <w:numPr>
          <w:ilvl w:val="0"/>
          <w:numId w:val="9"/>
        </w:numPr>
      </w:pPr>
      <w:r>
        <w:t>«Красный сарафан» А.Варламов</w:t>
      </w:r>
    </w:p>
    <w:p w:rsidR="007507F2" w:rsidRDefault="007507F2" w:rsidP="005A1797">
      <w:pPr>
        <w:pStyle w:val="ListParagraph"/>
        <w:numPr>
          <w:ilvl w:val="0"/>
          <w:numId w:val="9"/>
        </w:numPr>
      </w:pPr>
      <w:r>
        <w:t>А.Бетховен «Крестьянский танец»</w:t>
      </w:r>
    </w:p>
    <w:p w:rsidR="007507F2" w:rsidRDefault="007507F2" w:rsidP="005A1797">
      <w:pPr>
        <w:pStyle w:val="ListParagraph"/>
        <w:numPr>
          <w:ilvl w:val="0"/>
          <w:numId w:val="9"/>
        </w:numPr>
      </w:pPr>
      <w:r>
        <w:t>А.Ключарев «Урамда»</w:t>
      </w:r>
    </w:p>
    <w:p w:rsidR="007507F2" w:rsidRDefault="007507F2" w:rsidP="005A1797">
      <w:pPr>
        <w:pStyle w:val="ListParagraph"/>
      </w:pPr>
      <w:r>
        <w:t>5 класс</w:t>
      </w:r>
    </w:p>
    <w:p w:rsidR="007507F2" w:rsidRDefault="007507F2" w:rsidP="005A1797">
      <w:pPr>
        <w:pStyle w:val="ListParagraph"/>
        <w:numPr>
          <w:ilvl w:val="0"/>
          <w:numId w:val="10"/>
        </w:numPr>
      </w:pPr>
      <w:r>
        <w:t>П.Чайковский. «Неополитанская полька»</w:t>
      </w:r>
    </w:p>
    <w:p w:rsidR="007507F2" w:rsidRDefault="007507F2" w:rsidP="005A1797">
      <w:pPr>
        <w:pStyle w:val="ListParagraph"/>
        <w:numPr>
          <w:ilvl w:val="0"/>
          <w:numId w:val="10"/>
        </w:numPr>
      </w:pPr>
      <w:r>
        <w:t>Конев «Виртуоз»</w:t>
      </w:r>
    </w:p>
    <w:p w:rsidR="007507F2" w:rsidRDefault="007507F2" w:rsidP="005A1797">
      <w:pPr>
        <w:pStyle w:val="ListParagraph"/>
        <w:numPr>
          <w:ilvl w:val="0"/>
          <w:numId w:val="10"/>
        </w:numPr>
      </w:pPr>
      <w:r>
        <w:t>Огинский Полонез</w:t>
      </w:r>
    </w:p>
    <w:p w:rsidR="007507F2" w:rsidRDefault="007507F2" w:rsidP="005A1797">
      <w:pPr>
        <w:pStyle w:val="ListParagraph"/>
        <w:numPr>
          <w:ilvl w:val="0"/>
          <w:numId w:val="10"/>
        </w:numPr>
      </w:pPr>
      <w:r>
        <w:t>Монти Чардаш</w:t>
      </w:r>
    </w:p>
    <w:p w:rsidR="007507F2" w:rsidRDefault="007507F2" w:rsidP="005A1797">
      <w:pPr>
        <w:pStyle w:val="ListParagraph"/>
        <w:numPr>
          <w:ilvl w:val="0"/>
          <w:numId w:val="10"/>
        </w:numPr>
      </w:pPr>
      <w:r>
        <w:t>С.Сайдашев Бию из оперы «Наемщик»</w:t>
      </w:r>
    </w:p>
    <w:p w:rsidR="007507F2" w:rsidRDefault="007507F2" w:rsidP="007A6802">
      <w:pPr>
        <w:pStyle w:val="ListParagraph"/>
      </w:pPr>
      <w:r>
        <w:t>Полифонические произведения :</w:t>
      </w:r>
    </w:p>
    <w:p w:rsidR="007507F2" w:rsidRDefault="007507F2" w:rsidP="005A1797">
      <w:pPr>
        <w:pStyle w:val="ListParagraph"/>
        <w:numPr>
          <w:ilvl w:val="0"/>
          <w:numId w:val="10"/>
        </w:numPr>
      </w:pPr>
      <w:r>
        <w:t>И.Бах. Ария</w:t>
      </w:r>
    </w:p>
    <w:p w:rsidR="007507F2" w:rsidRDefault="007507F2" w:rsidP="005A1797">
      <w:pPr>
        <w:pStyle w:val="ListParagraph"/>
        <w:numPr>
          <w:ilvl w:val="0"/>
          <w:numId w:val="10"/>
        </w:numPr>
      </w:pPr>
      <w:r>
        <w:t>И.Бах. Прелюдия</w:t>
      </w:r>
    </w:p>
    <w:p w:rsidR="007507F2" w:rsidRDefault="007507F2" w:rsidP="00A66629">
      <w:pPr>
        <w:pStyle w:val="ListParagraph"/>
        <w:jc w:val="center"/>
        <w:rPr>
          <w:sz w:val="32"/>
          <w:szCs w:val="32"/>
        </w:rPr>
      </w:pPr>
    </w:p>
    <w:p w:rsidR="007507F2" w:rsidRDefault="007507F2" w:rsidP="00A66629">
      <w:pPr>
        <w:pStyle w:val="ListParagraph"/>
        <w:jc w:val="center"/>
        <w:rPr>
          <w:sz w:val="32"/>
          <w:szCs w:val="32"/>
        </w:rPr>
      </w:pPr>
      <w:r>
        <w:rPr>
          <w:sz w:val="32"/>
          <w:szCs w:val="32"/>
        </w:rPr>
        <w:t xml:space="preserve">Литература </w:t>
      </w:r>
    </w:p>
    <w:p w:rsidR="007507F2" w:rsidRPr="00A66629" w:rsidRDefault="007507F2" w:rsidP="00A66629">
      <w:pPr>
        <w:pStyle w:val="ListParagraph"/>
        <w:jc w:val="center"/>
        <w:rPr>
          <w:sz w:val="32"/>
          <w:szCs w:val="32"/>
        </w:rPr>
      </w:pPr>
    </w:p>
    <w:p w:rsidR="007507F2" w:rsidRDefault="007507F2" w:rsidP="007A6802">
      <w:pPr>
        <w:pStyle w:val="ListParagraph"/>
        <w:numPr>
          <w:ilvl w:val="0"/>
          <w:numId w:val="11"/>
        </w:numPr>
      </w:pPr>
      <w:r>
        <w:t>О.Агафонов.П. Лондонов «Самоучитель игры на баяне» 2004.</w:t>
      </w:r>
    </w:p>
    <w:p w:rsidR="007507F2" w:rsidRDefault="007507F2" w:rsidP="007A6802">
      <w:pPr>
        <w:pStyle w:val="ListParagraph"/>
        <w:numPr>
          <w:ilvl w:val="0"/>
          <w:numId w:val="11"/>
        </w:numPr>
      </w:pPr>
      <w:r>
        <w:t>В.И.Горинов, В.Г.Конькин «Татарские танцевальные мелодии для баяна» 2000.</w:t>
      </w:r>
    </w:p>
    <w:p w:rsidR="007507F2" w:rsidRDefault="007507F2" w:rsidP="007A6802">
      <w:pPr>
        <w:pStyle w:val="ListParagraph"/>
        <w:numPr>
          <w:ilvl w:val="0"/>
          <w:numId w:val="11"/>
        </w:numPr>
      </w:pPr>
      <w:r>
        <w:t>П.П.Лондонов «Самоучитель игры на гармонике» 1990.</w:t>
      </w:r>
    </w:p>
    <w:p w:rsidR="007507F2" w:rsidRDefault="007507F2" w:rsidP="007A6802">
      <w:pPr>
        <w:pStyle w:val="ListParagraph"/>
        <w:numPr>
          <w:ilvl w:val="0"/>
          <w:numId w:val="11"/>
        </w:numPr>
      </w:pPr>
      <w:r>
        <w:t>Р.Г. Ахметшин «Баяндауйнауочендэреслек» 2002.</w:t>
      </w:r>
    </w:p>
    <w:p w:rsidR="007507F2" w:rsidRDefault="007507F2" w:rsidP="007A6802">
      <w:pPr>
        <w:pStyle w:val="ListParagraph"/>
        <w:numPr>
          <w:ilvl w:val="0"/>
          <w:numId w:val="11"/>
        </w:numPr>
      </w:pPr>
      <w:r>
        <w:t>Баян в музыкальной школе вып.28</w:t>
      </w:r>
    </w:p>
    <w:p w:rsidR="007507F2" w:rsidRDefault="007507F2" w:rsidP="007A6802">
      <w:pPr>
        <w:pStyle w:val="ListParagraph"/>
        <w:numPr>
          <w:ilvl w:val="0"/>
          <w:numId w:val="11"/>
        </w:numPr>
      </w:pPr>
      <w:r>
        <w:t>С.Павин «баян в музыкальной школе».</w:t>
      </w:r>
    </w:p>
    <w:p w:rsidR="007507F2" w:rsidRDefault="007507F2" w:rsidP="007A6802">
      <w:pPr>
        <w:pStyle w:val="ListParagraph"/>
        <w:numPr>
          <w:ilvl w:val="0"/>
          <w:numId w:val="11"/>
        </w:numPr>
      </w:pPr>
      <w:r>
        <w:t>«Татарские народные песни и танцы в переложении для баяна» А.Бакиров.</w:t>
      </w:r>
    </w:p>
    <w:p w:rsidR="007507F2" w:rsidRDefault="007507F2" w:rsidP="007A6802">
      <w:pPr>
        <w:pStyle w:val="ListParagraph"/>
        <w:numPr>
          <w:ilvl w:val="0"/>
          <w:numId w:val="11"/>
        </w:numPr>
      </w:pPr>
      <w:r>
        <w:t>«Хрестоматия баяниста 1-2 классы ДМШ» 2005 3-5 кл.</w:t>
      </w:r>
    </w:p>
    <w:p w:rsidR="007507F2" w:rsidRDefault="007507F2" w:rsidP="007A6802">
      <w:pPr>
        <w:pStyle w:val="ListParagraph"/>
        <w:numPr>
          <w:ilvl w:val="0"/>
          <w:numId w:val="11"/>
        </w:numPr>
      </w:pPr>
      <w:r>
        <w:t>Этюды для баяна Музична Украина 1980 1,2,3,4,5 классы</w:t>
      </w:r>
    </w:p>
    <w:p w:rsidR="007507F2" w:rsidRDefault="007507F2" w:rsidP="007A6802">
      <w:pPr>
        <w:pStyle w:val="ListParagraph"/>
        <w:numPr>
          <w:ilvl w:val="0"/>
          <w:numId w:val="11"/>
        </w:numPr>
      </w:pPr>
      <w:r>
        <w:t>Популярные обработки нар.мелодии для баяна. Москва «Музыка» 1989</w:t>
      </w:r>
    </w:p>
    <w:p w:rsidR="007507F2" w:rsidRDefault="007507F2" w:rsidP="007A6802">
      <w:pPr>
        <w:pStyle w:val="ListParagraph"/>
        <w:numPr>
          <w:ilvl w:val="0"/>
          <w:numId w:val="11"/>
        </w:numPr>
      </w:pPr>
      <w:r>
        <w:t>П.Лондонов.Народная музыка для баяна и аккорды М.Советских композиторов 1988</w:t>
      </w:r>
    </w:p>
    <w:p w:rsidR="007507F2" w:rsidRDefault="007507F2" w:rsidP="007A6802">
      <w:pPr>
        <w:pStyle w:val="ListParagraph"/>
        <w:numPr>
          <w:ilvl w:val="0"/>
          <w:numId w:val="11"/>
        </w:numPr>
      </w:pPr>
      <w:r>
        <w:t>Р.Сабитов Баян 1-3,4-7 классы Казань 1994</w:t>
      </w:r>
    </w:p>
    <w:p w:rsidR="007507F2" w:rsidRDefault="007507F2" w:rsidP="007A6802">
      <w:pPr>
        <w:pStyle w:val="ListParagraph"/>
        <w:numPr>
          <w:ilvl w:val="0"/>
          <w:numId w:val="11"/>
        </w:numPr>
      </w:pPr>
      <w:r>
        <w:t>Татарские танцевальные мелодии для Баяна и аккордеона Казань 2000</w:t>
      </w:r>
    </w:p>
    <w:p w:rsidR="007507F2" w:rsidRDefault="007507F2" w:rsidP="007A6802">
      <w:pPr>
        <w:pStyle w:val="ListParagraph"/>
        <w:numPr>
          <w:ilvl w:val="0"/>
          <w:numId w:val="11"/>
        </w:numPr>
      </w:pPr>
      <w:r>
        <w:t>Р.Валеев Самоучитель игры на тальянке и хромке , Казань,2000</w:t>
      </w:r>
    </w:p>
    <w:p w:rsidR="007507F2" w:rsidRDefault="007507F2" w:rsidP="007A6802">
      <w:pPr>
        <w:pStyle w:val="ListParagraph"/>
        <w:numPr>
          <w:ilvl w:val="0"/>
          <w:numId w:val="11"/>
        </w:numPr>
      </w:pPr>
      <w:r>
        <w:t>Р.Сабит. Жинелпьесалар баян очен, Казань,1998</w:t>
      </w:r>
    </w:p>
    <w:p w:rsidR="007507F2" w:rsidRDefault="007507F2" w:rsidP="007A6802">
      <w:pPr>
        <w:pStyle w:val="ListParagraph"/>
        <w:numPr>
          <w:ilvl w:val="0"/>
          <w:numId w:val="11"/>
        </w:numPr>
      </w:pPr>
      <w:r>
        <w:t>Р.Валеев. Обработка татарских народных мелодии для баяна ,Казань,2000</w:t>
      </w:r>
    </w:p>
    <w:p w:rsidR="007507F2" w:rsidRDefault="007507F2" w:rsidP="007A6802">
      <w:pPr>
        <w:pStyle w:val="ListParagraph"/>
        <w:numPr>
          <w:ilvl w:val="0"/>
          <w:numId w:val="11"/>
        </w:numPr>
      </w:pPr>
      <w:r>
        <w:t>Баян очен репертуар об.Ф.Гильмутдинова, Казань,1988</w:t>
      </w:r>
    </w:p>
    <w:p w:rsidR="007507F2" w:rsidRDefault="007507F2" w:rsidP="007A6802">
      <w:pPr>
        <w:pStyle w:val="ListParagraph"/>
        <w:numPr>
          <w:ilvl w:val="0"/>
          <w:numId w:val="11"/>
        </w:numPr>
      </w:pPr>
      <w:r>
        <w:t>Играй мой баян.Произведения для баяна.Л.Гаврилова выпуск 29, М.1977</w:t>
      </w:r>
    </w:p>
    <w:p w:rsidR="007507F2" w:rsidRDefault="007507F2" w:rsidP="003435FC">
      <w:pPr>
        <w:pStyle w:val="ListParagraph"/>
        <w:ind w:left="1080"/>
      </w:pPr>
    </w:p>
    <w:p w:rsidR="007507F2" w:rsidRDefault="007507F2" w:rsidP="003435FC">
      <w:pPr>
        <w:pStyle w:val="ListParagraph"/>
        <w:ind w:left="1080"/>
      </w:pPr>
    </w:p>
    <w:p w:rsidR="007507F2" w:rsidRDefault="007507F2" w:rsidP="003435FC">
      <w:pPr>
        <w:pStyle w:val="ListParagraph"/>
        <w:ind w:left="1080"/>
      </w:pPr>
    </w:p>
    <w:p w:rsidR="007507F2" w:rsidRDefault="007507F2" w:rsidP="005C04A8">
      <w:pPr>
        <w:pStyle w:val="ListParagraph"/>
        <w:ind w:left="1080"/>
        <w:jc w:val="both"/>
      </w:pPr>
    </w:p>
    <w:p w:rsidR="007507F2" w:rsidRDefault="007507F2" w:rsidP="005C04A8">
      <w:pPr>
        <w:pStyle w:val="Title"/>
      </w:pPr>
      <w:r>
        <w:t>Материально-техническое обеспечение</w:t>
      </w:r>
    </w:p>
    <w:p w:rsidR="007507F2" w:rsidRDefault="007507F2" w:rsidP="005C04A8"/>
    <w:p w:rsidR="007507F2" w:rsidRDefault="007507F2" w:rsidP="005C04A8">
      <w:r>
        <w:t xml:space="preserve">           1.Баяны -11шт.</w:t>
      </w:r>
    </w:p>
    <w:p w:rsidR="007507F2" w:rsidRDefault="007507F2" w:rsidP="005C04A8">
      <w:r>
        <w:t xml:space="preserve">           2.Синтезатор-1 шт.</w:t>
      </w:r>
    </w:p>
    <w:p w:rsidR="007507F2" w:rsidRDefault="007507F2" w:rsidP="005C04A8">
      <w:r>
        <w:t xml:space="preserve">           3.Нотная литература</w:t>
      </w:r>
    </w:p>
    <w:p w:rsidR="007507F2" w:rsidRDefault="007507F2" w:rsidP="005C04A8">
      <w:r>
        <w:t xml:space="preserve">           4. Наглядные пособия</w:t>
      </w:r>
    </w:p>
    <w:p w:rsidR="007507F2" w:rsidRDefault="007507F2" w:rsidP="005C04A8">
      <w:r>
        <w:t xml:space="preserve">           5. Стулья по размерам учащихся</w:t>
      </w:r>
    </w:p>
    <w:p w:rsidR="007507F2" w:rsidRDefault="007507F2" w:rsidP="005C04A8">
      <w:r>
        <w:t xml:space="preserve">           6. Стол письменный</w:t>
      </w:r>
    </w:p>
    <w:p w:rsidR="007507F2" w:rsidRDefault="007507F2" w:rsidP="005C04A8">
      <w:r>
        <w:t xml:space="preserve">           7. Шифоньеры -1шт</w:t>
      </w:r>
    </w:p>
    <w:p w:rsidR="007507F2" w:rsidRDefault="007507F2" w:rsidP="005C04A8">
      <w:r>
        <w:t xml:space="preserve">           8. Книжный шкаф-1шт</w:t>
      </w:r>
    </w:p>
    <w:p w:rsidR="007507F2" w:rsidRDefault="007507F2" w:rsidP="005C04A8">
      <w:r>
        <w:t xml:space="preserve">           9. Класс №13, 15кв.м</w:t>
      </w:r>
    </w:p>
    <w:p w:rsidR="007507F2" w:rsidRPr="005C04A8" w:rsidRDefault="007507F2" w:rsidP="005C04A8"/>
    <w:sectPr w:rsidR="007507F2" w:rsidRPr="005C04A8" w:rsidSect="00A044D7">
      <w:pgSz w:w="11906" w:h="16838"/>
      <w:pgMar w:top="851" w:right="850" w:bottom="1134"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32EBD"/>
    <w:multiLevelType w:val="hybridMultilevel"/>
    <w:tmpl w:val="973EA480"/>
    <w:lvl w:ilvl="0" w:tplc="5F4A2E9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B41653A"/>
    <w:multiLevelType w:val="hybridMultilevel"/>
    <w:tmpl w:val="C6B6D1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84C3E33"/>
    <w:multiLevelType w:val="hybridMultilevel"/>
    <w:tmpl w:val="D662E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A611AA"/>
    <w:multiLevelType w:val="hybridMultilevel"/>
    <w:tmpl w:val="9EE07E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42A7BD8"/>
    <w:multiLevelType w:val="hybridMultilevel"/>
    <w:tmpl w:val="B8703F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4747910"/>
    <w:multiLevelType w:val="hybridMultilevel"/>
    <w:tmpl w:val="9DF6791E"/>
    <w:lvl w:ilvl="0" w:tplc="9EF8FFC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6">
    <w:nsid w:val="40C91A27"/>
    <w:multiLevelType w:val="hybridMultilevel"/>
    <w:tmpl w:val="8C6A2F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C4A017A"/>
    <w:multiLevelType w:val="hybridMultilevel"/>
    <w:tmpl w:val="EFAADB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0C13593"/>
    <w:multiLevelType w:val="hybridMultilevel"/>
    <w:tmpl w:val="A0CC364C"/>
    <w:lvl w:ilvl="0" w:tplc="4004573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5A7A49C3"/>
    <w:multiLevelType w:val="hybridMultilevel"/>
    <w:tmpl w:val="09DE0D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FD0772D"/>
    <w:multiLevelType w:val="hybridMultilevel"/>
    <w:tmpl w:val="2B34CD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B944EE2"/>
    <w:multiLevelType w:val="hybridMultilevel"/>
    <w:tmpl w:val="B7D87944"/>
    <w:lvl w:ilvl="0" w:tplc="A92A2598">
      <w:start w:val="1"/>
      <w:numFmt w:val="decimal"/>
      <w:lvlText w:val="%1."/>
      <w:lvlJc w:val="left"/>
      <w:pPr>
        <w:ind w:left="1005" w:hanging="360"/>
      </w:pPr>
      <w:rPr>
        <w:rFonts w:cs="Times New Roman" w:hint="default"/>
      </w:rPr>
    </w:lvl>
    <w:lvl w:ilvl="1" w:tplc="04190019" w:tentative="1">
      <w:start w:val="1"/>
      <w:numFmt w:val="lowerLetter"/>
      <w:lvlText w:val="%2."/>
      <w:lvlJc w:val="left"/>
      <w:pPr>
        <w:ind w:left="1725" w:hanging="360"/>
      </w:pPr>
      <w:rPr>
        <w:rFonts w:cs="Times New Roman"/>
      </w:rPr>
    </w:lvl>
    <w:lvl w:ilvl="2" w:tplc="0419001B" w:tentative="1">
      <w:start w:val="1"/>
      <w:numFmt w:val="lowerRoman"/>
      <w:lvlText w:val="%3."/>
      <w:lvlJc w:val="right"/>
      <w:pPr>
        <w:ind w:left="2445" w:hanging="180"/>
      </w:pPr>
      <w:rPr>
        <w:rFonts w:cs="Times New Roman"/>
      </w:rPr>
    </w:lvl>
    <w:lvl w:ilvl="3" w:tplc="0419000F" w:tentative="1">
      <w:start w:val="1"/>
      <w:numFmt w:val="decimal"/>
      <w:lvlText w:val="%4."/>
      <w:lvlJc w:val="left"/>
      <w:pPr>
        <w:ind w:left="3165" w:hanging="360"/>
      </w:pPr>
      <w:rPr>
        <w:rFonts w:cs="Times New Roman"/>
      </w:rPr>
    </w:lvl>
    <w:lvl w:ilvl="4" w:tplc="04190019" w:tentative="1">
      <w:start w:val="1"/>
      <w:numFmt w:val="lowerLetter"/>
      <w:lvlText w:val="%5."/>
      <w:lvlJc w:val="left"/>
      <w:pPr>
        <w:ind w:left="3885" w:hanging="360"/>
      </w:pPr>
      <w:rPr>
        <w:rFonts w:cs="Times New Roman"/>
      </w:rPr>
    </w:lvl>
    <w:lvl w:ilvl="5" w:tplc="0419001B" w:tentative="1">
      <w:start w:val="1"/>
      <w:numFmt w:val="lowerRoman"/>
      <w:lvlText w:val="%6."/>
      <w:lvlJc w:val="right"/>
      <w:pPr>
        <w:ind w:left="4605" w:hanging="180"/>
      </w:pPr>
      <w:rPr>
        <w:rFonts w:cs="Times New Roman"/>
      </w:rPr>
    </w:lvl>
    <w:lvl w:ilvl="6" w:tplc="0419000F" w:tentative="1">
      <w:start w:val="1"/>
      <w:numFmt w:val="decimal"/>
      <w:lvlText w:val="%7."/>
      <w:lvlJc w:val="left"/>
      <w:pPr>
        <w:ind w:left="5325" w:hanging="360"/>
      </w:pPr>
      <w:rPr>
        <w:rFonts w:cs="Times New Roman"/>
      </w:rPr>
    </w:lvl>
    <w:lvl w:ilvl="7" w:tplc="04190019" w:tentative="1">
      <w:start w:val="1"/>
      <w:numFmt w:val="lowerLetter"/>
      <w:lvlText w:val="%8."/>
      <w:lvlJc w:val="left"/>
      <w:pPr>
        <w:ind w:left="6045" w:hanging="360"/>
      </w:pPr>
      <w:rPr>
        <w:rFonts w:cs="Times New Roman"/>
      </w:rPr>
    </w:lvl>
    <w:lvl w:ilvl="8" w:tplc="0419001B" w:tentative="1">
      <w:start w:val="1"/>
      <w:numFmt w:val="lowerRoman"/>
      <w:lvlText w:val="%9."/>
      <w:lvlJc w:val="right"/>
      <w:pPr>
        <w:ind w:left="6765" w:hanging="180"/>
      </w:pPr>
      <w:rPr>
        <w:rFonts w:cs="Times New Roman"/>
      </w:rPr>
    </w:lvl>
  </w:abstractNum>
  <w:abstractNum w:abstractNumId="12">
    <w:nsid w:val="6FF15038"/>
    <w:multiLevelType w:val="hybridMultilevel"/>
    <w:tmpl w:val="AE9ADF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5BC0871"/>
    <w:multiLevelType w:val="hybridMultilevel"/>
    <w:tmpl w:val="AE72E2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8"/>
  </w:num>
  <w:num w:numId="3">
    <w:abstractNumId w:val="10"/>
  </w:num>
  <w:num w:numId="4">
    <w:abstractNumId w:val="12"/>
  </w:num>
  <w:num w:numId="5">
    <w:abstractNumId w:val="1"/>
  </w:num>
  <w:num w:numId="6">
    <w:abstractNumId w:val="4"/>
  </w:num>
  <w:num w:numId="7">
    <w:abstractNumId w:val="9"/>
  </w:num>
  <w:num w:numId="8">
    <w:abstractNumId w:val="7"/>
  </w:num>
  <w:num w:numId="9">
    <w:abstractNumId w:val="13"/>
  </w:num>
  <w:num w:numId="10">
    <w:abstractNumId w:val="6"/>
  </w:num>
  <w:num w:numId="11">
    <w:abstractNumId w:val="0"/>
  </w:num>
  <w:num w:numId="12">
    <w:abstractNumId w:val="5"/>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7064"/>
    <w:rsid w:val="00037287"/>
    <w:rsid w:val="00041C51"/>
    <w:rsid w:val="000B065E"/>
    <w:rsid w:val="000B7CD9"/>
    <w:rsid w:val="00131606"/>
    <w:rsid w:val="00132747"/>
    <w:rsid w:val="00234C11"/>
    <w:rsid w:val="00243A45"/>
    <w:rsid w:val="00266429"/>
    <w:rsid w:val="0027341B"/>
    <w:rsid w:val="002C750F"/>
    <w:rsid w:val="003037DE"/>
    <w:rsid w:val="003139DE"/>
    <w:rsid w:val="00315BD9"/>
    <w:rsid w:val="0032156D"/>
    <w:rsid w:val="00330EC8"/>
    <w:rsid w:val="003435FC"/>
    <w:rsid w:val="003B733D"/>
    <w:rsid w:val="00444279"/>
    <w:rsid w:val="00452B64"/>
    <w:rsid w:val="004A27C5"/>
    <w:rsid w:val="004A6789"/>
    <w:rsid w:val="004B26AC"/>
    <w:rsid w:val="004B2B12"/>
    <w:rsid w:val="004B6EBC"/>
    <w:rsid w:val="004C468C"/>
    <w:rsid w:val="004C70DB"/>
    <w:rsid w:val="004E08BB"/>
    <w:rsid w:val="004E47F9"/>
    <w:rsid w:val="004F1D77"/>
    <w:rsid w:val="00506AF1"/>
    <w:rsid w:val="00544A79"/>
    <w:rsid w:val="00563C7B"/>
    <w:rsid w:val="005674EB"/>
    <w:rsid w:val="005759A7"/>
    <w:rsid w:val="00577B71"/>
    <w:rsid w:val="005A1797"/>
    <w:rsid w:val="005C04A8"/>
    <w:rsid w:val="006201DD"/>
    <w:rsid w:val="00627289"/>
    <w:rsid w:val="00632190"/>
    <w:rsid w:val="00653B92"/>
    <w:rsid w:val="00655518"/>
    <w:rsid w:val="006C2416"/>
    <w:rsid w:val="007507F2"/>
    <w:rsid w:val="007866D3"/>
    <w:rsid w:val="007A6802"/>
    <w:rsid w:val="007E6334"/>
    <w:rsid w:val="00850D96"/>
    <w:rsid w:val="008B20FC"/>
    <w:rsid w:val="008D2DAE"/>
    <w:rsid w:val="008E0F9B"/>
    <w:rsid w:val="0093327B"/>
    <w:rsid w:val="00980618"/>
    <w:rsid w:val="009810BE"/>
    <w:rsid w:val="00981E6B"/>
    <w:rsid w:val="00995464"/>
    <w:rsid w:val="009B3FE7"/>
    <w:rsid w:val="009C4F92"/>
    <w:rsid w:val="00A044D7"/>
    <w:rsid w:val="00A1104A"/>
    <w:rsid w:val="00A66629"/>
    <w:rsid w:val="00A9658C"/>
    <w:rsid w:val="00AA765C"/>
    <w:rsid w:val="00AC2A9D"/>
    <w:rsid w:val="00AD76F6"/>
    <w:rsid w:val="00B57064"/>
    <w:rsid w:val="00B6568B"/>
    <w:rsid w:val="00B8605D"/>
    <w:rsid w:val="00BC22E1"/>
    <w:rsid w:val="00C443F0"/>
    <w:rsid w:val="00C5719B"/>
    <w:rsid w:val="00CE1E5A"/>
    <w:rsid w:val="00CE1F6C"/>
    <w:rsid w:val="00D87347"/>
    <w:rsid w:val="00DB3347"/>
    <w:rsid w:val="00DB72BF"/>
    <w:rsid w:val="00E14BA5"/>
    <w:rsid w:val="00E57BFB"/>
    <w:rsid w:val="00EB3C14"/>
    <w:rsid w:val="00EC6231"/>
    <w:rsid w:val="00ED4453"/>
    <w:rsid w:val="00F20498"/>
    <w:rsid w:val="00FB5710"/>
    <w:rsid w:val="00FC262A"/>
    <w:rsid w:val="00FC3DD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064"/>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locked/>
    <w:rsid w:val="00330EC8"/>
    <w:pPr>
      <w:keepNext/>
      <w:spacing w:before="240" w:after="60"/>
      <w:outlineLvl w:val="0"/>
    </w:pPr>
    <w:rPr>
      <w:rFonts w:ascii="Cambria" w:eastAsia="Calibri" w:hAnsi="Cambria"/>
      <w:b/>
      <w:kern w:val="32"/>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0EC8"/>
    <w:rPr>
      <w:rFonts w:ascii="Cambria" w:hAnsi="Cambria" w:cs="Times New Roman"/>
      <w:b/>
      <w:kern w:val="32"/>
      <w:sz w:val="32"/>
      <w:lang w:eastAsia="ar-SA" w:bidi="ar-SA"/>
    </w:rPr>
  </w:style>
  <w:style w:type="paragraph" w:styleId="ListParagraph">
    <w:name w:val="List Paragraph"/>
    <w:basedOn w:val="Normal"/>
    <w:uiPriority w:val="99"/>
    <w:qFormat/>
    <w:rsid w:val="00ED4453"/>
    <w:pPr>
      <w:ind w:left="720"/>
      <w:contextualSpacing/>
    </w:pPr>
  </w:style>
  <w:style w:type="paragraph" w:styleId="TOC1">
    <w:name w:val="toc 1"/>
    <w:basedOn w:val="Normal"/>
    <w:next w:val="Normal"/>
    <w:autoRedefine/>
    <w:uiPriority w:val="99"/>
    <w:locked/>
    <w:rsid w:val="009B3FE7"/>
    <w:pPr>
      <w:widowControl w:val="0"/>
      <w:suppressAutoHyphens w:val="0"/>
      <w:autoSpaceDE w:val="0"/>
      <w:autoSpaceDN w:val="0"/>
      <w:adjustRightInd w:val="0"/>
    </w:pPr>
    <w:rPr>
      <w:rFonts w:ascii="Arial" w:eastAsia="SimSun" w:hAnsi="Arial" w:cs="Arial"/>
      <w:sz w:val="20"/>
      <w:szCs w:val="20"/>
      <w:lang w:eastAsia="zh-CN"/>
    </w:rPr>
  </w:style>
  <w:style w:type="paragraph" w:customStyle="1" w:styleId="a">
    <w:name w:val="Заголовок МОЙ"/>
    <w:basedOn w:val="Normal"/>
    <w:next w:val="Heading1"/>
    <w:uiPriority w:val="99"/>
    <w:rsid w:val="00330EC8"/>
    <w:pPr>
      <w:widowControl w:val="0"/>
      <w:suppressAutoHyphens w:val="0"/>
      <w:autoSpaceDE w:val="0"/>
      <w:autoSpaceDN w:val="0"/>
      <w:adjustRightInd w:val="0"/>
      <w:spacing w:line="360" w:lineRule="auto"/>
      <w:ind w:firstLine="709"/>
      <w:jc w:val="center"/>
    </w:pPr>
    <w:rPr>
      <w:b/>
      <w:sz w:val="28"/>
      <w:szCs w:val="28"/>
      <w:lang w:eastAsia="ru-RU"/>
    </w:rPr>
  </w:style>
  <w:style w:type="paragraph" w:styleId="Title">
    <w:name w:val="Title"/>
    <w:basedOn w:val="Normal"/>
    <w:next w:val="Normal"/>
    <w:link w:val="TitleChar"/>
    <w:uiPriority w:val="99"/>
    <w:qFormat/>
    <w:locked/>
    <w:rsid w:val="005C04A8"/>
    <w:pPr>
      <w:spacing w:before="240" w:after="60"/>
      <w:jc w:val="center"/>
      <w:outlineLvl w:val="0"/>
    </w:pPr>
    <w:rPr>
      <w:rFonts w:ascii="Cambria" w:eastAsia="Calibri" w:hAnsi="Cambria"/>
      <w:b/>
      <w:kern w:val="28"/>
      <w:sz w:val="32"/>
      <w:szCs w:val="20"/>
    </w:rPr>
  </w:style>
  <w:style w:type="character" w:customStyle="1" w:styleId="TitleChar">
    <w:name w:val="Title Char"/>
    <w:basedOn w:val="DefaultParagraphFont"/>
    <w:link w:val="Title"/>
    <w:uiPriority w:val="99"/>
    <w:locked/>
    <w:rsid w:val="005C04A8"/>
    <w:rPr>
      <w:rFonts w:ascii="Cambria" w:hAnsi="Cambria" w:cs="Times New Roman"/>
      <w:b/>
      <w:kern w:val="28"/>
      <w:sz w:val="32"/>
      <w:lang w:eastAsia="ar-SA" w:bidi="ar-SA"/>
    </w:rPr>
  </w:style>
  <w:style w:type="paragraph" w:styleId="BalloonText">
    <w:name w:val="Balloon Text"/>
    <w:basedOn w:val="Normal"/>
    <w:link w:val="BalloonTextChar"/>
    <w:uiPriority w:val="99"/>
    <w:semiHidden/>
    <w:rsid w:val="000B065E"/>
    <w:rPr>
      <w:rFonts w:ascii="Tahoma" w:hAnsi="Tahoma"/>
      <w:sz w:val="16"/>
      <w:szCs w:val="16"/>
    </w:rPr>
  </w:style>
  <w:style w:type="character" w:customStyle="1" w:styleId="BalloonTextChar">
    <w:name w:val="Balloon Text Char"/>
    <w:basedOn w:val="DefaultParagraphFont"/>
    <w:link w:val="BalloonText"/>
    <w:uiPriority w:val="99"/>
    <w:semiHidden/>
    <w:locked/>
    <w:rsid w:val="000B065E"/>
    <w:rPr>
      <w:rFonts w:ascii="Tahoma" w:hAnsi="Tahoma" w:cs="Times New Roman"/>
      <w:sz w:val="16"/>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207</TotalTime>
  <Pages>13</Pages>
  <Words>3699</Words>
  <Characters>21086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ДШИ</dc:creator>
  <cp:keywords/>
  <dc:description/>
  <cp:lastModifiedBy>Microsoft</cp:lastModifiedBy>
  <cp:revision>39</cp:revision>
  <cp:lastPrinted>2016-02-22T06:02:00Z</cp:lastPrinted>
  <dcterms:created xsi:type="dcterms:W3CDTF">2014-08-29T10:06:00Z</dcterms:created>
  <dcterms:modified xsi:type="dcterms:W3CDTF">2019-01-25T12:48:00Z</dcterms:modified>
</cp:coreProperties>
</file>