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1E" w:rsidRPr="002C7399" w:rsidRDefault="0084091E" w:rsidP="009F3C2A">
      <w:pPr>
        <w:rPr>
          <w:b/>
        </w:rPr>
      </w:pPr>
      <w:r w:rsidRPr="002C739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49.25pt">
            <v:imagedata r:id="rId7" o:title=""/>
          </v:shape>
        </w:pict>
      </w:r>
    </w:p>
    <w:p w:rsidR="0084091E" w:rsidRPr="00E51B6F" w:rsidRDefault="0084091E" w:rsidP="009F3C2A">
      <w:pPr>
        <w:numPr>
          <w:ilvl w:val="0"/>
          <w:numId w:val="36"/>
        </w:num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П</w:t>
      </w:r>
      <w:r w:rsidRPr="00AB1B41">
        <w:rPr>
          <w:rFonts w:ascii="Bookman Old Style" w:hAnsi="Bookman Old Style"/>
          <w:b/>
          <w:sz w:val="32"/>
          <w:szCs w:val="32"/>
        </w:rPr>
        <w:t>ояснительная записка</w:t>
      </w:r>
    </w:p>
    <w:p w:rsidR="0084091E" w:rsidRPr="00E51B6F" w:rsidRDefault="0084091E" w:rsidP="009F3C2A">
      <w:pPr>
        <w:tabs>
          <w:tab w:val="left" w:pos="0"/>
        </w:tabs>
        <w:ind w:left="1080"/>
        <w:jc w:val="both"/>
      </w:pPr>
    </w:p>
    <w:p w:rsidR="0084091E" w:rsidRPr="00562A86" w:rsidRDefault="0084091E" w:rsidP="009F3C2A">
      <w:pPr>
        <w:tabs>
          <w:tab w:val="left" w:pos="990"/>
        </w:tabs>
        <w:ind w:left="-284"/>
        <w:jc w:val="both"/>
      </w:pPr>
      <w:r>
        <w:t xml:space="preserve">    </w:t>
      </w:r>
      <w:r w:rsidRPr="00562A86">
        <w:t>Исходя и</w:t>
      </w:r>
      <w:r>
        <w:t>з анализа работы ДШИ за 2016-2017</w:t>
      </w:r>
      <w:r w:rsidRPr="00562A86">
        <w:t xml:space="preserve"> учебный год,</w:t>
      </w:r>
      <w:r>
        <w:t xml:space="preserve"> а также необходимости подготовки и проведения существенных изменений в деятельности образовательных учреждений дополнительного образования детей,</w:t>
      </w:r>
      <w:r w:rsidRPr="00562A86">
        <w:t xml:space="preserve"> в качестве основных проблем, требующих решения, необходимо выделить следующее:</w:t>
      </w:r>
    </w:p>
    <w:p w:rsidR="0084091E" w:rsidRDefault="0084091E" w:rsidP="009F3C2A">
      <w:pPr>
        <w:numPr>
          <w:ilvl w:val="0"/>
          <w:numId w:val="21"/>
        </w:numPr>
        <w:tabs>
          <w:tab w:val="clear" w:pos="3240"/>
          <w:tab w:val="left" w:pos="567"/>
        </w:tabs>
        <w:ind w:left="-284" w:firstLine="0"/>
        <w:jc w:val="both"/>
      </w:pPr>
      <w:r>
        <w:t>Значительное превалирование количества контингента учащихся дополнительных общеобразовательных общеразвивающих программ над количеством обучающихся на дополнительных общеобразовательных предпрофессиональных программах.</w:t>
      </w:r>
    </w:p>
    <w:p w:rsidR="0084091E" w:rsidRDefault="0084091E" w:rsidP="009F3C2A">
      <w:pPr>
        <w:numPr>
          <w:ilvl w:val="0"/>
          <w:numId w:val="21"/>
        </w:numPr>
        <w:tabs>
          <w:tab w:val="clear" w:pos="3240"/>
          <w:tab w:val="left" w:pos="567"/>
          <w:tab w:val="num" w:pos="1332"/>
        </w:tabs>
        <w:ind w:left="-284" w:firstLine="0"/>
        <w:jc w:val="both"/>
      </w:pPr>
      <w:r>
        <w:t>Необходимость в прохождении курсов профессиональной переподготовки отдельных педагогических работников.</w:t>
      </w:r>
    </w:p>
    <w:p w:rsidR="0084091E" w:rsidRDefault="0084091E" w:rsidP="009F3C2A">
      <w:pPr>
        <w:numPr>
          <w:ilvl w:val="0"/>
          <w:numId w:val="21"/>
        </w:numPr>
        <w:tabs>
          <w:tab w:val="clear" w:pos="3240"/>
          <w:tab w:val="left" w:pos="567"/>
          <w:tab w:val="num" w:pos="851"/>
        </w:tabs>
        <w:ind w:left="-284" w:firstLine="0"/>
        <w:jc w:val="both"/>
      </w:pPr>
      <w:r>
        <w:t>Снижение уровня численности контингента на дополнительных общеобразовательных программах в области музыкального искусства, ведущее к сокращению количества детских творческих музыкальных коллективов.</w:t>
      </w:r>
    </w:p>
    <w:p w:rsidR="0084091E" w:rsidRDefault="0084091E" w:rsidP="009F3C2A">
      <w:pPr>
        <w:numPr>
          <w:ilvl w:val="0"/>
          <w:numId w:val="21"/>
        </w:numPr>
        <w:tabs>
          <w:tab w:val="clear" w:pos="3240"/>
          <w:tab w:val="left" w:pos="567"/>
        </w:tabs>
        <w:ind w:left="-284" w:firstLine="0"/>
        <w:jc w:val="both"/>
      </w:pPr>
      <w:r>
        <w:t>Формальное отношение к методической работе молодых специалистов и преподавателей, работающих в школе менее 3 лет.</w:t>
      </w:r>
    </w:p>
    <w:p w:rsidR="0084091E" w:rsidRDefault="0084091E" w:rsidP="009F3C2A">
      <w:pPr>
        <w:numPr>
          <w:ilvl w:val="0"/>
          <w:numId w:val="21"/>
        </w:numPr>
        <w:tabs>
          <w:tab w:val="clear" w:pos="3240"/>
          <w:tab w:val="left" w:pos="567"/>
        </w:tabs>
        <w:ind w:left="-284" w:firstLine="0"/>
        <w:jc w:val="both"/>
      </w:pPr>
      <w:r>
        <w:t>Необходимость в приведении в соответствие с новым законодательством нормативно-правовой базы школы.</w:t>
      </w:r>
    </w:p>
    <w:p w:rsidR="0084091E" w:rsidRDefault="0084091E" w:rsidP="009F3C2A">
      <w:pPr>
        <w:tabs>
          <w:tab w:val="left" w:pos="567"/>
          <w:tab w:val="num" w:pos="1332"/>
        </w:tabs>
        <w:ind w:left="-284"/>
        <w:jc w:val="both"/>
      </w:pPr>
    </w:p>
    <w:p w:rsidR="0084091E" w:rsidRPr="00562A86" w:rsidRDefault="0084091E" w:rsidP="009F3C2A">
      <w:pPr>
        <w:tabs>
          <w:tab w:val="left" w:pos="567"/>
        </w:tabs>
        <w:ind w:left="-284"/>
        <w:jc w:val="both"/>
      </w:pPr>
      <w:r>
        <w:t>Д</w:t>
      </w:r>
      <w:r w:rsidRPr="00562A86">
        <w:t xml:space="preserve">ля преодоления вышеперечисленных проблем и в качестве </w:t>
      </w:r>
      <w:r w:rsidRPr="00F5084D">
        <w:rPr>
          <w:b/>
        </w:rPr>
        <w:t>основных задач</w:t>
      </w:r>
      <w:r>
        <w:t xml:space="preserve"> на 2017</w:t>
      </w:r>
      <w:r w:rsidRPr="00562A86">
        <w:t>-20</w:t>
      </w:r>
      <w:r>
        <w:t>18</w:t>
      </w:r>
      <w:r w:rsidRPr="00562A86">
        <w:t xml:space="preserve"> учебный год ДШИ выдвигает следующие:</w:t>
      </w:r>
    </w:p>
    <w:p w:rsidR="0084091E" w:rsidRDefault="0084091E" w:rsidP="009F3C2A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>Усилить работу по набору и сохранению контингента учащихся на дополнительных общеобразовательных предпрофессиональных программах.</w:t>
      </w:r>
    </w:p>
    <w:p w:rsidR="0084091E" w:rsidRDefault="0084091E" w:rsidP="009F3C2A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 xml:space="preserve">Предоставить условия для прохождения курсов педагогическим работникам школы, нуждающимся в профессиональной переподготовке. </w:t>
      </w:r>
    </w:p>
    <w:p w:rsidR="0084091E" w:rsidRDefault="0084091E" w:rsidP="009F3C2A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 xml:space="preserve">Усилить работу по набору контингента учащихся на дополнительные общеобразовательные программы в области музыкального искусства, повысить мотивацию учебной деятельности учащихся музыкального отделения за счёт создания новых творческих коллективов и вовлечения их в концертную и конкурсную деятельность школы. </w:t>
      </w:r>
    </w:p>
    <w:p w:rsidR="0084091E" w:rsidRPr="00CA37DB" w:rsidRDefault="0084091E" w:rsidP="009F3C2A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>Продолжить разработку учебно-методического комплекса, обеспечивающего реализацию дополнительных общеобразовательных предпрофессиональных и общеразвивающих программ, активизировать работу по увеличению количества публикаций научных статей и докладов на научно-практических конференциях</w:t>
      </w:r>
      <w:r w:rsidRPr="00CA37DB">
        <w:t>.</w:t>
      </w:r>
    </w:p>
    <w:p w:rsidR="0084091E" w:rsidRDefault="0084091E" w:rsidP="009F3C2A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>Привести в соответствие нормативно-правовой базы школы с новым законодательством.</w:t>
      </w:r>
    </w:p>
    <w:p w:rsidR="0084091E" w:rsidRDefault="0084091E" w:rsidP="009F3C2A">
      <w:pPr>
        <w:tabs>
          <w:tab w:val="left" w:pos="567"/>
        </w:tabs>
        <w:ind w:left="-284"/>
        <w:jc w:val="both"/>
      </w:pPr>
    </w:p>
    <w:p w:rsidR="0084091E" w:rsidRDefault="0084091E" w:rsidP="009F3C2A">
      <w:pPr>
        <w:ind w:left="-567"/>
        <w:jc w:val="both"/>
        <w:rPr>
          <w:b/>
          <w:i/>
        </w:rPr>
      </w:pPr>
      <w:r w:rsidRPr="00E45316">
        <w:t>Основной целью работы ДШИ на 201</w:t>
      </w:r>
      <w:r>
        <w:t>7-2018</w:t>
      </w:r>
      <w:r w:rsidRPr="00E45316">
        <w:t xml:space="preserve"> учебный год является: </w:t>
      </w:r>
      <w:r w:rsidRPr="00E45316">
        <w:rPr>
          <w:b/>
          <w:i/>
        </w:rPr>
        <w:t xml:space="preserve">создание оптимальных организационно-педагогических условий, способствующих обеспечению доступного и высококачественного образования, реализации творческого потенциала, социальной активности учащихся, разностороннего развития личности ребенка, самореализации всех участников образовательного процесса. </w:t>
      </w:r>
    </w:p>
    <w:p w:rsidR="0084091E" w:rsidRDefault="0084091E" w:rsidP="009F3C2A">
      <w:pPr>
        <w:ind w:firstLine="900"/>
        <w:jc w:val="both"/>
        <w:rPr>
          <w:b/>
          <w:i/>
        </w:rPr>
      </w:pPr>
    </w:p>
    <w:p w:rsidR="0084091E" w:rsidRDefault="0084091E" w:rsidP="009F3C2A">
      <w:pPr>
        <w:ind w:firstLine="900"/>
        <w:jc w:val="both"/>
        <w:rPr>
          <w:b/>
          <w:i/>
        </w:rPr>
      </w:pPr>
    </w:p>
    <w:p w:rsidR="0084091E" w:rsidRPr="00E45316" w:rsidRDefault="0084091E" w:rsidP="009F3C2A">
      <w:pPr>
        <w:numPr>
          <w:ilvl w:val="1"/>
          <w:numId w:val="4"/>
        </w:numPr>
        <w:tabs>
          <w:tab w:val="clear" w:pos="1800"/>
          <w:tab w:val="num" w:pos="360"/>
        </w:tabs>
        <w:ind w:left="0" w:firstLine="0"/>
        <w:jc w:val="center"/>
        <w:rPr>
          <w:rFonts w:ascii="Bookman Old Style" w:hAnsi="Bookman Old Style"/>
          <w:b/>
          <w:sz w:val="32"/>
          <w:szCs w:val="32"/>
        </w:rPr>
      </w:pPr>
      <w:r w:rsidRPr="00E45316">
        <w:rPr>
          <w:rFonts w:ascii="Bookman Old Style" w:hAnsi="Bookman Old Style"/>
          <w:b/>
          <w:sz w:val="32"/>
          <w:szCs w:val="32"/>
        </w:rPr>
        <w:t>Педагогические советы</w:t>
      </w:r>
    </w:p>
    <w:p w:rsidR="0084091E" w:rsidRPr="00562A86" w:rsidRDefault="0084091E" w:rsidP="009F3C2A">
      <w:pPr>
        <w:jc w:val="center"/>
        <w:rPr>
          <w:rFonts w:ascii="Bookman Old Style" w:hAnsi="Bookman Old Style"/>
          <w:b/>
          <w:sz w:val="32"/>
          <w:szCs w:val="32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360"/>
        <w:gridCol w:w="5812"/>
        <w:gridCol w:w="1701"/>
        <w:gridCol w:w="1985"/>
      </w:tblGrid>
      <w:tr w:rsidR="0084091E" w:rsidRPr="00562A86" w:rsidTr="001D1067">
        <w:trPr>
          <w:trHeight w:val="652"/>
        </w:trPr>
        <w:tc>
          <w:tcPr>
            <w:tcW w:w="360" w:type="dxa"/>
          </w:tcPr>
          <w:p w:rsidR="0084091E" w:rsidRPr="00562A86" w:rsidRDefault="0084091E" w:rsidP="001D1067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 xml:space="preserve">№ </w:t>
            </w:r>
            <w:r w:rsidRPr="00562A86">
              <w:rPr>
                <w:sz w:val="24"/>
                <w:szCs w:val="24"/>
              </w:rPr>
              <w:t>п/п</w:t>
            </w:r>
          </w:p>
        </w:tc>
        <w:tc>
          <w:tcPr>
            <w:tcW w:w="5812" w:type="dxa"/>
          </w:tcPr>
          <w:p w:rsidR="0084091E" w:rsidRPr="00562A86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мероприятий, форма работы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ind w:right="-39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562A86" w:rsidTr="001D1067">
        <w:tc>
          <w:tcPr>
            <w:tcW w:w="360" w:type="dxa"/>
          </w:tcPr>
          <w:p w:rsidR="0084091E" w:rsidRPr="00562A86" w:rsidRDefault="0084091E" w:rsidP="001D1067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99336F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Перспективы работы школы в 2017-2018</w:t>
            </w:r>
            <w:r w:rsidRPr="0099336F">
              <w:rPr>
                <w:sz w:val="24"/>
                <w:szCs w:val="24"/>
              </w:rPr>
              <w:t xml:space="preserve"> учебном году. Цели и задачи нового учебного года.</w:t>
            </w:r>
          </w:p>
        </w:tc>
        <w:tc>
          <w:tcPr>
            <w:tcW w:w="1701" w:type="dxa"/>
          </w:tcPr>
          <w:p w:rsidR="0084091E" w:rsidRPr="00562A86" w:rsidRDefault="0084091E" w:rsidP="00C0517F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84091E" w:rsidRPr="00562A86" w:rsidTr="001D1067">
        <w:trPr>
          <w:trHeight w:val="274"/>
        </w:trPr>
        <w:tc>
          <w:tcPr>
            <w:tcW w:w="360" w:type="dxa"/>
          </w:tcPr>
          <w:p w:rsidR="0084091E" w:rsidRPr="00562A86" w:rsidRDefault="0084091E" w:rsidP="001D1067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0171F1" w:rsidRDefault="0084091E" w:rsidP="001D1067">
            <w:pPr>
              <w:pStyle w:val="NormalWeb"/>
              <w:shd w:val="clear" w:color="auto" w:fill="FFFFFF"/>
            </w:pPr>
            <w:r w:rsidRPr="009E3A2A">
              <w:t>Преподаватель – организатор учебной деятельности учащихся.</w:t>
            </w:r>
          </w:p>
        </w:tc>
        <w:tc>
          <w:tcPr>
            <w:tcW w:w="1701" w:type="dxa"/>
          </w:tcPr>
          <w:p w:rsidR="0084091E" w:rsidRPr="00562A86" w:rsidRDefault="0084091E" w:rsidP="00C0517F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Pr="00562A86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84091E" w:rsidRPr="00562A86" w:rsidTr="001D1067">
        <w:tc>
          <w:tcPr>
            <w:tcW w:w="360" w:type="dxa"/>
          </w:tcPr>
          <w:p w:rsidR="0084091E" w:rsidRPr="00562A86" w:rsidRDefault="0084091E" w:rsidP="001D1067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D568E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итогов учебной деятельности </w:t>
            </w:r>
            <w:r>
              <w:rPr>
                <w:sz w:val="24"/>
                <w:szCs w:val="24"/>
                <w:lang w:val="en-US"/>
              </w:rPr>
              <w:t>I</w:t>
            </w:r>
            <w:r w:rsidRPr="00D568EE">
              <w:rPr>
                <w:sz w:val="24"/>
                <w:szCs w:val="24"/>
              </w:rPr>
              <w:t>полугодия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84091E" w:rsidRPr="00562A86" w:rsidRDefault="0084091E" w:rsidP="00C0517F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 МС</w:t>
            </w:r>
          </w:p>
        </w:tc>
      </w:tr>
      <w:tr w:rsidR="0084091E" w:rsidRPr="00562A86" w:rsidTr="001D1067">
        <w:tc>
          <w:tcPr>
            <w:tcW w:w="360" w:type="dxa"/>
          </w:tcPr>
          <w:p w:rsidR="0084091E" w:rsidRPr="00562A86" w:rsidRDefault="0084091E" w:rsidP="001D1067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и обсуждение вопроса по реализации дополнительных общеобразовательных предпрофессиональных программ .Проблемы и пути их решения. Вопросы организации  набора учащихся на предпрофессиональные программы на 2017-2018 учебный год.</w:t>
            </w:r>
          </w:p>
        </w:tc>
        <w:tc>
          <w:tcPr>
            <w:tcW w:w="1701" w:type="dxa"/>
          </w:tcPr>
          <w:p w:rsidR="0084091E" w:rsidRPr="00562A86" w:rsidRDefault="0084091E" w:rsidP="00C0517F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 МС</w:t>
            </w:r>
          </w:p>
        </w:tc>
      </w:tr>
      <w:tr w:rsidR="0084091E" w:rsidRPr="00562A86" w:rsidTr="001D1067">
        <w:tc>
          <w:tcPr>
            <w:tcW w:w="360" w:type="dxa"/>
          </w:tcPr>
          <w:p w:rsidR="0084091E" w:rsidRPr="00562A86" w:rsidRDefault="0084091E" w:rsidP="001D1067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допуске к выпускным экзаменам.</w:t>
            </w:r>
          </w:p>
        </w:tc>
        <w:tc>
          <w:tcPr>
            <w:tcW w:w="1701" w:type="dxa"/>
          </w:tcPr>
          <w:p w:rsidR="0084091E" w:rsidRPr="00562A86" w:rsidRDefault="0084091E" w:rsidP="00C0517F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62A86">
              <w:rPr>
                <w:sz w:val="24"/>
                <w:szCs w:val="24"/>
              </w:rPr>
              <w:t>.04</w:t>
            </w:r>
            <w:r>
              <w:rPr>
                <w:sz w:val="24"/>
                <w:szCs w:val="24"/>
              </w:rPr>
              <w:t>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Pr="00562A86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84091E" w:rsidRPr="00562A86" w:rsidTr="001D1067">
        <w:tc>
          <w:tcPr>
            <w:tcW w:w="360" w:type="dxa"/>
          </w:tcPr>
          <w:p w:rsidR="0084091E" w:rsidRPr="00562A86" w:rsidRDefault="0084091E" w:rsidP="001D1067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выпуске учащихся.</w:t>
            </w:r>
          </w:p>
        </w:tc>
        <w:tc>
          <w:tcPr>
            <w:tcW w:w="1701" w:type="dxa"/>
          </w:tcPr>
          <w:p w:rsidR="0084091E" w:rsidRPr="00562A86" w:rsidRDefault="0084091E" w:rsidP="00C0517F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Pr="00562A86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84091E" w:rsidRPr="00562A86" w:rsidTr="001D1067">
        <w:tc>
          <w:tcPr>
            <w:tcW w:w="360" w:type="dxa"/>
          </w:tcPr>
          <w:p w:rsidR="0084091E" w:rsidRPr="00562A86" w:rsidRDefault="0084091E" w:rsidP="001D1067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итогов учебного года. Проблемы развития школы и пути их решения.</w:t>
            </w:r>
          </w:p>
        </w:tc>
        <w:tc>
          <w:tcPr>
            <w:tcW w:w="1701" w:type="dxa"/>
          </w:tcPr>
          <w:p w:rsidR="0084091E" w:rsidRPr="00562A86" w:rsidRDefault="0084091E" w:rsidP="00514F99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C051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 МС</w:t>
            </w:r>
          </w:p>
        </w:tc>
      </w:tr>
    </w:tbl>
    <w:p w:rsidR="0084091E" w:rsidRPr="00562A86" w:rsidRDefault="0084091E" w:rsidP="009F3C2A">
      <w:pPr>
        <w:ind w:left="-360" w:right="-185"/>
        <w:jc w:val="center"/>
        <w:rPr>
          <w:rFonts w:ascii="Bookman Old Style" w:hAnsi="Bookman Old Style"/>
          <w:b/>
          <w:sz w:val="24"/>
          <w:szCs w:val="24"/>
        </w:rPr>
      </w:pPr>
    </w:p>
    <w:p w:rsidR="0084091E" w:rsidRDefault="0084091E" w:rsidP="009F3C2A">
      <w:pPr>
        <w:ind w:left="-360" w:right="-185"/>
        <w:jc w:val="center"/>
        <w:rPr>
          <w:rFonts w:ascii="Bookman Old Style" w:hAnsi="Bookman Old Style"/>
          <w:b/>
          <w:sz w:val="32"/>
          <w:szCs w:val="32"/>
          <w:lang w:val="en-US"/>
        </w:rPr>
      </w:pPr>
    </w:p>
    <w:p w:rsidR="0084091E" w:rsidRPr="00562A86" w:rsidRDefault="0084091E" w:rsidP="009F3C2A">
      <w:pPr>
        <w:ind w:right="-185"/>
        <w:rPr>
          <w:sz w:val="32"/>
          <w:szCs w:val="32"/>
        </w:rPr>
      </w:pPr>
      <w:r w:rsidRPr="00562A86">
        <w:rPr>
          <w:rFonts w:ascii="Bookman Old Style" w:hAnsi="Bookman Old Style"/>
          <w:b/>
          <w:sz w:val="32"/>
          <w:szCs w:val="32"/>
          <w:lang w:val="en-US"/>
        </w:rPr>
        <w:t>III</w:t>
      </w:r>
      <w:r w:rsidRPr="00562A86">
        <w:rPr>
          <w:rFonts w:ascii="Bookman Old Style" w:hAnsi="Bookman Old Style"/>
          <w:b/>
          <w:sz w:val="32"/>
          <w:szCs w:val="32"/>
        </w:rPr>
        <w:t xml:space="preserve">. Совещание при директоре, работа Совета ДШИ </w:t>
      </w:r>
    </w:p>
    <w:p w:rsidR="0084091E" w:rsidRPr="00562A86" w:rsidRDefault="0084091E" w:rsidP="009F3C2A">
      <w:pPr>
        <w:rPr>
          <w:sz w:val="26"/>
          <w:szCs w:val="26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40"/>
        <w:gridCol w:w="5632"/>
        <w:gridCol w:w="1701"/>
        <w:gridCol w:w="1985"/>
      </w:tblGrid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ind w:left="-108" w:right="-31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632" w:type="dxa"/>
          </w:tcPr>
          <w:p w:rsidR="0084091E" w:rsidRPr="00562A86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мероприятий, форма работы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ind w:left="-31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B3382D" w:rsidRDefault="0084091E" w:rsidP="00820756">
            <w:pPr>
              <w:rPr>
                <w:sz w:val="24"/>
                <w:szCs w:val="24"/>
              </w:rPr>
            </w:pPr>
            <w:r w:rsidRPr="00B3382D">
              <w:rPr>
                <w:sz w:val="24"/>
                <w:szCs w:val="24"/>
              </w:rPr>
              <w:t xml:space="preserve">Вопросы тарификации преподавателей. </w:t>
            </w:r>
            <w:r>
              <w:rPr>
                <w:sz w:val="24"/>
                <w:szCs w:val="24"/>
              </w:rPr>
              <w:t>Итоги набора контингента на 2017-2018</w:t>
            </w:r>
            <w:r w:rsidRPr="00B3382D">
              <w:rPr>
                <w:sz w:val="24"/>
                <w:szCs w:val="24"/>
              </w:rPr>
              <w:t xml:space="preserve"> учебный год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562A86" w:rsidRDefault="0084091E" w:rsidP="0082075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820756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</w:t>
            </w:r>
            <w:r>
              <w:rPr>
                <w:sz w:val="24"/>
                <w:szCs w:val="24"/>
              </w:rPr>
              <w:t>дение плана работы школы на 2017-2018</w:t>
            </w:r>
            <w:r w:rsidRPr="00562A86">
              <w:rPr>
                <w:sz w:val="24"/>
                <w:szCs w:val="24"/>
              </w:rPr>
              <w:t>год.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820756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Анализ итогов поступления выпускников школы в средние и высшие учебные заведения культуры и искусства в 201</w:t>
            </w:r>
            <w:r>
              <w:rPr>
                <w:sz w:val="24"/>
                <w:szCs w:val="24"/>
              </w:rPr>
              <w:t>7</w:t>
            </w:r>
            <w:r w:rsidRPr="00562A86">
              <w:rPr>
                <w:sz w:val="24"/>
                <w:szCs w:val="24"/>
              </w:rPr>
              <w:t xml:space="preserve"> году.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 w:rsidRPr="00C70535">
              <w:rPr>
                <w:sz w:val="24"/>
                <w:szCs w:val="24"/>
              </w:rPr>
              <w:t>Вопросы организации и подг</w:t>
            </w:r>
            <w:r>
              <w:rPr>
                <w:sz w:val="24"/>
                <w:szCs w:val="24"/>
              </w:rPr>
              <w:t>отовки к конкурсам различного уровня,проводимых в теч.уч.года</w:t>
            </w:r>
          </w:p>
          <w:p w:rsidR="0084091E" w:rsidRPr="00C70535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C22DE9" w:rsidRDefault="0084091E" w:rsidP="001D1067">
            <w:pPr>
              <w:ind w:right="-185"/>
              <w:rPr>
                <w:sz w:val="24"/>
                <w:szCs w:val="24"/>
              </w:rPr>
            </w:pPr>
            <w:r w:rsidRPr="00C22DE9">
              <w:rPr>
                <w:sz w:val="24"/>
                <w:szCs w:val="24"/>
              </w:rPr>
              <w:t>Вопросы организации школьных праздников «Посвящение в музыканты»</w:t>
            </w:r>
            <w:r>
              <w:rPr>
                <w:sz w:val="24"/>
                <w:szCs w:val="24"/>
              </w:rPr>
              <w:t>,</w:t>
            </w:r>
            <w:r w:rsidRPr="00C22DE9">
              <w:rPr>
                <w:sz w:val="24"/>
                <w:szCs w:val="24"/>
              </w:rPr>
              <w:t xml:space="preserve"> «Посвящение в </w:t>
            </w:r>
            <w:r>
              <w:rPr>
                <w:sz w:val="24"/>
                <w:szCs w:val="24"/>
              </w:rPr>
              <w:t>юные художники</w:t>
            </w:r>
            <w:r w:rsidRPr="00C22DE9">
              <w:rPr>
                <w:sz w:val="24"/>
                <w:szCs w:val="24"/>
              </w:rPr>
              <w:t>», «Посвящение в танцоры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  <w:r w:rsidRPr="00562A86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CE06F5" w:rsidRDefault="0084091E" w:rsidP="001D1067">
            <w:pPr>
              <w:rPr>
                <w:sz w:val="24"/>
                <w:szCs w:val="24"/>
              </w:rPr>
            </w:pPr>
            <w:r w:rsidRPr="00CE06F5">
              <w:rPr>
                <w:sz w:val="24"/>
                <w:szCs w:val="24"/>
              </w:rPr>
              <w:t>Вопросы работы по аттестации педагогических кадров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Выполнение плана работы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 xml:space="preserve"> четверти. Корректировка плана работы на 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четверть.Подготовка к педсовету.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подготовки к конкурсу «Созвездие –Йолдызлык»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pStyle w:val="Style3"/>
              <w:widowControl/>
              <w:spacing w:line="240" w:lineRule="auto"/>
              <w:ind w:firstLine="0"/>
              <w:rPr>
                <w:b/>
              </w:rPr>
            </w:pPr>
            <w:r w:rsidRPr="00562A86">
              <w:t>Вопросы организации</w:t>
            </w:r>
            <w:r>
              <w:t xml:space="preserve"> творческих поездок в 2017-18 году</w:t>
            </w:r>
            <w:r w:rsidRPr="00562A86">
              <w:rPr>
                <w:b/>
              </w:rPr>
              <w:t>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FF0B48" w:rsidRDefault="0084091E" w:rsidP="001D1067">
            <w:pPr>
              <w:rPr>
                <w:sz w:val="24"/>
                <w:szCs w:val="24"/>
              </w:rPr>
            </w:pPr>
            <w:r w:rsidRPr="00FF0B48">
              <w:rPr>
                <w:sz w:val="24"/>
                <w:szCs w:val="24"/>
              </w:rPr>
              <w:t xml:space="preserve">Вопросы организации и подготовки церемонии вручения </w:t>
            </w:r>
            <w:r>
              <w:rPr>
                <w:sz w:val="24"/>
                <w:szCs w:val="24"/>
              </w:rPr>
              <w:t>Благодарственных писем главы муниц.района</w:t>
            </w:r>
          </w:p>
        </w:tc>
        <w:tc>
          <w:tcPr>
            <w:tcW w:w="1701" w:type="dxa"/>
          </w:tcPr>
          <w:p w:rsidR="0084091E" w:rsidRPr="00FF0B48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FF0B48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О сотрудничестве с профильными СПУЗами и ВУЗами. 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Организационные вопросы подготовки к новогодним праздникам.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Вопросы </w:t>
            </w:r>
            <w:r>
              <w:rPr>
                <w:sz w:val="24"/>
                <w:szCs w:val="24"/>
              </w:rPr>
              <w:t>работы с документацией.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сотрудничества с родителями учащихся.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работе творческих коллективов</w:t>
            </w:r>
            <w:r>
              <w:rPr>
                <w:sz w:val="24"/>
                <w:szCs w:val="24"/>
              </w:rPr>
              <w:t xml:space="preserve"> школы. Проблемы и перспективы.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Руководители творческих коллективов, зав. отделениями 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rStyle w:val="FontStyle12"/>
                <w:b w:val="0"/>
                <w:bCs/>
                <w:sz w:val="24"/>
                <w:szCs w:val="24"/>
              </w:rPr>
              <w:t>Вопросы организации и подготовки к концерту школы.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Руководители творческих коллективов, зав. отделениями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укрепления и развитияматериально-технической базы школы.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организации и подготовки</w:t>
            </w:r>
            <w:r w:rsidRPr="00561284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Международному конкурсу «Челны собирают друзей»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организации и подготовки к</w:t>
            </w:r>
            <w:r>
              <w:rPr>
                <w:sz w:val="24"/>
                <w:szCs w:val="24"/>
              </w:rPr>
              <w:t xml:space="preserve"> городским и региональным конкурсам.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8963C0" w:rsidRDefault="0084091E" w:rsidP="001D1067">
            <w:pPr>
              <w:rPr>
                <w:sz w:val="24"/>
                <w:szCs w:val="24"/>
                <w:highlight w:val="yellow"/>
              </w:rPr>
            </w:pPr>
            <w:r w:rsidRPr="0061009F">
              <w:rPr>
                <w:sz w:val="24"/>
                <w:szCs w:val="24"/>
              </w:rPr>
              <w:t>Вопросы подготовки творческих коллективов</w:t>
            </w:r>
            <w:r>
              <w:rPr>
                <w:sz w:val="24"/>
                <w:szCs w:val="24"/>
              </w:rPr>
              <w:t xml:space="preserve"> к летним творческим поездкам</w:t>
            </w:r>
            <w:r w:rsidRPr="0061009F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8963C0" w:rsidRDefault="0084091E" w:rsidP="001D106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  <w:p w:rsidR="0084091E" w:rsidRPr="00562A8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 творческих коллективов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Итоги работы в </w:t>
            </w:r>
            <w:r w:rsidRPr="00562A86">
              <w:rPr>
                <w:sz w:val="24"/>
                <w:szCs w:val="24"/>
                <w:lang w:val="en-US"/>
              </w:rPr>
              <w:t>III</w:t>
            </w:r>
            <w:r w:rsidRPr="00562A86">
              <w:rPr>
                <w:sz w:val="24"/>
                <w:szCs w:val="24"/>
              </w:rPr>
              <w:t xml:space="preserve"> четверти. Подготовка педсовета.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работы со средствами массовой информации.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подготовки к отчётным концертам.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625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подготовке к выпускным экзаменам.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</w:t>
            </w:r>
            <w:r>
              <w:rPr>
                <w:sz w:val="24"/>
                <w:szCs w:val="24"/>
              </w:rPr>
              <w:t>и 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зав. отделами 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подготовке праздничных мероприятий ко Дню Победы.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Организационные вопросы подготовки выпускного вечера.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подготовки школы к новому учебному году.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подготовке к итоговому педсовету.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20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8207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подготовки</w:t>
            </w:r>
            <w:r>
              <w:rPr>
                <w:sz w:val="24"/>
                <w:szCs w:val="24"/>
              </w:rPr>
              <w:t xml:space="preserve"> к региональному конкурсу –фестивалю им.А.Авзаловой</w:t>
            </w:r>
          </w:p>
        </w:tc>
        <w:tc>
          <w:tcPr>
            <w:tcW w:w="1701" w:type="dxa"/>
          </w:tcPr>
          <w:p w:rsidR="0084091E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1985" w:type="dxa"/>
          </w:tcPr>
          <w:p w:rsidR="0084091E" w:rsidRDefault="0084091E" w:rsidP="00265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65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Default="0084091E" w:rsidP="00265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подготовки</w:t>
            </w:r>
            <w:r>
              <w:rPr>
                <w:sz w:val="24"/>
                <w:szCs w:val="24"/>
              </w:rPr>
              <w:t xml:space="preserve"> к всероссийскому фестивалю гармонистов «Актанышгармуннары»</w:t>
            </w:r>
          </w:p>
        </w:tc>
        <w:tc>
          <w:tcPr>
            <w:tcW w:w="1701" w:type="dxa"/>
          </w:tcPr>
          <w:p w:rsidR="0084091E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1985" w:type="dxa"/>
          </w:tcPr>
          <w:p w:rsidR="0084091E" w:rsidRDefault="0084091E" w:rsidP="00265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65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Default="0084091E" w:rsidP="00265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  <w:bookmarkStart w:id="0" w:name="_GoBack"/>
            <w:bookmarkEnd w:id="0"/>
          </w:p>
        </w:tc>
      </w:tr>
    </w:tbl>
    <w:p w:rsidR="0084091E" w:rsidRPr="00562A86" w:rsidRDefault="0084091E" w:rsidP="009F3C2A">
      <w:pPr>
        <w:rPr>
          <w:sz w:val="26"/>
          <w:szCs w:val="26"/>
        </w:rPr>
      </w:pPr>
    </w:p>
    <w:p w:rsidR="0084091E" w:rsidRDefault="0084091E" w:rsidP="009F3C2A">
      <w:pPr>
        <w:tabs>
          <w:tab w:val="left" w:pos="3600"/>
          <w:tab w:val="num" w:pos="4320"/>
        </w:tabs>
        <w:ind w:left="3600"/>
        <w:jc w:val="center"/>
        <w:rPr>
          <w:rFonts w:ascii="Bookman Old Style" w:hAnsi="Bookman Old Style"/>
          <w:b/>
          <w:sz w:val="32"/>
          <w:szCs w:val="32"/>
        </w:rPr>
      </w:pPr>
    </w:p>
    <w:p w:rsidR="0084091E" w:rsidRDefault="0084091E" w:rsidP="009F3C2A">
      <w:pPr>
        <w:tabs>
          <w:tab w:val="left" w:pos="3600"/>
          <w:tab w:val="num" w:pos="4320"/>
        </w:tabs>
        <w:ind w:left="3600"/>
        <w:jc w:val="center"/>
        <w:rPr>
          <w:rFonts w:ascii="Bookman Old Style" w:hAnsi="Bookman Old Style"/>
          <w:b/>
          <w:sz w:val="32"/>
          <w:szCs w:val="32"/>
        </w:rPr>
      </w:pPr>
    </w:p>
    <w:p w:rsidR="0084091E" w:rsidRDefault="0084091E" w:rsidP="009F3C2A">
      <w:pPr>
        <w:tabs>
          <w:tab w:val="left" w:pos="3600"/>
          <w:tab w:val="num" w:pos="4320"/>
        </w:tabs>
        <w:ind w:left="3600"/>
        <w:jc w:val="center"/>
        <w:rPr>
          <w:rFonts w:ascii="Bookman Old Style" w:hAnsi="Bookman Old Style"/>
          <w:b/>
          <w:sz w:val="32"/>
          <w:szCs w:val="32"/>
        </w:rPr>
      </w:pPr>
    </w:p>
    <w:p w:rsidR="0084091E" w:rsidRPr="00345BAC" w:rsidRDefault="0084091E" w:rsidP="009F3C2A">
      <w:pPr>
        <w:tabs>
          <w:tab w:val="num" w:pos="1080"/>
          <w:tab w:val="left" w:pos="3600"/>
        </w:tabs>
        <w:rPr>
          <w:rFonts w:ascii="Bookman Old Style" w:hAnsi="Bookman Old Style"/>
          <w:b/>
          <w:lang w:val="en-US"/>
        </w:rPr>
      </w:pPr>
      <w:r>
        <w:rPr>
          <w:rFonts w:ascii="Bookman Old Style" w:hAnsi="Bookman Old Style"/>
          <w:b/>
          <w:sz w:val="32"/>
          <w:szCs w:val="32"/>
          <w:lang w:val="en-US"/>
        </w:rPr>
        <w:t>IV.</w:t>
      </w:r>
      <w:r w:rsidRPr="00562A86">
        <w:rPr>
          <w:rFonts w:ascii="Bookman Old Style" w:hAnsi="Bookman Old Style"/>
          <w:b/>
          <w:sz w:val="32"/>
          <w:szCs w:val="32"/>
        </w:rPr>
        <w:t>Учебная работа</w:t>
      </w:r>
    </w:p>
    <w:p w:rsidR="0084091E" w:rsidRPr="00562A86" w:rsidRDefault="0084091E" w:rsidP="009F3C2A">
      <w:pPr>
        <w:tabs>
          <w:tab w:val="left" w:pos="2085"/>
        </w:tabs>
        <w:ind w:left="540"/>
        <w:rPr>
          <w:b/>
          <w:i/>
        </w:rPr>
      </w:pPr>
    </w:p>
    <w:p w:rsidR="0084091E" w:rsidRPr="00562A86" w:rsidRDefault="0084091E" w:rsidP="009F3C2A">
      <w:pPr>
        <w:tabs>
          <w:tab w:val="left" w:pos="2085"/>
        </w:tabs>
        <w:ind w:left="540"/>
        <w:rPr>
          <w:b/>
          <w:i/>
        </w:rPr>
      </w:pPr>
      <w:r w:rsidRPr="00562A86">
        <w:rPr>
          <w:b/>
          <w:i/>
        </w:rPr>
        <w:t>1.Работа с документацией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40"/>
        <w:gridCol w:w="5632"/>
        <w:gridCol w:w="1701"/>
        <w:gridCol w:w="1985"/>
      </w:tblGrid>
      <w:tr w:rsidR="0084091E" w:rsidRPr="00562A86" w:rsidTr="001D1067">
        <w:tc>
          <w:tcPr>
            <w:tcW w:w="540" w:type="dxa"/>
            <w:vAlign w:val="center"/>
          </w:tcPr>
          <w:p w:rsidR="0084091E" w:rsidRPr="00562A86" w:rsidRDefault="0084091E" w:rsidP="001D1067">
            <w:pPr>
              <w:tabs>
                <w:tab w:val="left" w:pos="2085"/>
              </w:tabs>
              <w:ind w:left="-15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32" w:type="dxa"/>
            <w:vAlign w:val="center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562A86" w:rsidTr="001D1067">
        <w:trPr>
          <w:trHeight w:val="892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left" w:pos="-108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772"/>
              </w:tabs>
              <w:ind w:left="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</w:t>
            </w:r>
            <w:r w:rsidRPr="00562A86">
              <w:rPr>
                <w:sz w:val="24"/>
                <w:szCs w:val="24"/>
              </w:rPr>
              <w:t>и утверждение учебных планов.</w:t>
            </w:r>
          </w:p>
        </w:tc>
        <w:tc>
          <w:tcPr>
            <w:tcW w:w="1701" w:type="dxa"/>
          </w:tcPr>
          <w:p w:rsidR="0084091E" w:rsidRPr="00562A86" w:rsidRDefault="0084091E" w:rsidP="002765C2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05.09.17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569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left" w:pos="-108"/>
                <w:tab w:val="num" w:pos="432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-576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Утверждение нагрузки преподавателей, тарификация.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Утверждение расписаний, групповых занятий на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 xml:space="preserve"> и 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полугодие.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15.09.17</w:t>
            </w:r>
            <w:r w:rsidRPr="00562A86">
              <w:rPr>
                <w:sz w:val="24"/>
                <w:szCs w:val="24"/>
              </w:rPr>
              <w:t xml:space="preserve">г.  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 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.01.1</w:t>
            </w:r>
            <w:r>
              <w:rPr>
                <w:sz w:val="24"/>
                <w:szCs w:val="24"/>
              </w:rPr>
              <w:t>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Утверждение индивидуальных планов на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>,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полугодие.</w:t>
            </w:r>
          </w:p>
        </w:tc>
        <w:tc>
          <w:tcPr>
            <w:tcW w:w="1701" w:type="dxa"/>
          </w:tcPr>
          <w:p w:rsidR="0084091E" w:rsidRPr="00562A86" w:rsidRDefault="0084091E" w:rsidP="002765C2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16.09.17г.           до 16</w:t>
            </w:r>
            <w:r w:rsidRPr="00562A86">
              <w:rPr>
                <w:sz w:val="24"/>
                <w:szCs w:val="24"/>
              </w:rPr>
              <w:t>.01.1</w:t>
            </w:r>
            <w:r>
              <w:rPr>
                <w:sz w:val="24"/>
                <w:szCs w:val="24"/>
              </w:rPr>
              <w:t>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575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Утверждение календарно-тематических планов.</w:t>
            </w:r>
          </w:p>
        </w:tc>
        <w:tc>
          <w:tcPr>
            <w:tcW w:w="1701" w:type="dxa"/>
          </w:tcPr>
          <w:p w:rsidR="0084091E" w:rsidRPr="00562A86" w:rsidRDefault="0084091E" w:rsidP="002765C2">
            <w:pPr>
              <w:tabs>
                <w:tab w:val="left" w:pos="-108"/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30.08.17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Утверждение расписаний индивидуальных занятий.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14.09.17</w:t>
            </w:r>
            <w:r w:rsidRPr="00562A86">
              <w:rPr>
                <w:sz w:val="24"/>
                <w:szCs w:val="24"/>
              </w:rPr>
              <w:t>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16.01.18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</w:t>
            </w:r>
            <w:r w:rsidRPr="00562A86">
              <w:rPr>
                <w:sz w:val="24"/>
                <w:szCs w:val="24"/>
              </w:rPr>
              <w:t>специалистов и вновь принятых на работу преподавателей о ведении школьной документации.</w:t>
            </w:r>
          </w:p>
        </w:tc>
        <w:tc>
          <w:tcPr>
            <w:tcW w:w="1701" w:type="dxa"/>
          </w:tcPr>
          <w:p w:rsidR="0084091E" w:rsidRPr="00562A86" w:rsidRDefault="0084091E" w:rsidP="002765C2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Утверждение экзаменационных программ выпускников. </w:t>
            </w:r>
          </w:p>
        </w:tc>
        <w:tc>
          <w:tcPr>
            <w:tcW w:w="1701" w:type="dxa"/>
          </w:tcPr>
          <w:p w:rsidR="0084091E" w:rsidRPr="00562A86" w:rsidRDefault="0084091E" w:rsidP="002765C2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28.02.18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hanging="2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503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Проверка классных журналов.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3 месяца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605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Проверка дневников учащихся (выборочно).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  <w:r>
              <w:rPr>
                <w:sz w:val="24"/>
                <w:szCs w:val="24"/>
              </w:rPr>
              <w:t xml:space="preserve"> 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108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  <w:r w:rsidRPr="00562A86">
              <w:rPr>
                <w:sz w:val="24"/>
                <w:szCs w:val="24"/>
              </w:rPr>
              <w:t>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r w:rsidRPr="00562A86">
              <w:rPr>
                <w:sz w:val="24"/>
                <w:szCs w:val="24"/>
              </w:rPr>
              <w:t xml:space="preserve"> приказов по назначению комиссий на контрольные </w:t>
            </w:r>
            <w:r>
              <w:rPr>
                <w:sz w:val="24"/>
                <w:szCs w:val="24"/>
              </w:rPr>
              <w:t>мероприятия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 5 дней до назначенного срока проведения мероприятия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716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r w:rsidRPr="00562A86">
              <w:rPr>
                <w:sz w:val="24"/>
                <w:szCs w:val="24"/>
              </w:rPr>
              <w:t xml:space="preserve"> приказов по итогам контрольных </w:t>
            </w:r>
            <w:r>
              <w:rPr>
                <w:sz w:val="24"/>
                <w:szCs w:val="24"/>
              </w:rPr>
              <w:t>мероприятий</w:t>
            </w:r>
            <w:r w:rsidRPr="00562A86">
              <w:rPr>
                <w:sz w:val="24"/>
                <w:szCs w:val="24"/>
              </w:rPr>
              <w:t>, экзаменов, отчетных концертов.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 недели после мероприятия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Оформление информационно – аналитических документов.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один раз в </w:t>
            </w:r>
            <w:r>
              <w:rPr>
                <w:sz w:val="24"/>
                <w:szCs w:val="24"/>
              </w:rPr>
              <w:t>полугодие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Сдача расчета часов, движения контингента.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10-12 числа         ежемесячно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579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Сдача списков отличников по результатам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 xml:space="preserve"> и 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полугодий.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19.12.17</w:t>
            </w:r>
            <w:r w:rsidRPr="00562A86">
              <w:rPr>
                <w:sz w:val="24"/>
                <w:szCs w:val="24"/>
              </w:rPr>
              <w:t>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562A86">
              <w:rPr>
                <w:sz w:val="24"/>
                <w:szCs w:val="24"/>
              </w:rPr>
              <w:t>.05.</w:t>
            </w:r>
            <w:r>
              <w:rPr>
                <w:sz w:val="24"/>
                <w:szCs w:val="24"/>
              </w:rPr>
              <w:t>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Выставление оценок в общешкольную ведомость.</w:t>
            </w:r>
          </w:p>
        </w:tc>
        <w:tc>
          <w:tcPr>
            <w:tcW w:w="1701" w:type="dxa"/>
          </w:tcPr>
          <w:p w:rsidR="0084091E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конце каждого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полугодия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Оформление табеля учета рабочего времени педагогов и сотрудников.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 13 ежемесячно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1981"/>
              </w:tabs>
              <w:ind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Подготовка проекта ежемесячных планов работы школы и отчета.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 19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 26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76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765C2">
            <w:pPr>
              <w:tabs>
                <w:tab w:val="left" w:pos="2085"/>
              </w:tabs>
              <w:ind w:left="-108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562A86" w:rsidRDefault="0084091E" w:rsidP="009F3C2A">
      <w:pPr>
        <w:tabs>
          <w:tab w:val="left" w:pos="2085"/>
        </w:tabs>
        <w:jc w:val="both"/>
        <w:rPr>
          <w:b/>
        </w:rPr>
      </w:pPr>
    </w:p>
    <w:p w:rsidR="0084091E" w:rsidRDefault="0084091E" w:rsidP="009F3C2A">
      <w:pPr>
        <w:tabs>
          <w:tab w:val="left" w:pos="2085"/>
        </w:tabs>
        <w:rPr>
          <w:b/>
          <w:i/>
        </w:rPr>
      </w:pPr>
    </w:p>
    <w:p w:rsidR="0084091E" w:rsidRDefault="0084091E" w:rsidP="009F3C2A">
      <w:pPr>
        <w:tabs>
          <w:tab w:val="left" w:pos="2085"/>
        </w:tabs>
        <w:rPr>
          <w:b/>
          <w:i/>
        </w:rPr>
      </w:pPr>
      <w:r w:rsidRPr="00562A86">
        <w:rPr>
          <w:b/>
          <w:i/>
        </w:rPr>
        <w:t xml:space="preserve">2.Контрольные </w:t>
      </w:r>
      <w:r>
        <w:rPr>
          <w:b/>
          <w:i/>
        </w:rPr>
        <w:t>мероприятия</w:t>
      </w:r>
    </w:p>
    <w:p w:rsidR="0084091E" w:rsidRDefault="0084091E" w:rsidP="009F3C2A">
      <w:pPr>
        <w:tabs>
          <w:tab w:val="left" w:pos="2085"/>
        </w:tabs>
        <w:rPr>
          <w:b/>
          <w:i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40"/>
        <w:gridCol w:w="5632"/>
        <w:gridCol w:w="1701"/>
        <w:gridCol w:w="1985"/>
      </w:tblGrid>
      <w:tr w:rsidR="0084091E" w:rsidRPr="00562A86" w:rsidTr="001D1067">
        <w:tc>
          <w:tcPr>
            <w:tcW w:w="540" w:type="dxa"/>
            <w:vAlign w:val="center"/>
          </w:tcPr>
          <w:p w:rsidR="0084091E" w:rsidRPr="00562A86" w:rsidRDefault="0084091E" w:rsidP="001D1067">
            <w:pPr>
              <w:tabs>
                <w:tab w:val="left" w:pos="2085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32" w:type="dxa"/>
            <w:vAlign w:val="center"/>
          </w:tcPr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84091E" w:rsidRPr="00562A86" w:rsidRDefault="0084091E" w:rsidP="001D1067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84091E" w:rsidRPr="00562A8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6143E0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Концерт </w:t>
            </w:r>
            <w:r>
              <w:rPr>
                <w:sz w:val="24"/>
                <w:szCs w:val="24"/>
              </w:rPr>
              <w:t>«Нам крылья подарило лето!»</w:t>
            </w:r>
            <w:r w:rsidRPr="00562A86">
              <w:rPr>
                <w:sz w:val="24"/>
                <w:szCs w:val="24"/>
              </w:rPr>
              <w:t xml:space="preserve"> учащихся класса «Фортепиано» (4-7 классы).</w:t>
            </w:r>
          </w:p>
        </w:tc>
        <w:tc>
          <w:tcPr>
            <w:tcW w:w="1701" w:type="dxa"/>
          </w:tcPr>
          <w:p w:rsidR="0084091E" w:rsidRPr="00562A86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13.09.17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ind w:left="-114" w:right="-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Контрольные уроки </w:t>
            </w:r>
            <w:r w:rsidRPr="00562A86">
              <w:rPr>
                <w:sz w:val="24"/>
                <w:szCs w:val="24"/>
              </w:rPr>
              <w:t>на всех отделениях.</w:t>
            </w:r>
          </w:p>
          <w:p w:rsidR="0084091E" w:rsidRPr="00562A86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24-28.10.17</w:t>
            </w:r>
            <w:r w:rsidRPr="00562A86">
              <w:rPr>
                <w:sz w:val="24"/>
                <w:szCs w:val="24"/>
              </w:rPr>
              <w:t>г.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16-23.12.17</w:t>
            </w:r>
            <w:r w:rsidRPr="00562A86">
              <w:rPr>
                <w:sz w:val="24"/>
                <w:szCs w:val="24"/>
              </w:rPr>
              <w:t>г.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562A86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4</w:t>
            </w:r>
            <w:r w:rsidRPr="00562A86">
              <w:rPr>
                <w:sz w:val="24"/>
                <w:szCs w:val="24"/>
              </w:rPr>
              <w:t>.03.1</w:t>
            </w:r>
            <w:r>
              <w:rPr>
                <w:sz w:val="24"/>
                <w:szCs w:val="24"/>
              </w:rPr>
              <w:t>8</w:t>
            </w:r>
            <w:r w:rsidRPr="00562A86">
              <w:rPr>
                <w:sz w:val="24"/>
                <w:szCs w:val="24"/>
              </w:rPr>
              <w:t>г.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15-22.05.18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1146"/>
                <w:tab w:val="left" w:pos="2085"/>
              </w:tabs>
              <w:ind w:right="-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Прослушивание выпускников музыкального отделения.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14-19.12.17</w:t>
            </w:r>
            <w:r w:rsidRPr="00562A86">
              <w:rPr>
                <w:sz w:val="24"/>
                <w:szCs w:val="24"/>
              </w:rPr>
              <w:t>г.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20-27</w:t>
            </w:r>
            <w:r w:rsidRPr="00562A86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8</w:t>
            </w:r>
            <w:r w:rsidRPr="00562A86">
              <w:rPr>
                <w:sz w:val="24"/>
                <w:szCs w:val="24"/>
              </w:rPr>
              <w:t>г.</w:t>
            </w:r>
          </w:p>
          <w:p w:rsidR="0084091E" w:rsidRPr="00562A86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17-21.04.18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731439" w:rsidRDefault="0084091E" w:rsidP="001D1067">
            <w:pPr>
              <w:tabs>
                <w:tab w:val="left" w:pos="3960"/>
              </w:tabs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31439">
              <w:rPr>
                <w:sz w:val="24"/>
                <w:szCs w:val="24"/>
              </w:rPr>
              <w:t xml:space="preserve">Технический зачет (гаммы, этюд) </w:t>
            </w:r>
            <w:r>
              <w:rPr>
                <w:sz w:val="24"/>
                <w:szCs w:val="24"/>
              </w:rPr>
              <w:t>отделов ФО,НИ</w:t>
            </w:r>
          </w:p>
        </w:tc>
        <w:tc>
          <w:tcPr>
            <w:tcW w:w="1701" w:type="dxa"/>
            <w:vAlign w:val="center"/>
          </w:tcPr>
          <w:p w:rsidR="0084091E" w:rsidRPr="00731439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28.10.17г.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731439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Default="0084091E" w:rsidP="006143E0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Академический концерт класса «Фортепиано» в форме внутришкольного</w:t>
            </w:r>
            <w:r w:rsidRPr="002579F2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а пианистов </w:t>
            </w:r>
            <w:r w:rsidRPr="002579F2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Музыкальная шкатулка</w:t>
            </w:r>
            <w:r w:rsidRPr="002579F2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E15569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16-23.12.17</w:t>
            </w:r>
            <w:r w:rsidRPr="00E15569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E15569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E15569" w:rsidRDefault="0084091E" w:rsidP="001D1067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Академические</w:t>
            </w:r>
            <w:r w:rsidRPr="00E15569">
              <w:rPr>
                <w:sz w:val="24"/>
                <w:szCs w:val="24"/>
              </w:rPr>
              <w:t xml:space="preserve"> концерт</w:t>
            </w:r>
            <w:r>
              <w:rPr>
                <w:sz w:val="24"/>
                <w:szCs w:val="24"/>
              </w:rPr>
              <w:t>ы учащихся музыкального отделения.</w:t>
            </w:r>
          </w:p>
        </w:tc>
        <w:tc>
          <w:tcPr>
            <w:tcW w:w="1701" w:type="dxa"/>
          </w:tcPr>
          <w:p w:rsidR="0084091E" w:rsidRPr="00E15569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16-23.12.17</w:t>
            </w:r>
            <w:r w:rsidRPr="00E15569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E15569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12548C" w:rsidRDefault="0084091E" w:rsidP="001D1067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 w:rsidRPr="0012548C">
              <w:rPr>
                <w:sz w:val="24"/>
                <w:szCs w:val="24"/>
              </w:rPr>
              <w:t>Академический концерт по художественному слову на театральном отделении.</w:t>
            </w:r>
          </w:p>
        </w:tc>
        <w:tc>
          <w:tcPr>
            <w:tcW w:w="1701" w:type="dxa"/>
          </w:tcPr>
          <w:p w:rsidR="0084091E" w:rsidRPr="0012548C" w:rsidRDefault="0084091E" w:rsidP="001D1067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15.12.17</w:t>
            </w:r>
            <w:r w:rsidRPr="0012548C">
              <w:rPr>
                <w:sz w:val="24"/>
                <w:szCs w:val="24"/>
              </w:rPr>
              <w:t>г.</w:t>
            </w:r>
          </w:p>
          <w:p w:rsidR="0084091E" w:rsidRPr="0012548C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2548C" w:rsidRDefault="0084091E" w:rsidP="00EC5D1E">
            <w:pPr>
              <w:tabs>
                <w:tab w:val="left" w:pos="2085"/>
              </w:tabs>
              <w:ind w:right="-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E47A3A" w:rsidRDefault="0084091E" w:rsidP="001D1067">
            <w:pPr>
              <w:tabs>
                <w:tab w:val="left" w:pos="1620"/>
              </w:tabs>
              <w:jc w:val="both"/>
              <w:rPr>
                <w:sz w:val="24"/>
                <w:szCs w:val="24"/>
              </w:rPr>
            </w:pPr>
            <w:r w:rsidRPr="00E47A3A">
              <w:rPr>
                <w:sz w:val="24"/>
                <w:szCs w:val="24"/>
              </w:rPr>
              <w:t xml:space="preserve">Внутришкольная олимпиада по сольфеджио среди учащихся музыкального отделения. </w:t>
            </w:r>
          </w:p>
        </w:tc>
        <w:tc>
          <w:tcPr>
            <w:tcW w:w="1701" w:type="dxa"/>
          </w:tcPr>
          <w:p w:rsidR="0084091E" w:rsidRPr="00E47A3A" w:rsidRDefault="0084091E" w:rsidP="006143E0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47A3A">
              <w:rPr>
                <w:sz w:val="24"/>
                <w:szCs w:val="24"/>
              </w:rPr>
              <w:t>евраль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E47A3A" w:rsidRDefault="0084091E" w:rsidP="00EC5D1E">
            <w:pPr>
              <w:tabs>
                <w:tab w:val="left" w:pos="2085"/>
              </w:tabs>
              <w:ind w:right="-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Технический зачет (гаммы) 3-6 классов</w:t>
            </w:r>
            <w:r>
              <w:rPr>
                <w:sz w:val="24"/>
                <w:szCs w:val="24"/>
              </w:rPr>
              <w:t>. Специальность «Фортепиано</w:t>
            </w:r>
            <w:r w:rsidRPr="00562A86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562A86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28.02.18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Технический зачет учащихся 2-4 </w:t>
            </w:r>
            <w:r>
              <w:rPr>
                <w:sz w:val="24"/>
                <w:szCs w:val="24"/>
              </w:rPr>
              <w:t>кл.</w:t>
            </w:r>
            <w:r w:rsidRPr="00562A86">
              <w:rPr>
                <w:sz w:val="24"/>
                <w:szCs w:val="24"/>
              </w:rPr>
              <w:t>музыкального отделения.</w:t>
            </w:r>
            <w:r>
              <w:rPr>
                <w:sz w:val="24"/>
                <w:szCs w:val="24"/>
              </w:rPr>
              <w:t xml:space="preserve"> Специальности «Гитара», «Флейта»,»Баян».</w:t>
            </w:r>
          </w:p>
        </w:tc>
        <w:tc>
          <w:tcPr>
            <w:tcW w:w="1701" w:type="dxa"/>
          </w:tcPr>
          <w:p w:rsidR="0084091E" w:rsidRPr="00562A86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28.02.18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Дифференцированный зачет по фортепианному ансамблю.</w:t>
            </w:r>
          </w:p>
        </w:tc>
        <w:tc>
          <w:tcPr>
            <w:tcW w:w="1701" w:type="dxa"/>
          </w:tcPr>
          <w:p w:rsidR="0084091E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24.03.18г.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B13B35" w:rsidRDefault="0084091E" w:rsidP="001D1067">
            <w:pPr>
              <w:tabs>
                <w:tab w:val="left" w:pos="3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Дифференцированный з</w:t>
            </w:r>
            <w:r w:rsidRPr="00B13B35">
              <w:rPr>
                <w:sz w:val="24"/>
                <w:szCs w:val="24"/>
              </w:rPr>
              <w:t>ачет по ансамблю учащихся 2</w:t>
            </w:r>
            <w:r>
              <w:rPr>
                <w:sz w:val="24"/>
                <w:szCs w:val="24"/>
              </w:rPr>
              <w:t xml:space="preserve">-5класса </w:t>
            </w:r>
            <w:r w:rsidRPr="00B13B35">
              <w:rPr>
                <w:sz w:val="24"/>
                <w:szCs w:val="24"/>
              </w:rPr>
              <w:t xml:space="preserve">музыкального отделения.  </w:t>
            </w:r>
          </w:p>
          <w:p w:rsidR="0084091E" w:rsidRPr="00B13B35" w:rsidRDefault="0084091E" w:rsidP="001D1067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B13B35">
              <w:rPr>
                <w:sz w:val="24"/>
                <w:szCs w:val="24"/>
              </w:rPr>
              <w:t xml:space="preserve">Специальности: </w:t>
            </w:r>
          </w:p>
          <w:p w:rsidR="0084091E" w:rsidRPr="00B13B35" w:rsidRDefault="0084091E" w:rsidP="001D1067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B13B35">
              <w:rPr>
                <w:sz w:val="24"/>
                <w:szCs w:val="24"/>
              </w:rPr>
              <w:t xml:space="preserve">«Гитара», «Флейта», </w:t>
            </w:r>
            <w:r>
              <w:rPr>
                <w:sz w:val="24"/>
                <w:szCs w:val="24"/>
              </w:rPr>
              <w:t xml:space="preserve"> «Баян»</w:t>
            </w:r>
            <w:r w:rsidRPr="00B13B35">
              <w:rPr>
                <w:sz w:val="24"/>
                <w:szCs w:val="24"/>
              </w:rPr>
              <w:t>(1 произведение).</w:t>
            </w:r>
          </w:p>
        </w:tc>
        <w:tc>
          <w:tcPr>
            <w:tcW w:w="1701" w:type="dxa"/>
          </w:tcPr>
          <w:p w:rsidR="0084091E" w:rsidRPr="00B13B35" w:rsidRDefault="0084091E" w:rsidP="006143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24.03.18г.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B13B35" w:rsidRDefault="0084091E" w:rsidP="00EC5D1E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E1540D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E1540D">
              <w:rPr>
                <w:sz w:val="24"/>
                <w:szCs w:val="24"/>
              </w:rPr>
              <w:t>Конкурс чтецов на театральном отделении «Театральная радуга».</w:t>
            </w:r>
          </w:p>
        </w:tc>
        <w:tc>
          <w:tcPr>
            <w:tcW w:w="1701" w:type="dxa"/>
          </w:tcPr>
          <w:p w:rsidR="0084091E" w:rsidRPr="00E1540D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 w:rsidRPr="00E1540D">
              <w:rPr>
                <w:sz w:val="24"/>
                <w:szCs w:val="24"/>
              </w:rPr>
              <w:t>18.05.1</w:t>
            </w:r>
            <w:r>
              <w:rPr>
                <w:sz w:val="24"/>
                <w:szCs w:val="24"/>
              </w:rPr>
              <w:t>8</w:t>
            </w:r>
            <w:r w:rsidRPr="00E1540D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E1540D" w:rsidRDefault="0084091E" w:rsidP="00EC5D1E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645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Дифференцированный зачет по фортепиано.</w:t>
            </w:r>
          </w:p>
        </w:tc>
        <w:tc>
          <w:tcPr>
            <w:tcW w:w="1701" w:type="dxa"/>
          </w:tcPr>
          <w:p w:rsidR="0084091E" w:rsidRPr="00562A86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22.05.18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645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EC5D1E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неделя у учащихся «Фортепиано»: коллоквиум 2-4кл., переводной экзамен 1-6кл.</w:t>
            </w:r>
          </w:p>
        </w:tc>
        <w:tc>
          <w:tcPr>
            <w:tcW w:w="1701" w:type="dxa"/>
          </w:tcPr>
          <w:p w:rsidR="0084091E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15-22.05.18г.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645"/>
        </w:trPr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Переводной экзамен у учащихся «Народные инструменты», «Духовые инструменты» 1-4 кл.</w:t>
            </w:r>
          </w:p>
        </w:tc>
        <w:tc>
          <w:tcPr>
            <w:tcW w:w="1701" w:type="dxa"/>
          </w:tcPr>
          <w:p w:rsidR="0084091E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15-22.05.18г.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аттестация в выпускных классах.</w:t>
            </w:r>
          </w:p>
        </w:tc>
        <w:tc>
          <w:tcPr>
            <w:tcW w:w="1701" w:type="dxa"/>
          </w:tcPr>
          <w:p w:rsidR="0084091E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15-28.05.18г.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540" w:type="dxa"/>
          </w:tcPr>
          <w:p w:rsidR="0084091E" w:rsidRPr="00562A86" w:rsidRDefault="0084091E" w:rsidP="001D1067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84091E" w:rsidRPr="00562A86" w:rsidRDefault="0084091E" w:rsidP="001D1067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Академические концерты </w:t>
            </w:r>
            <w:r>
              <w:rPr>
                <w:sz w:val="24"/>
                <w:szCs w:val="24"/>
              </w:rPr>
              <w:t>учащихся музыкального отделения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562A86" w:rsidRDefault="0084091E" w:rsidP="006143E0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22.05.18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C5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EC5D1E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Default="0084091E" w:rsidP="009F3C2A">
      <w:pPr>
        <w:tabs>
          <w:tab w:val="left" w:pos="2085"/>
        </w:tabs>
        <w:ind w:left="720"/>
        <w:jc w:val="both"/>
        <w:rPr>
          <w:b/>
          <w:i/>
        </w:rPr>
      </w:pPr>
    </w:p>
    <w:p w:rsidR="0084091E" w:rsidRPr="00E973F6" w:rsidRDefault="0084091E" w:rsidP="009F3C2A">
      <w:pPr>
        <w:tabs>
          <w:tab w:val="left" w:pos="2085"/>
        </w:tabs>
        <w:ind w:left="720"/>
        <w:jc w:val="both"/>
        <w:rPr>
          <w:b/>
          <w:i/>
        </w:rPr>
      </w:pPr>
      <w:r w:rsidRPr="00562A86">
        <w:rPr>
          <w:b/>
          <w:i/>
        </w:rPr>
        <w:t>3.</w:t>
      </w:r>
      <w:r w:rsidRPr="00E973F6">
        <w:rPr>
          <w:b/>
          <w:i/>
        </w:rPr>
        <w:t>Отчетные концерты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468"/>
        <w:gridCol w:w="5704"/>
        <w:gridCol w:w="1701"/>
        <w:gridCol w:w="1985"/>
      </w:tblGrid>
      <w:tr w:rsidR="0084091E" w:rsidRPr="00E973F6" w:rsidTr="001D1067">
        <w:tc>
          <w:tcPr>
            <w:tcW w:w="468" w:type="dxa"/>
            <w:vAlign w:val="center"/>
          </w:tcPr>
          <w:p w:rsidR="0084091E" w:rsidRPr="00E973F6" w:rsidRDefault="0084091E" w:rsidP="001D1067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04" w:type="dxa"/>
          </w:tcPr>
          <w:p w:rsidR="0084091E" w:rsidRPr="00E973F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Наименование мероприятия,</w:t>
            </w:r>
          </w:p>
          <w:p w:rsidR="0084091E" w:rsidRPr="00E973F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84091E" w:rsidRPr="00E973F6" w:rsidRDefault="0084091E" w:rsidP="001D1067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84091E" w:rsidRPr="00E973F6" w:rsidRDefault="0084091E" w:rsidP="001D1067">
            <w:pPr>
              <w:tabs>
                <w:tab w:val="left" w:pos="2085"/>
              </w:tabs>
              <w:ind w:left="-13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E973F6" w:rsidTr="001D1067">
        <w:trPr>
          <w:trHeight w:val="833"/>
        </w:trPr>
        <w:tc>
          <w:tcPr>
            <w:tcW w:w="468" w:type="dxa"/>
          </w:tcPr>
          <w:p w:rsidR="0084091E" w:rsidRPr="00E973F6" w:rsidRDefault="0084091E" w:rsidP="001D1067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AC3E1E" w:rsidRDefault="0084091E" w:rsidP="004B497F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Гала-концерт внутришкольного конкурса пианистов «Музыкальная шкатулка».</w:t>
            </w:r>
          </w:p>
        </w:tc>
        <w:tc>
          <w:tcPr>
            <w:tcW w:w="1701" w:type="dxa"/>
          </w:tcPr>
          <w:p w:rsidR="0084091E" w:rsidRPr="00AC3E1E" w:rsidRDefault="0084091E" w:rsidP="00BC472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C3E1E" w:rsidRDefault="0084091E" w:rsidP="005E73B0">
            <w:pPr>
              <w:tabs>
                <w:tab w:val="left" w:pos="2085"/>
              </w:tabs>
              <w:ind w:left="-36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4141A3" w:rsidTr="001D1067">
        <w:trPr>
          <w:trHeight w:val="833"/>
        </w:trPr>
        <w:tc>
          <w:tcPr>
            <w:tcW w:w="468" w:type="dxa"/>
          </w:tcPr>
          <w:p w:rsidR="0084091E" w:rsidRPr="00390D32" w:rsidRDefault="0084091E" w:rsidP="001D1067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390D32" w:rsidRDefault="0084091E" w:rsidP="004B497F">
            <w:pPr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Отчетны</w:t>
            </w:r>
            <w:r>
              <w:rPr>
                <w:sz w:val="24"/>
                <w:szCs w:val="24"/>
              </w:rPr>
              <w:t>й</w:t>
            </w:r>
            <w:r w:rsidRPr="00390D32">
              <w:rPr>
                <w:sz w:val="24"/>
                <w:szCs w:val="24"/>
              </w:rPr>
              <w:t>концерт отделения</w:t>
            </w:r>
            <w:r>
              <w:rPr>
                <w:sz w:val="24"/>
                <w:szCs w:val="24"/>
              </w:rPr>
              <w:t>раннеэстетического развития</w:t>
            </w:r>
            <w:r w:rsidRPr="00390D32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Волшебники двора</w:t>
            </w:r>
            <w:r w:rsidRPr="00390D32">
              <w:rPr>
                <w:bCs/>
                <w:color w:val="000000"/>
                <w:kern w:val="36"/>
                <w:sz w:val="22"/>
                <w:szCs w:val="22"/>
              </w:rPr>
              <w:t>»</w:t>
            </w:r>
            <w:r>
              <w:rPr>
                <w:bCs/>
                <w:color w:val="000000"/>
                <w:kern w:val="36"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84091E" w:rsidRPr="00390D32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декабрь</w:t>
            </w:r>
          </w:p>
          <w:p w:rsidR="0084091E" w:rsidRPr="00390D32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90D32" w:rsidRDefault="0084091E" w:rsidP="005E73B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4141A3" w:rsidTr="001D1067">
        <w:trPr>
          <w:trHeight w:val="863"/>
        </w:trPr>
        <w:tc>
          <w:tcPr>
            <w:tcW w:w="468" w:type="dxa"/>
          </w:tcPr>
          <w:p w:rsidR="0084091E" w:rsidRPr="00AC3E1E" w:rsidRDefault="0084091E" w:rsidP="001D1067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AC3E1E" w:rsidRDefault="0084091E" w:rsidP="004B497F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AC3E1E">
              <w:rPr>
                <w:sz w:val="24"/>
                <w:szCs w:val="24"/>
              </w:rPr>
              <w:t xml:space="preserve">Отчётный концерт </w:t>
            </w:r>
            <w:r>
              <w:rPr>
                <w:sz w:val="24"/>
                <w:szCs w:val="24"/>
              </w:rPr>
              <w:t>музыкального отделения «Монлыязлар».</w:t>
            </w:r>
          </w:p>
        </w:tc>
        <w:tc>
          <w:tcPr>
            <w:tcW w:w="1701" w:type="dxa"/>
          </w:tcPr>
          <w:p w:rsidR="0084091E" w:rsidRPr="00AC3E1E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84091E" w:rsidRPr="00AC3E1E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442DCD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4141A3" w:rsidTr="001D1067">
        <w:trPr>
          <w:trHeight w:val="863"/>
        </w:trPr>
        <w:tc>
          <w:tcPr>
            <w:tcW w:w="468" w:type="dxa"/>
          </w:tcPr>
          <w:p w:rsidR="0084091E" w:rsidRPr="00AC3E1E" w:rsidRDefault="0084091E" w:rsidP="001D1067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E973F6" w:rsidRDefault="0084091E" w:rsidP="004B497F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E973F6">
              <w:rPr>
                <w:sz w:val="24"/>
                <w:szCs w:val="24"/>
              </w:rPr>
              <w:t>Отчётный концерт хореографиче</w:t>
            </w:r>
            <w:r>
              <w:rPr>
                <w:sz w:val="24"/>
                <w:szCs w:val="24"/>
              </w:rPr>
              <w:t>ского отделения «Эйдэгез,биибез!</w:t>
            </w:r>
            <w:r w:rsidRPr="00E973F6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E973F6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84091E" w:rsidRPr="00E973F6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E973F6" w:rsidRDefault="0084091E" w:rsidP="005E73B0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4141A3" w:rsidTr="001D1067">
        <w:tc>
          <w:tcPr>
            <w:tcW w:w="468" w:type="dxa"/>
          </w:tcPr>
          <w:p w:rsidR="0084091E" w:rsidRPr="00390D32" w:rsidRDefault="0084091E" w:rsidP="001D1067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390D32" w:rsidRDefault="0084091E" w:rsidP="004B497F">
            <w:pPr>
              <w:tabs>
                <w:tab w:val="left" w:pos="2085"/>
              </w:tabs>
              <w:rPr>
                <w:sz w:val="24"/>
                <w:szCs w:val="24"/>
                <w:highlight w:val="yellow"/>
              </w:rPr>
            </w:pPr>
            <w:r w:rsidRPr="00390D32">
              <w:rPr>
                <w:sz w:val="24"/>
                <w:szCs w:val="24"/>
              </w:rPr>
              <w:t xml:space="preserve">Отчетный концерт отделения </w:t>
            </w:r>
            <w:r>
              <w:rPr>
                <w:sz w:val="24"/>
                <w:szCs w:val="24"/>
              </w:rPr>
              <w:t>раннеэстетического развития</w:t>
            </w:r>
            <w:r>
              <w:rPr>
                <w:rStyle w:val="c1"/>
                <w:bCs/>
                <w:color w:val="000000"/>
                <w:sz w:val="24"/>
                <w:szCs w:val="24"/>
              </w:rPr>
              <w:t>«Как прекрасен этот мир</w:t>
            </w:r>
            <w:r w:rsidRPr="00390D32">
              <w:rPr>
                <w:rStyle w:val="c1"/>
                <w:bCs/>
                <w:color w:val="000000"/>
                <w:sz w:val="24"/>
                <w:szCs w:val="24"/>
              </w:rPr>
              <w:t>»</w:t>
            </w:r>
            <w:r w:rsidRPr="00390D32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390D32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май</w:t>
            </w:r>
          </w:p>
          <w:p w:rsidR="0084091E" w:rsidRPr="00390D32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90D32" w:rsidRDefault="0084091E" w:rsidP="005E73B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4141A3" w:rsidTr="001D1067">
        <w:tc>
          <w:tcPr>
            <w:tcW w:w="468" w:type="dxa"/>
          </w:tcPr>
          <w:p w:rsidR="0084091E" w:rsidRPr="00390D32" w:rsidRDefault="0084091E" w:rsidP="001D1067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E60AEB" w:rsidRDefault="0084091E" w:rsidP="004B497F">
            <w:pPr>
              <w:tabs>
                <w:tab w:val="left" w:pos="2085"/>
              </w:tabs>
              <w:rPr>
                <w:sz w:val="24"/>
                <w:szCs w:val="24"/>
                <w:highlight w:val="yellow"/>
              </w:rPr>
            </w:pPr>
            <w:r w:rsidRPr="00E60AEB">
              <w:rPr>
                <w:sz w:val="24"/>
                <w:szCs w:val="24"/>
              </w:rPr>
              <w:t>Отчётный концерт</w:t>
            </w:r>
            <w:r>
              <w:rPr>
                <w:sz w:val="24"/>
                <w:szCs w:val="24"/>
              </w:rPr>
              <w:t xml:space="preserve"> вокального</w:t>
            </w:r>
            <w:r w:rsidRPr="00E60AEB">
              <w:rPr>
                <w:sz w:val="24"/>
                <w:szCs w:val="24"/>
              </w:rPr>
              <w:t xml:space="preserve"> отделения «</w:t>
            </w:r>
            <w:r>
              <w:rPr>
                <w:sz w:val="24"/>
                <w:szCs w:val="24"/>
              </w:rPr>
              <w:t>Прекрасен мир поющий</w:t>
            </w:r>
            <w:r w:rsidRPr="00E60AEB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E60AEB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E60AEB">
              <w:rPr>
                <w:sz w:val="24"/>
                <w:szCs w:val="24"/>
              </w:rPr>
              <w:t>май</w:t>
            </w:r>
          </w:p>
          <w:p w:rsidR="0084091E" w:rsidRPr="00E60AEB" w:rsidRDefault="0084091E" w:rsidP="00BC472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E60AEB" w:rsidRDefault="0084091E" w:rsidP="005E73B0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4141A3" w:rsidTr="001D1067">
        <w:tc>
          <w:tcPr>
            <w:tcW w:w="468" w:type="dxa"/>
          </w:tcPr>
          <w:p w:rsidR="0084091E" w:rsidRPr="00390D32" w:rsidRDefault="0084091E" w:rsidP="001D1067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390D32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Отчётный концерт ДШИ «Зажгись,звезда!»</w:t>
            </w:r>
          </w:p>
        </w:tc>
        <w:tc>
          <w:tcPr>
            <w:tcW w:w="1701" w:type="dxa"/>
          </w:tcPr>
          <w:p w:rsidR="0084091E" w:rsidRPr="00390D32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май</w:t>
            </w:r>
          </w:p>
          <w:p w:rsidR="0084091E" w:rsidRPr="00390D32" w:rsidRDefault="0084091E" w:rsidP="001D1067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5E7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90D32" w:rsidRDefault="0084091E" w:rsidP="005E73B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562A86" w:rsidRDefault="0084091E" w:rsidP="009F3C2A"/>
    <w:p w:rsidR="0084091E" w:rsidRPr="00562A86" w:rsidRDefault="0084091E" w:rsidP="009F3C2A">
      <w:pPr>
        <w:tabs>
          <w:tab w:val="left" w:pos="360"/>
        </w:tabs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lang w:val="en-US"/>
        </w:rPr>
        <w:t>V</w:t>
      </w:r>
      <w:r w:rsidRPr="00562A86">
        <w:rPr>
          <w:rFonts w:ascii="Bookman Old Style" w:hAnsi="Bookman Old Style"/>
          <w:b/>
          <w:sz w:val="32"/>
          <w:szCs w:val="32"/>
        </w:rPr>
        <w:t>. Методическая работа</w:t>
      </w:r>
    </w:p>
    <w:p w:rsidR="0084091E" w:rsidRDefault="0084091E" w:rsidP="009F3C2A">
      <w:pPr>
        <w:tabs>
          <w:tab w:val="left" w:pos="540"/>
        </w:tabs>
        <w:jc w:val="both"/>
        <w:rPr>
          <w:sz w:val="20"/>
          <w:szCs w:val="20"/>
        </w:rPr>
      </w:pPr>
    </w:p>
    <w:p w:rsidR="0084091E" w:rsidRPr="00562A86" w:rsidRDefault="0084091E" w:rsidP="009F3C2A">
      <w:pPr>
        <w:tabs>
          <w:tab w:val="left" w:pos="540"/>
        </w:tabs>
        <w:jc w:val="both"/>
        <w:rPr>
          <w:b/>
          <w:i/>
        </w:rPr>
      </w:pPr>
      <w:r w:rsidRPr="00562A86">
        <w:rPr>
          <w:b/>
          <w:i/>
        </w:rPr>
        <w:t>1.Организационные вопросы планирования и функционирования Методического Совета школы</w:t>
      </w:r>
      <w:r>
        <w:rPr>
          <w:b/>
          <w:i/>
        </w:rPr>
        <w:t>.</w:t>
      </w:r>
    </w:p>
    <w:tbl>
      <w:tblPr>
        <w:tblW w:w="100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468"/>
        <w:gridCol w:w="5884"/>
        <w:gridCol w:w="1701"/>
        <w:gridCol w:w="1985"/>
      </w:tblGrid>
      <w:tr w:rsidR="0084091E" w:rsidRPr="00562A86" w:rsidTr="001D1067">
        <w:tc>
          <w:tcPr>
            <w:tcW w:w="468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84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right="-109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108" w:right="-183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562A86" w:rsidTr="001D1067">
        <w:tc>
          <w:tcPr>
            <w:tcW w:w="468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</w:t>
            </w:r>
          </w:p>
        </w:tc>
        <w:tc>
          <w:tcPr>
            <w:tcW w:w="5884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4091E" w:rsidRPr="00562A86" w:rsidTr="001D1067">
        <w:tc>
          <w:tcPr>
            <w:tcW w:w="468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1.</w:t>
            </w:r>
          </w:p>
        </w:tc>
        <w:tc>
          <w:tcPr>
            <w:tcW w:w="5884" w:type="dxa"/>
          </w:tcPr>
          <w:p w:rsidR="0084091E" w:rsidRPr="00562A86" w:rsidRDefault="0084091E" w:rsidP="001D1067">
            <w:pPr>
              <w:tabs>
                <w:tab w:val="left" w:pos="360"/>
              </w:tabs>
              <w:ind w:left="-108" w:right="-183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 Разработка основных направлений и содержание методической работы.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август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Методический Совет</w:t>
            </w:r>
          </w:p>
        </w:tc>
      </w:tr>
      <w:tr w:rsidR="0084091E" w:rsidRPr="00562A86" w:rsidTr="001D1067">
        <w:tc>
          <w:tcPr>
            <w:tcW w:w="468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2.</w:t>
            </w:r>
          </w:p>
        </w:tc>
        <w:tc>
          <w:tcPr>
            <w:tcW w:w="5884" w:type="dxa"/>
          </w:tcPr>
          <w:p w:rsidR="0084091E" w:rsidRPr="00562A86" w:rsidRDefault="0084091E" w:rsidP="001D1067">
            <w:pPr>
              <w:tabs>
                <w:tab w:val="left" w:pos="432"/>
              </w:tabs>
              <w:ind w:hanging="65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Заседание Методического Совета.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985" w:type="dxa"/>
          </w:tcPr>
          <w:p w:rsidR="0084091E" w:rsidRDefault="0084091E" w:rsidP="002F65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2F65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2F6583">
            <w:pPr>
              <w:ind w:left="-108" w:right="-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c>
          <w:tcPr>
            <w:tcW w:w="468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3.</w:t>
            </w:r>
          </w:p>
        </w:tc>
        <w:tc>
          <w:tcPr>
            <w:tcW w:w="5884" w:type="dxa"/>
          </w:tcPr>
          <w:p w:rsidR="0084091E" w:rsidRPr="00562A86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Заседание методических объединений.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-108"/>
              </w:tabs>
              <w:ind w:right="-109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заведующие методическими секциями</w:t>
            </w:r>
          </w:p>
        </w:tc>
      </w:tr>
    </w:tbl>
    <w:p w:rsidR="0084091E" w:rsidRDefault="0084091E" w:rsidP="009F3C2A">
      <w:pPr>
        <w:tabs>
          <w:tab w:val="left" w:pos="360"/>
        </w:tabs>
        <w:rPr>
          <w:b/>
          <w:i/>
        </w:rPr>
      </w:pPr>
    </w:p>
    <w:p w:rsidR="0084091E" w:rsidRPr="00555252" w:rsidRDefault="0084091E" w:rsidP="009F3C2A">
      <w:pPr>
        <w:tabs>
          <w:tab w:val="left" w:pos="360"/>
        </w:tabs>
        <w:rPr>
          <w:i/>
        </w:rPr>
      </w:pPr>
      <w:r>
        <w:rPr>
          <w:b/>
          <w:i/>
        </w:rPr>
        <w:t>2</w:t>
      </w:r>
      <w:r w:rsidRPr="00562A86">
        <w:rPr>
          <w:b/>
          <w:i/>
        </w:rPr>
        <w:t>. Работа над единой методической темой</w:t>
      </w:r>
      <w:r w:rsidRPr="00AC3E1E">
        <w:rPr>
          <w:i/>
        </w:rPr>
        <w:t>: «</w:t>
      </w:r>
      <w:r>
        <w:rPr>
          <w:i/>
        </w:rPr>
        <w:t>Совершенствование форм и методов работы по реализации дополнительных общеобразовательных предпрофессиональных программ</w:t>
      </w:r>
      <w:r w:rsidRPr="00AC3E1E">
        <w:rPr>
          <w:i/>
        </w:rPr>
        <w:t>»</w:t>
      </w:r>
      <w:r>
        <w:rPr>
          <w:i/>
        </w:rPr>
        <w:t>.</w:t>
      </w:r>
    </w:p>
    <w:p w:rsidR="0084091E" w:rsidRPr="00555252" w:rsidRDefault="0084091E" w:rsidP="009F3C2A">
      <w:pPr>
        <w:tabs>
          <w:tab w:val="left" w:pos="360"/>
        </w:tabs>
        <w:ind w:left="360"/>
        <w:rPr>
          <w:b/>
          <w:sz w:val="24"/>
          <w:szCs w:val="24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468"/>
        <w:gridCol w:w="5704"/>
        <w:gridCol w:w="1701"/>
        <w:gridCol w:w="1985"/>
      </w:tblGrid>
      <w:tr w:rsidR="0084091E" w:rsidRPr="00562A86" w:rsidTr="001D1067">
        <w:tc>
          <w:tcPr>
            <w:tcW w:w="468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04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216" w:right="-180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108" w:right="-183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562A86" w:rsidTr="001D1067">
        <w:tc>
          <w:tcPr>
            <w:tcW w:w="468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</w:t>
            </w:r>
          </w:p>
        </w:tc>
        <w:tc>
          <w:tcPr>
            <w:tcW w:w="5704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4091E" w:rsidRPr="00CF1AFA" w:rsidTr="001D1067">
        <w:trPr>
          <w:trHeight w:val="569"/>
        </w:trPr>
        <w:tc>
          <w:tcPr>
            <w:tcW w:w="468" w:type="dxa"/>
          </w:tcPr>
          <w:p w:rsidR="0084091E" w:rsidRPr="00562A86" w:rsidRDefault="0084091E" w:rsidP="001D106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CF1AFA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программ  учебных предметов</w:t>
            </w:r>
            <w:r w:rsidRPr="00CF1AFA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CF1AFA" w:rsidRDefault="0084091E" w:rsidP="004C2BA9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2017г.- май 2018</w:t>
            </w:r>
            <w:r w:rsidRPr="00CF1AFA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CF1AFA" w:rsidRDefault="0084091E" w:rsidP="004847AE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CF1AFA" w:rsidTr="001D1067">
        <w:trPr>
          <w:trHeight w:val="569"/>
        </w:trPr>
        <w:tc>
          <w:tcPr>
            <w:tcW w:w="468" w:type="dxa"/>
          </w:tcPr>
          <w:p w:rsidR="0084091E" w:rsidRPr="00562A86" w:rsidRDefault="0084091E" w:rsidP="001D106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CF1AFA" w:rsidRDefault="0084091E" w:rsidP="004C2BA9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Проведение педсовета по теме «</w:t>
            </w:r>
            <w:r>
              <w:rPr>
                <w:sz w:val="24"/>
                <w:szCs w:val="24"/>
              </w:rPr>
              <w:t>Анализ результатов работы педагогического коллектива по реализации дополнительных общеобразовательных предпрофессиональных программ .Проблемы и пути их решения. Вопросы организации  набора учащихся на предпрофессиональные программы на 2018-2019 учебный год</w:t>
            </w:r>
            <w:r w:rsidRPr="00CF1AFA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CF1AFA" w:rsidRDefault="0084091E" w:rsidP="004C2BA9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  <w:r w:rsidRPr="00CF1AFA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8</w:t>
            </w:r>
            <w:r w:rsidRPr="00CF1AFA">
              <w:rPr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CF1AFA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CF1AFA" w:rsidTr="001D1067">
        <w:trPr>
          <w:trHeight w:val="569"/>
        </w:trPr>
        <w:tc>
          <w:tcPr>
            <w:tcW w:w="468" w:type="dxa"/>
          </w:tcPr>
          <w:p w:rsidR="0084091E" w:rsidRPr="00562A86" w:rsidRDefault="0084091E" w:rsidP="001D106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CF1AFA" w:rsidRDefault="0084091E" w:rsidP="001D1067">
            <w:pPr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Разработка методической продукции преподавателями школы.</w:t>
            </w:r>
          </w:p>
        </w:tc>
        <w:tc>
          <w:tcPr>
            <w:tcW w:w="1701" w:type="dxa"/>
          </w:tcPr>
          <w:p w:rsidR="0084091E" w:rsidRPr="00CF1AFA" w:rsidRDefault="0084091E" w:rsidP="001D1067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CF1AFA" w:rsidRDefault="0084091E" w:rsidP="004847AE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CF1AFA" w:rsidTr="001D1067">
        <w:trPr>
          <w:trHeight w:val="569"/>
        </w:trPr>
        <w:tc>
          <w:tcPr>
            <w:tcW w:w="468" w:type="dxa"/>
          </w:tcPr>
          <w:p w:rsidR="0084091E" w:rsidRPr="00562A86" w:rsidRDefault="0084091E" w:rsidP="001D106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CF1AFA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Распространение педагогического опыта в электронной сети Интернет.</w:t>
            </w:r>
          </w:p>
        </w:tc>
        <w:tc>
          <w:tcPr>
            <w:tcW w:w="1701" w:type="dxa"/>
          </w:tcPr>
          <w:p w:rsidR="0084091E" w:rsidRPr="00CF1AFA" w:rsidRDefault="0084091E" w:rsidP="001D1067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CF1AFA" w:rsidRDefault="0084091E" w:rsidP="004847AE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CF1AFA" w:rsidTr="001D1067">
        <w:trPr>
          <w:trHeight w:val="557"/>
        </w:trPr>
        <w:tc>
          <w:tcPr>
            <w:tcW w:w="468" w:type="dxa"/>
          </w:tcPr>
          <w:p w:rsidR="0084091E" w:rsidRPr="00562A86" w:rsidRDefault="0084091E" w:rsidP="001D1067">
            <w:pPr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CF1AFA" w:rsidRDefault="0084091E" w:rsidP="001D1067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 xml:space="preserve">Участие в </w:t>
            </w:r>
            <w:r>
              <w:rPr>
                <w:sz w:val="24"/>
                <w:szCs w:val="24"/>
              </w:rPr>
              <w:t xml:space="preserve">научно-практических конференциях и </w:t>
            </w:r>
            <w:r w:rsidRPr="00CF1AFA">
              <w:rPr>
                <w:sz w:val="24"/>
                <w:szCs w:val="24"/>
              </w:rPr>
              <w:t>педагогических конкурсах</w:t>
            </w:r>
            <w:r>
              <w:rPr>
                <w:sz w:val="24"/>
                <w:szCs w:val="24"/>
              </w:rPr>
              <w:t xml:space="preserve"> преподавателей школы</w:t>
            </w:r>
            <w:r w:rsidRPr="00CF1AFA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CF1AFA" w:rsidRDefault="0084091E" w:rsidP="001D1067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CF1AFA" w:rsidRDefault="0084091E" w:rsidP="004847AE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CF1AFA" w:rsidTr="001D1067">
        <w:trPr>
          <w:trHeight w:val="711"/>
        </w:trPr>
        <w:tc>
          <w:tcPr>
            <w:tcW w:w="468" w:type="dxa"/>
          </w:tcPr>
          <w:p w:rsidR="0084091E" w:rsidRPr="00562A86" w:rsidRDefault="0084091E" w:rsidP="001D1067">
            <w:pPr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84091E" w:rsidRPr="00CF1AFA" w:rsidRDefault="0084091E" w:rsidP="001D1067">
            <w:pPr>
              <w:tabs>
                <w:tab w:val="left" w:pos="3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мастер-классов и открытых уроков преподавателями школы.</w:t>
            </w:r>
          </w:p>
        </w:tc>
        <w:tc>
          <w:tcPr>
            <w:tcW w:w="1701" w:type="dxa"/>
          </w:tcPr>
          <w:p w:rsidR="0084091E" w:rsidRPr="00CF1AFA" w:rsidRDefault="0084091E" w:rsidP="001D1067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CF1AFA" w:rsidRDefault="0084091E" w:rsidP="004847AE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562A86" w:rsidRDefault="0084091E" w:rsidP="009F3C2A">
      <w:pPr>
        <w:tabs>
          <w:tab w:val="left" w:pos="360"/>
        </w:tabs>
        <w:rPr>
          <w:b/>
          <w:i/>
          <w:sz w:val="30"/>
          <w:szCs w:val="30"/>
        </w:rPr>
      </w:pPr>
    </w:p>
    <w:p w:rsidR="0084091E" w:rsidRPr="00562A86" w:rsidRDefault="0084091E" w:rsidP="009F3C2A">
      <w:pPr>
        <w:tabs>
          <w:tab w:val="left" w:pos="360"/>
        </w:tabs>
        <w:rPr>
          <w:b/>
          <w:i/>
        </w:rPr>
      </w:pPr>
      <w:r>
        <w:rPr>
          <w:b/>
          <w:i/>
        </w:rPr>
        <w:t>3.</w:t>
      </w:r>
      <w:r w:rsidRPr="00562A86">
        <w:rPr>
          <w:b/>
          <w:i/>
        </w:rPr>
        <w:t xml:space="preserve">Частные методические проблемы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997"/>
        <w:gridCol w:w="5241"/>
        <w:gridCol w:w="1701"/>
        <w:gridCol w:w="1985"/>
      </w:tblGrid>
      <w:tr w:rsidR="0084091E" w:rsidRPr="00562A86" w:rsidTr="001D1067">
        <w:tc>
          <w:tcPr>
            <w:tcW w:w="997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41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107" w:right="-109" w:firstLine="107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84091E" w:rsidRPr="00562A86" w:rsidRDefault="0084091E" w:rsidP="001D1067">
            <w:pPr>
              <w:tabs>
                <w:tab w:val="left" w:pos="360"/>
              </w:tabs>
              <w:ind w:left="-108" w:right="-183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562A86" w:rsidTr="001D1067">
        <w:tc>
          <w:tcPr>
            <w:tcW w:w="997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</w:t>
            </w:r>
          </w:p>
        </w:tc>
        <w:tc>
          <w:tcPr>
            <w:tcW w:w="5241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4091E" w:rsidRPr="00562A86" w:rsidTr="001D1067">
        <w:trPr>
          <w:trHeight w:val="658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562A86" w:rsidRDefault="0084091E" w:rsidP="001D1067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Взаимопосещение уроков преподавателей всех отделений.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1128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562A86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Методический анализ (письменный) всех контрольных точек, открытых учебных и методических мероприятий.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583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562A86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Работа с кураторами на всех отделениях.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807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562A86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Повышение квалификации педагогов: посещение </w:t>
            </w:r>
            <w:r>
              <w:rPr>
                <w:sz w:val="24"/>
                <w:szCs w:val="24"/>
              </w:rPr>
              <w:t>семинаров, мастер-классов, открытых уроков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807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 курсов профессиональной переподготовки преподавателями Фаттаховой З.Ю.,Фарукшиной Л.М.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807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562A86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Прохождение курсов повышения квалификации преподавателями 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1102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562A86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 посещение мероприятий методического совета преподавателями школы.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539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562A86" w:rsidRDefault="0084091E" w:rsidP="001D1067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Аттестация педагогических кадров.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562A86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562A86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Распространение педагогического опы</w:t>
            </w:r>
            <w:r>
              <w:rPr>
                <w:sz w:val="24"/>
                <w:szCs w:val="24"/>
              </w:rPr>
              <w:t xml:space="preserve">та в электронной сети Интернет -  размещение </w:t>
            </w:r>
            <w:r w:rsidRPr="001B6AEC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ефератов,разработок,программ и т.д.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847AE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по теме «Работа </w:t>
            </w:r>
            <w:r>
              <w:rPr>
                <w:sz w:val="24"/>
                <w:szCs w:val="24"/>
              </w:rPr>
              <w:t>над выразительными средствами музыки в 5 классе фортепиано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Максутова Д.К.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84091E" w:rsidRPr="001B6AEC" w:rsidRDefault="0084091E" w:rsidP="001D1067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Подготовка дидактического раздаточного материала по теме «</w:t>
            </w:r>
            <w:r>
              <w:rPr>
                <w:bCs/>
                <w:sz w:val="24"/>
                <w:szCs w:val="24"/>
              </w:rPr>
              <w:t>Мажор.Минор</w:t>
            </w:r>
            <w:r w:rsidRPr="001B6AEC">
              <w:rPr>
                <w:bCs/>
                <w:sz w:val="24"/>
                <w:szCs w:val="24"/>
              </w:rPr>
              <w:t>»</w:t>
            </w:r>
          </w:p>
          <w:p w:rsidR="0084091E" w:rsidRPr="001B6AEC" w:rsidRDefault="0084091E" w:rsidP="001D1067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 xml:space="preserve">преп. </w:t>
            </w:r>
            <w:r>
              <w:rPr>
                <w:bCs/>
                <w:sz w:val="24"/>
                <w:szCs w:val="24"/>
              </w:rPr>
              <w:t>Хазиевой Р.И.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ind w:left="-107" w:right="-109" w:firstLine="107"/>
              <w:jc w:val="center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 w:rsidRPr="001B6AEC">
              <w:rPr>
                <w:color w:val="000000"/>
                <w:sz w:val="24"/>
                <w:szCs w:val="24"/>
              </w:rPr>
              <w:t xml:space="preserve">Актёрский тренинг как способ организации творческой активности участников театрального коллектива школы искусств» на театральной секции  </w:t>
            </w:r>
            <w:r w:rsidRPr="001B6AEC">
              <w:rPr>
                <w:sz w:val="24"/>
                <w:szCs w:val="24"/>
              </w:rPr>
              <w:t>преп.</w:t>
            </w:r>
            <w:r>
              <w:rPr>
                <w:sz w:val="24"/>
                <w:szCs w:val="24"/>
              </w:rPr>
              <w:t>Хусаеновой А.И.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847AE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>
              <w:rPr>
                <w:color w:val="000000"/>
                <w:sz w:val="24"/>
                <w:szCs w:val="24"/>
              </w:rPr>
              <w:t>Как помочь ребенку проявить свои художественные качества</w:t>
            </w:r>
            <w:r w:rsidRPr="001B6AEC">
              <w:rPr>
                <w:color w:val="000000"/>
                <w:sz w:val="24"/>
                <w:szCs w:val="24"/>
              </w:rPr>
              <w:t xml:space="preserve">» на </w:t>
            </w:r>
            <w:r>
              <w:rPr>
                <w:color w:val="000000"/>
                <w:sz w:val="24"/>
                <w:szCs w:val="24"/>
              </w:rPr>
              <w:t>худож.</w:t>
            </w:r>
            <w:r w:rsidRPr="001B6AEC">
              <w:rPr>
                <w:color w:val="000000"/>
                <w:sz w:val="24"/>
                <w:szCs w:val="24"/>
              </w:rPr>
              <w:t>секции</w:t>
            </w:r>
            <w:r w:rsidRPr="001B6AEC">
              <w:rPr>
                <w:sz w:val="24"/>
                <w:szCs w:val="24"/>
              </w:rPr>
              <w:t>преп.</w:t>
            </w:r>
            <w:r>
              <w:rPr>
                <w:sz w:val="24"/>
                <w:szCs w:val="24"/>
              </w:rPr>
              <w:t>Галимова Л.Р.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>
              <w:rPr>
                <w:color w:val="000000"/>
                <w:sz w:val="24"/>
                <w:szCs w:val="24"/>
              </w:rPr>
              <w:t xml:space="preserve">Работа над дыханием </w:t>
            </w:r>
            <w:r w:rsidRPr="001B6AEC">
              <w:rPr>
                <w:color w:val="000000"/>
                <w:sz w:val="24"/>
                <w:szCs w:val="24"/>
              </w:rPr>
              <w:t xml:space="preserve">» на </w:t>
            </w:r>
            <w:r>
              <w:rPr>
                <w:color w:val="000000"/>
                <w:sz w:val="24"/>
                <w:szCs w:val="24"/>
              </w:rPr>
              <w:t>вокальной секции преп.Чекалина Г.Ф.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>
              <w:rPr>
                <w:color w:val="000000"/>
                <w:sz w:val="24"/>
                <w:szCs w:val="24"/>
              </w:rPr>
              <w:t>Вопросы при подготовке к техническому зачету</w:t>
            </w:r>
            <w:r w:rsidRPr="001B6AEC">
              <w:rPr>
                <w:color w:val="000000"/>
                <w:sz w:val="24"/>
                <w:szCs w:val="24"/>
              </w:rPr>
              <w:t xml:space="preserve">» на секции  </w:t>
            </w:r>
            <w:r>
              <w:rPr>
                <w:color w:val="000000"/>
                <w:sz w:val="24"/>
                <w:szCs w:val="24"/>
              </w:rPr>
              <w:t>НИпреп.Загитова 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>
              <w:rPr>
                <w:color w:val="000000"/>
                <w:sz w:val="24"/>
                <w:szCs w:val="24"/>
              </w:rPr>
              <w:t>Ансамблевая игра</w:t>
            </w:r>
            <w:r w:rsidRPr="001B6AEC">
              <w:rPr>
                <w:color w:val="000000"/>
                <w:sz w:val="24"/>
                <w:szCs w:val="24"/>
              </w:rPr>
              <w:t xml:space="preserve">» на секции </w:t>
            </w:r>
            <w:r>
              <w:rPr>
                <w:color w:val="000000"/>
                <w:sz w:val="24"/>
                <w:szCs w:val="24"/>
              </w:rPr>
              <w:t>ФОпреп.Фаттахова З.Ю.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по гимнастике с учащимися 2 класса на тему «Развитие </w:t>
            </w:r>
            <w:r>
              <w:rPr>
                <w:sz w:val="24"/>
                <w:szCs w:val="24"/>
              </w:rPr>
              <w:t>пластичности,</w:t>
            </w:r>
            <w:r w:rsidRPr="001B6AEC">
              <w:rPr>
                <w:sz w:val="24"/>
                <w:szCs w:val="24"/>
              </w:rPr>
              <w:t xml:space="preserve"> как подготовка к основам классического танца» на заседании секции </w:t>
            </w:r>
            <w:r>
              <w:rPr>
                <w:sz w:val="24"/>
                <w:szCs w:val="24"/>
              </w:rPr>
              <w:t>ХО преп.Лукманова А.И.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274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Распространение педагогического опыта в электронной сети Интернет-  размещение плана-конспекта урока на тему «</w:t>
            </w:r>
            <w:r>
              <w:rPr>
                <w:sz w:val="24"/>
                <w:szCs w:val="24"/>
              </w:rPr>
              <w:t>Дыхательная гимнастика для вокалиста</w:t>
            </w:r>
            <w:r w:rsidRPr="001B6AEC">
              <w:rPr>
                <w:sz w:val="24"/>
                <w:szCs w:val="24"/>
              </w:rPr>
              <w:t>» преп.</w:t>
            </w:r>
            <w:r>
              <w:rPr>
                <w:sz w:val="24"/>
                <w:szCs w:val="24"/>
              </w:rPr>
              <w:t>МустафинаЛ.Р.</w:t>
            </w:r>
            <w:r w:rsidRPr="001B6AEC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274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84091E" w:rsidRPr="001B6AEC" w:rsidRDefault="0084091E" w:rsidP="001D1067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Корректировка программы учебного предмета«Х</w:t>
            </w:r>
            <w:r>
              <w:rPr>
                <w:sz w:val="24"/>
                <w:szCs w:val="24"/>
              </w:rPr>
              <w:t xml:space="preserve">удожественное </w:t>
            </w:r>
            <w:r w:rsidRPr="001B6AEC">
              <w:rPr>
                <w:sz w:val="24"/>
                <w:szCs w:val="24"/>
              </w:rPr>
              <w:t xml:space="preserve"> искусство» «Беседы о </w:t>
            </w:r>
            <w:r>
              <w:rPr>
                <w:sz w:val="24"/>
                <w:szCs w:val="24"/>
              </w:rPr>
              <w:t xml:space="preserve">художественном искусстве» </w:t>
            </w:r>
            <w:r w:rsidRPr="001B6AEC">
              <w:rPr>
                <w:sz w:val="24"/>
                <w:szCs w:val="24"/>
              </w:rPr>
              <w:t>(разработка приложения по теме «</w:t>
            </w:r>
            <w:r>
              <w:rPr>
                <w:sz w:val="24"/>
                <w:szCs w:val="24"/>
              </w:rPr>
              <w:t>Художники Татарстана»)</w:t>
            </w:r>
            <w:r w:rsidRPr="001B6AEC">
              <w:rPr>
                <w:sz w:val="24"/>
                <w:szCs w:val="24"/>
              </w:rPr>
              <w:t xml:space="preserve">преп. </w:t>
            </w:r>
            <w:r>
              <w:rPr>
                <w:sz w:val="24"/>
                <w:szCs w:val="24"/>
              </w:rPr>
              <w:t>Сарваров А.И.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ind w:left="-216" w:right="-180"/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ind w:left="-108" w:right="-18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Распространение педагогического опыта в электронной сети  Интернет плана-конспекта урока по гимнастике на тему «Развитие </w:t>
            </w:r>
            <w:r>
              <w:rPr>
                <w:sz w:val="24"/>
                <w:szCs w:val="24"/>
              </w:rPr>
              <w:t>пластичности,</w:t>
            </w:r>
            <w:r w:rsidRPr="001B6AEC">
              <w:rPr>
                <w:sz w:val="24"/>
                <w:szCs w:val="24"/>
              </w:rPr>
              <w:t xml:space="preserve">как подготовка к основам классического танца» преп. </w:t>
            </w:r>
            <w:r>
              <w:rPr>
                <w:sz w:val="24"/>
                <w:szCs w:val="24"/>
              </w:rPr>
              <w:t>Лукмановна А.И.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Распространение педагогического опыта в электронной сети Интернет -  размещение методической разработки на тему «Работа над </w:t>
            </w:r>
            <w:r>
              <w:rPr>
                <w:sz w:val="24"/>
                <w:szCs w:val="24"/>
              </w:rPr>
              <w:t>голосоведением в полифонии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Вазиевой Г.И.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7A3E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Распространение педагогического опыта в электронной сети Интернет -  размещение плана-конспекта урока на тему «</w:t>
            </w:r>
            <w:r>
              <w:rPr>
                <w:sz w:val="24"/>
                <w:szCs w:val="24"/>
              </w:rPr>
              <w:t>Предконцертное состояние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Мусина Д.А.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1D1067">
            <w:pPr>
              <w:jc w:val="both"/>
              <w:rPr>
                <w:rFonts w:ascii="Times NR Cyr MT" w:hAnsi="Times NR Cyr MT"/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</w:t>
            </w:r>
            <w:r>
              <w:rPr>
                <w:sz w:val="24"/>
                <w:szCs w:val="24"/>
              </w:rPr>
              <w:t xml:space="preserve">народному </w:t>
            </w:r>
            <w:r w:rsidRPr="001B6AEC">
              <w:rPr>
                <w:sz w:val="24"/>
                <w:szCs w:val="24"/>
              </w:rPr>
              <w:t>танцу с учащимися на тему «Работа и положения корпуса в основных фигурах</w:t>
            </w:r>
            <w:r>
              <w:rPr>
                <w:sz w:val="24"/>
                <w:szCs w:val="24"/>
              </w:rPr>
              <w:t xml:space="preserve"> татарского </w:t>
            </w:r>
            <w:r w:rsidRPr="001B6AEC">
              <w:rPr>
                <w:sz w:val="24"/>
                <w:szCs w:val="24"/>
              </w:rPr>
              <w:t>танца</w:t>
            </w:r>
            <w:r>
              <w:rPr>
                <w:sz w:val="24"/>
                <w:szCs w:val="24"/>
              </w:rPr>
              <w:t>»</w:t>
            </w:r>
          </w:p>
          <w:p w:rsidR="0084091E" w:rsidRPr="001B6AEC" w:rsidRDefault="0084091E" w:rsidP="00400887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rFonts w:ascii="Times NR Cyr MT Cyr" w:hAnsi="Times NR Cyr MT Cyr"/>
                <w:sz w:val="24"/>
                <w:szCs w:val="24"/>
              </w:rPr>
              <w:t>преп</w:t>
            </w:r>
            <w:r>
              <w:rPr>
                <w:rFonts w:ascii="Times NR Cyr MT Cyr" w:hAnsi="Times NR Cyr MT Cyr"/>
                <w:sz w:val="24"/>
                <w:szCs w:val="24"/>
              </w:rPr>
              <w:t>Димухаметова А.Р.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84091E" w:rsidRPr="001B6AEC" w:rsidRDefault="0084091E" w:rsidP="001D1067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с учащимися 1 класса «Искусство театра» по предмету «Сценическое движение» на тему «Техника сценических падений» на заседании театральной секции </w:t>
            </w:r>
            <w:r>
              <w:rPr>
                <w:sz w:val="24"/>
                <w:szCs w:val="24"/>
              </w:rPr>
              <w:t>преп. Хусаенова А.И.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600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0887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по </w:t>
            </w:r>
            <w:r>
              <w:rPr>
                <w:sz w:val="24"/>
                <w:szCs w:val="24"/>
              </w:rPr>
              <w:t>кл. гитары</w:t>
            </w:r>
            <w:r w:rsidRPr="001B6AEC">
              <w:rPr>
                <w:sz w:val="24"/>
                <w:szCs w:val="24"/>
              </w:rPr>
              <w:t>с учащимися 1 класса на тему «</w:t>
            </w:r>
            <w:r>
              <w:rPr>
                <w:sz w:val="24"/>
                <w:szCs w:val="24"/>
              </w:rPr>
              <w:t>Работа над звуком.</w:t>
            </w:r>
            <w:r w:rsidRPr="001B6AEC">
              <w:rPr>
                <w:sz w:val="24"/>
                <w:szCs w:val="24"/>
              </w:rPr>
              <w:t xml:space="preserve"> Музыкально-ритмические упражнения» преп.</w:t>
            </w:r>
            <w:r>
              <w:rPr>
                <w:sz w:val="24"/>
                <w:szCs w:val="24"/>
              </w:rPr>
              <w:t>ГайфутдиновФ.А.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84091E" w:rsidRPr="001B6AEC" w:rsidRDefault="0084091E" w:rsidP="001D1067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Корректировка программы учебного предмета «</w:t>
            </w:r>
            <w:r>
              <w:rPr>
                <w:sz w:val="24"/>
                <w:szCs w:val="24"/>
              </w:rPr>
              <w:t>Сольфеджио</w:t>
            </w:r>
            <w:r w:rsidRPr="001B6AEC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ТО </w:t>
            </w:r>
            <w:r w:rsidRPr="001B6AEC">
              <w:rPr>
                <w:sz w:val="24"/>
                <w:szCs w:val="24"/>
              </w:rPr>
              <w:t xml:space="preserve"> преп.</w:t>
            </w:r>
            <w:r>
              <w:rPr>
                <w:sz w:val="24"/>
                <w:szCs w:val="24"/>
              </w:rPr>
              <w:t>Хазиева Р.И.,Максутова Д.К.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ind w:left="-216" w:right="-180"/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ind w:left="-108" w:right="-18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84091E" w:rsidRPr="001B6AEC" w:rsidRDefault="0084091E" w:rsidP="00400887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Участие в дистанционном конкурсе «</w:t>
            </w:r>
            <w:r>
              <w:rPr>
                <w:bCs/>
                <w:sz w:val="24"/>
                <w:szCs w:val="24"/>
              </w:rPr>
              <w:t>Разноцветные ноты мира</w:t>
            </w:r>
            <w:r w:rsidRPr="001B6AEC">
              <w:rPr>
                <w:bCs/>
                <w:sz w:val="24"/>
                <w:szCs w:val="24"/>
              </w:rPr>
              <w:t xml:space="preserve">» со сценарием лекции-концерта «Занимательная музыка» преп. </w:t>
            </w:r>
            <w:r>
              <w:rPr>
                <w:bCs/>
                <w:sz w:val="24"/>
                <w:szCs w:val="24"/>
              </w:rPr>
              <w:t>Исламова С.М..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январь</w:t>
            </w: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0887">
            <w:pPr>
              <w:tabs>
                <w:tab w:val="left" w:pos="3795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 Участие в дистанционном конкурсе </w:t>
            </w:r>
            <w:r w:rsidRPr="001B6AEC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Разноцветные ноты мира</w:t>
            </w:r>
            <w:r w:rsidRPr="001B6AEC">
              <w:rPr>
                <w:bCs/>
                <w:sz w:val="24"/>
                <w:szCs w:val="24"/>
              </w:rPr>
              <w:t xml:space="preserve">» </w:t>
            </w:r>
            <w:r w:rsidRPr="001B6AEC">
              <w:rPr>
                <w:sz w:val="24"/>
                <w:szCs w:val="24"/>
              </w:rPr>
              <w:t xml:space="preserve">с  методической разработкой по теме «Развитие музыкальных способностей детей на уроках специального фортепиано» преп. </w:t>
            </w:r>
            <w:r>
              <w:rPr>
                <w:sz w:val="24"/>
                <w:szCs w:val="24"/>
              </w:rPr>
              <w:t>Фарукшина Л.М.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январь</w:t>
            </w: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84091E" w:rsidRPr="001B6AEC" w:rsidRDefault="0084091E" w:rsidP="001D1067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Подготовка дидактического раздаточного материала по теме «Квинтовый круг тональностей»</w:t>
            </w:r>
          </w:p>
          <w:p w:rsidR="0084091E" w:rsidRPr="001B6AEC" w:rsidRDefault="0084091E" w:rsidP="001D1067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 xml:space="preserve">преп. </w:t>
            </w:r>
            <w:r>
              <w:rPr>
                <w:sz w:val="24"/>
                <w:szCs w:val="24"/>
              </w:rPr>
              <w:t>Хазиева Р.И.,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ind w:left="-107" w:right="-109" w:firstLine="107"/>
              <w:jc w:val="center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415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0887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Разработка памятки «</w:t>
            </w:r>
            <w:r>
              <w:rPr>
                <w:sz w:val="24"/>
                <w:szCs w:val="24"/>
              </w:rPr>
              <w:t>Апликатура в гаммах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Минникаев А.Т.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1D1067">
            <w:pPr>
              <w:tabs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Выступление преп.Максутовой Д.К. на секции ТО </w:t>
            </w:r>
            <w:r w:rsidRPr="001B6AEC">
              <w:rPr>
                <w:sz w:val="24"/>
                <w:szCs w:val="24"/>
              </w:rPr>
              <w:t xml:space="preserve"> Тема: «Методика записи музыкального диктанта в старших классах ДМШ и ДШИ». </w:t>
            </w:r>
          </w:p>
          <w:p w:rsidR="0084091E" w:rsidRPr="001B6AEC" w:rsidRDefault="0084091E" w:rsidP="001D1067">
            <w:pPr>
              <w:tabs>
                <w:tab w:val="left" w:pos="37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795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0887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 по эстрадному вокалу на тему «Приобретение навыков дыхания и звукообразования учащимися» преп. </w:t>
            </w:r>
            <w:r>
              <w:rPr>
                <w:sz w:val="24"/>
                <w:szCs w:val="24"/>
              </w:rPr>
              <w:t>Исламова С.М.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0887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Методическая разработка открытого урока на тему «Особенности работы над </w:t>
            </w:r>
            <w:r>
              <w:rPr>
                <w:sz w:val="24"/>
                <w:szCs w:val="24"/>
              </w:rPr>
              <w:t xml:space="preserve">дыханием </w:t>
            </w:r>
            <w:r w:rsidRPr="001B6AEC">
              <w:rPr>
                <w:sz w:val="24"/>
                <w:szCs w:val="24"/>
              </w:rPr>
              <w:t xml:space="preserve">в классе </w:t>
            </w:r>
            <w:r>
              <w:rPr>
                <w:sz w:val="24"/>
                <w:szCs w:val="24"/>
              </w:rPr>
              <w:t>флейты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Мусина А.Д.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400887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Методическая разработка планов-конспектов уроков по </w:t>
            </w:r>
            <w:r>
              <w:rPr>
                <w:sz w:val="24"/>
                <w:szCs w:val="24"/>
              </w:rPr>
              <w:t>кл. гитары</w:t>
            </w:r>
            <w:r w:rsidRPr="001B6AEC">
              <w:rPr>
                <w:sz w:val="24"/>
                <w:szCs w:val="24"/>
              </w:rPr>
              <w:t xml:space="preserve"> на тему «</w:t>
            </w:r>
            <w:r>
              <w:rPr>
                <w:sz w:val="24"/>
                <w:szCs w:val="24"/>
              </w:rPr>
              <w:t>Работа над  голосоведением в полифонии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Гайфутдинов Ф.А.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pPr>
              <w:tabs>
                <w:tab w:val="left" w:pos="1146"/>
                <w:tab w:val="left" w:pos="2085"/>
              </w:tabs>
              <w:ind w:right="-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833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632B96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Открытый урок  по</w:t>
            </w:r>
            <w:r>
              <w:rPr>
                <w:sz w:val="24"/>
                <w:szCs w:val="24"/>
              </w:rPr>
              <w:t>классу баяна на тему : «Народные мелодии для детей» преп.Хабибуллина И.А.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1B6AEC" w:rsidTr="001D1067">
        <w:trPr>
          <w:trHeight w:val="556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1D1067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Разработка плана-конспекта по классическому танцу на тему «Изучение поз классического танца у станка и  на середине зала с учащимися 5 класса хореографического отделения ДШИ» преп. </w:t>
            </w:r>
            <w:r>
              <w:rPr>
                <w:sz w:val="24"/>
                <w:szCs w:val="24"/>
              </w:rPr>
              <w:t>Лукмановой А.И.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1B6AEC" w:rsidRDefault="0084091E" w:rsidP="004847AE"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562A86" w:rsidTr="001D1067">
        <w:trPr>
          <w:trHeight w:val="557"/>
        </w:trPr>
        <w:tc>
          <w:tcPr>
            <w:tcW w:w="997" w:type="dxa"/>
          </w:tcPr>
          <w:p w:rsidR="0084091E" w:rsidRPr="001B6AEC" w:rsidRDefault="0084091E" w:rsidP="001D1067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84091E" w:rsidRPr="001B6AEC" w:rsidRDefault="0084091E" w:rsidP="005A7DB7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Открытый урок по народно-сценическому танцу с учащимися  5 класса на тему «</w:t>
            </w:r>
            <w:r>
              <w:rPr>
                <w:sz w:val="24"/>
                <w:szCs w:val="24"/>
              </w:rPr>
              <w:t>Татарский танец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Димухаметова А.Р.</w:t>
            </w:r>
          </w:p>
        </w:tc>
        <w:tc>
          <w:tcPr>
            <w:tcW w:w="1701" w:type="dxa"/>
          </w:tcPr>
          <w:p w:rsidR="0084091E" w:rsidRPr="001B6AEC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484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232171" w:rsidRDefault="0084091E" w:rsidP="004847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Default="0084091E" w:rsidP="009F3C2A">
      <w:pPr>
        <w:tabs>
          <w:tab w:val="left" w:pos="540"/>
        </w:tabs>
        <w:rPr>
          <w:b/>
          <w:i/>
        </w:rPr>
      </w:pPr>
    </w:p>
    <w:p w:rsidR="0084091E" w:rsidRPr="00562A86" w:rsidRDefault="0084091E" w:rsidP="009F3C2A">
      <w:pPr>
        <w:tabs>
          <w:tab w:val="left" w:pos="1620"/>
        </w:tabs>
        <w:jc w:val="center"/>
        <w:rPr>
          <w:rFonts w:ascii="Bookman Old Style" w:hAnsi="Bookman Old Style"/>
          <w:b/>
          <w:sz w:val="32"/>
          <w:szCs w:val="32"/>
        </w:rPr>
      </w:pPr>
      <w:r w:rsidRPr="00562A86">
        <w:rPr>
          <w:rFonts w:ascii="Bookman Old Style" w:hAnsi="Bookman Old Style"/>
          <w:b/>
          <w:sz w:val="32"/>
          <w:szCs w:val="32"/>
          <w:lang w:val="en-US"/>
        </w:rPr>
        <w:t>V</w:t>
      </w:r>
      <w:r>
        <w:rPr>
          <w:rFonts w:ascii="Bookman Old Style" w:hAnsi="Bookman Old Style"/>
          <w:b/>
          <w:sz w:val="32"/>
          <w:szCs w:val="32"/>
          <w:lang w:val="en-US"/>
        </w:rPr>
        <w:t>I</w:t>
      </w:r>
      <w:r w:rsidRPr="00562A86">
        <w:rPr>
          <w:rFonts w:ascii="Bookman Old Style" w:hAnsi="Bookman Old Style"/>
          <w:b/>
          <w:sz w:val="32"/>
          <w:szCs w:val="32"/>
        </w:rPr>
        <w:t>. Конкурсы, фестивали</w:t>
      </w:r>
    </w:p>
    <w:p w:rsidR="0084091E" w:rsidRPr="00562A86" w:rsidRDefault="0084091E" w:rsidP="009F3C2A">
      <w:pPr>
        <w:tabs>
          <w:tab w:val="left" w:pos="1620"/>
        </w:tabs>
        <w:jc w:val="center"/>
        <w:rPr>
          <w:b/>
          <w:sz w:val="32"/>
          <w:szCs w:val="32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5688"/>
        <w:gridCol w:w="1701"/>
        <w:gridCol w:w="1985"/>
      </w:tblGrid>
      <w:tr w:rsidR="0084091E" w:rsidRPr="00562A86" w:rsidTr="001D1067">
        <w:trPr>
          <w:trHeight w:val="738"/>
        </w:trPr>
        <w:tc>
          <w:tcPr>
            <w:tcW w:w="484" w:type="dxa"/>
          </w:tcPr>
          <w:p w:rsidR="0084091E" w:rsidRPr="00562A8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№</w:t>
            </w:r>
          </w:p>
        </w:tc>
        <w:tc>
          <w:tcPr>
            <w:tcW w:w="5688" w:type="dxa"/>
          </w:tcPr>
          <w:p w:rsidR="0084091E" w:rsidRPr="00562A86" w:rsidRDefault="0084091E" w:rsidP="001D1067">
            <w:pPr>
              <w:tabs>
                <w:tab w:val="left" w:pos="1620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</w:tcPr>
          <w:p w:rsidR="0084091E" w:rsidRPr="00562A86" w:rsidRDefault="0084091E" w:rsidP="001D1067">
            <w:pPr>
              <w:tabs>
                <w:tab w:val="left" w:pos="1620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84091E" w:rsidRPr="00562A86" w:rsidRDefault="0084091E" w:rsidP="001D1067">
            <w:pPr>
              <w:tabs>
                <w:tab w:val="left" w:pos="1872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Всерос.конкурс"Единственной маме на свете"</w:t>
            </w:r>
          </w:p>
          <w:p w:rsidR="0084091E" w:rsidRPr="008F4DC6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Октябрь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Междунардныйконкурс"Младшие друзья"</w:t>
            </w:r>
          </w:p>
          <w:p w:rsidR="0084091E" w:rsidRPr="00F70673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конкурс "Летающий иней"</w:t>
            </w:r>
          </w:p>
          <w:p w:rsidR="0084091E" w:rsidRPr="008F4DC6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Республиканск.конкурс"Как прекрасен этот мир"</w:t>
            </w:r>
          </w:p>
          <w:p w:rsidR="0084091E" w:rsidRPr="00F70673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Район.конкурс, посвящ.тв-вуА.Хабибуллина</w:t>
            </w:r>
          </w:p>
          <w:p w:rsidR="0084091E" w:rsidRPr="00F70673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"СойкемлеШурэле"</w:t>
            </w:r>
          </w:p>
          <w:p w:rsidR="0084091E" w:rsidRPr="00F70673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Pr="008F4DC6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Республ.конкурс дизайнерского тв-ва "Да-да"</w:t>
            </w:r>
          </w:p>
        </w:tc>
        <w:tc>
          <w:tcPr>
            <w:tcW w:w="1701" w:type="dxa"/>
          </w:tcPr>
          <w:p w:rsidR="0084091E" w:rsidRPr="008F4DC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Ноябрь-февраль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rPr>
          <w:trHeight w:val="555"/>
        </w:trPr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конкурс"Земля-наш общий дом"</w:t>
            </w:r>
          </w:p>
          <w:p w:rsidR="0084091E" w:rsidRPr="008F4DC6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213AA9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rPr>
          <w:trHeight w:val="555"/>
        </w:trPr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Межрегиональный конкурс по фо-ног.Наб.Челны</w:t>
            </w:r>
          </w:p>
          <w:p w:rsidR="0084091E" w:rsidRPr="008F4DC6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8F4DC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  <w:r w:rsidRPr="008F4DC6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</w:t>
            </w:r>
          </w:p>
        </w:tc>
      </w:tr>
      <w:tr w:rsidR="0084091E" w:rsidRPr="00E15569" w:rsidTr="001D1067">
        <w:trPr>
          <w:trHeight w:val="1124"/>
        </w:trPr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конкурс"Учитель-ученик"</w:t>
            </w:r>
          </w:p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г.Казань</w:t>
            </w:r>
          </w:p>
          <w:p w:rsidR="0084091E" w:rsidRPr="00D87CE1" w:rsidRDefault="0084091E" w:rsidP="001D1067">
            <w:pPr>
              <w:shd w:val="clear" w:color="auto" w:fill="FFFFFF"/>
              <w:outlineLvl w:val="1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D87CE1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  <w:r w:rsidRPr="00D87CE1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Pr="00D87CE1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"Малые города" г.Елабуга</w:t>
            </w:r>
          </w:p>
          <w:p w:rsidR="0084091E" w:rsidRDefault="0084091E" w:rsidP="001D1067">
            <w:pPr>
              <w:rPr>
                <w:sz w:val="24"/>
                <w:szCs w:val="24"/>
              </w:rPr>
            </w:pPr>
          </w:p>
          <w:p w:rsidR="0084091E" w:rsidRPr="008F4DC6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8F4DC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Pr="00F70673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  <w:r w:rsidRPr="008F4DC6">
              <w:rPr>
                <w:sz w:val="24"/>
                <w:szCs w:val="24"/>
              </w:rPr>
              <w:t xml:space="preserve">Участие в </w:t>
            </w:r>
            <w:r w:rsidRPr="008F4DC6">
              <w:rPr>
                <w:rStyle w:val="Strong"/>
                <w:b w:val="0"/>
                <w:bCs/>
                <w:sz w:val="24"/>
                <w:szCs w:val="24"/>
                <w:bdr w:val="none" w:sz="0" w:space="0" w:color="auto" w:frame="1"/>
              </w:rPr>
              <w:t>Детском и юношеском конкурсе-фестивале</w:t>
            </w:r>
            <w:r w:rsidRPr="008F4DC6">
              <w:rPr>
                <w:b/>
                <w:bCs/>
                <w:sz w:val="24"/>
                <w:szCs w:val="24"/>
                <w:bdr w:val="none" w:sz="0" w:space="0" w:color="auto" w:frame="1"/>
              </w:rPr>
              <w:br/>
            </w:r>
            <w:r w:rsidRPr="008F4DC6">
              <w:rPr>
                <w:rStyle w:val="Strong"/>
                <w:b w:val="0"/>
                <w:bCs/>
                <w:sz w:val="24"/>
                <w:szCs w:val="24"/>
                <w:bdr w:val="none" w:sz="0" w:space="0" w:color="auto" w:frame="1"/>
              </w:rPr>
              <w:t>в рамках Международного проекта «</w:t>
            </w:r>
            <w:r>
              <w:rPr>
                <w:rStyle w:val="Strong"/>
                <w:b w:val="0"/>
                <w:bCs/>
                <w:sz w:val="24"/>
                <w:szCs w:val="24"/>
                <w:bdr w:val="none" w:sz="0" w:space="0" w:color="auto" w:frame="1"/>
              </w:rPr>
              <w:t>Разноцветные ноты мира</w:t>
            </w:r>
            <w:r w:rsidRPr="008F4DC6">
              <w:rPr>
                <w:rStyle w:val="Strong"/>
                <w:b w:val="0"/>
                <w:bCs/>
                <w:sz w:val="24"/>
                <w:szCs w:val="24"/>
                <w:bdr w:val="none" w:sz="0" w:space="0" w:color="auto" w:frame="1"/>
              </w:rPr>
              <w:t>».</w:t>
            </w:r>
          </w:p>
        </w:tc>
        <w:tc>
          <w:tcPr>
            <w:tcW w:w="1701" w:type="dxa"/>
          </w:tcPr>
          <w:p w:rsidR="0084091E" w:rsidRDefault="0084091E" w:rsidP="000449A2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.февраль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Pr="00B65194" w:rsidRDefault="0084091E" w:rsidP="001D1067">
            <w:pPr>
              <w:jc w:val="both"/>
              <w:rPr>
                <w:sz w:val="24"/>
                <w:szCs w:val="24"/>
              </w:rPr>
            </w:pPr>
            <w:r w:rsidRPr="008F4DC6">
              <w:rPr>
                <w:sz w:val="24"/>
                <w:szCs w:val="24"/>
              </w:rPr>
              <w:t>Участие в  конкурсе технического мастерства юных пианистов.</w:t>
            </w: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"Разноцветные ноты мира"</w:t>
            </w:r>
          </w:p>
          <w:p w:rsidR="0084091E" w:rsidRPr="008F4DC6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конкурс"Звездная карусель"</w:t>
            </w:r>
          </w:p>
          <w:p w:rsidR="0084091E" w:rsidRPr="00B65194" w:rsidRDefault="0084091E" w:rsidP="001D10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конкурс "Страна поющего соловья"</w:t>
            </w:r>
          </w:p>
          <w:p w:rsidR="0084091E" w:rsidRPr="00B65194" w:rsidRDefault="0084091E" w:rsidP="001D1067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04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65194">
              <w:rPr>
                <w:sz w:val="24"/>
                <w:szCs w:val="24"/>
              </w:rPr>
              <w:t>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"Первые шаги"</w:t>
            </w:r>
          </w:p>
          <w:p w:rsidR="0084091E" w:rsidRPr="00B65194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Респуб.конкурс "Музыкальный звездопад"</w:t>
            </w:r>
          </w:p>
          <w:p w:rsidR="0084091E" w:rsidRPr="00B65194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"Созвездие"</w:t>
            </w:r>
          </w:p>
          <w:p w:rsidR="0084091E" w:rsidRPr="008F4DC6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8F4DC6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8F4DC6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конкурс"Призвание" </w:t>
            </w:r>
          </w:p>
          <w:p w:rsidR="0084091E" w:rsidRPr="00B65194" w:rsidRDefault="0084091E" w:rsidP="001D10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  <w:r w:rsidRPr="00B65194">
              <w:rPr>
                <w:sz w:val="24"/>
                <w:szCs w:val="24"/>
              </w:rPr>
              <w:t>Участие в теоретической олимпиаде по музыкальной литературе и сольфеджио.</w:t>
            </w: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Междунар.конкурс "Лучшая метод.разработка"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конкурс"Лучший открытый урок"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Всерос.дистанционный конкурс теор.дисциплин</w:t>
            </w: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"Шома бас"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"Созвездие"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Март-апрель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Республикан. конкурс"Страна поющего соловья"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"Салют Победы!"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конкурс"Весенние выкрутасы"</w:t>
            </w:r>
          </w:p>
          <w:p w:rsidR="0084091E" w:rsidRDefault="0084091E" w:rsidP="001D1067">
            <w:pPr>
              <w:rPr>
                <w:sz w:val="24"/>
                <w:szCs w:val="24"/>
              </w:rPr>
            </w:pP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Регион. конкурс "Малые города" г. Елабуга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Регион. конкурс "Камская мозаика"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конкурс "Юниор"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Январь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Общешкольный конкурс на лучшее исполнение плясовых на баяне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Pr="00830621" w:rsidRDefault="0084091E" w:rsidP="001D1067">
            <w:pPr>
              <w:rPr>
                <w:rFonts w:cs="Calibri"/>
                <w:sz w:val="24"/>
                <w:szCs w:val="24"/>
              </w:rPr>
            </w:pPr>
            <w:r w:rsidRPr="00830621">
              <w:rPr>
                <w:rFonts w:cs="Calibri"/>
                <w:sz w:val="24"/>
                <w:szCs w:val="24"/>
              </w:rPr>
              <w:t>Республиканском конкурсе «Мончишмэсе»</w:t>
            </w:r>
          </w:p>
          <w:p w:rsidR="0084091E" w:rsidRPr="00B65194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дистанционный конкурс» Призвание»</w:t>
            </w: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теч.года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конкурс"Звездная карусель"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"Созвездие"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pStyle w:val="Default"/>
            </w:pPr>
            <w:r>
              <w:rPr>
                <w:sz w:val="22"/>
                <w:szCs w:val="22"/>
              </w:rPr>
              <w:t xml:space="preserve">Участие в конкурсе чтецов 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"Малые города" г.Елабуга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СДИ</w:t>
            </w: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"Учитель-ученик"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Всероссийские дистанционные конкурсы</w:t>
            </w:r>
          </w:p>
          <w:p w:rsidR="0084091E" w:rsidRPr="00B65194" w:rsidRDefault="0084091E" w:rsidP="001D1067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теч.года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84091E" w:rsidRPr="00E15569" w:rsidTr="001D1067">
        <w:tc>
          <w:tcPr>
            <w:tcW w:w="484" w:type="dxa"/>
          </w:tcPr>
          <w:p w:rsidR="0084091E" w:rsidRPr="00562A86" w:rsidRDefault="0084091E" w:rsidP="001D1067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84091E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Междунар.конкурс «Вдохновение» Уфа</w:t>
            </w:r>
          </w:p>
          <w:p w:rsidR="0084091E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Pr="00B65194" w:rsidRDefault="0084091E" w:rsidP="001D1067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84091E" w:rsidRDefault="0084091E" w:rsidP="009F3C2A">
      <w:pPr>
        <w:tabs>
          <w:tab w:val="left" w:pos="360"/>
        </w:tabs>
        <w:rPr>
          <w:b/>
        </w:rPr>
      </w:pPr>
    </w:p>
    <w:p w:rsidR="0084091E" w:rsidRPr="003B5F82" w:rsidRDefault="0084091E" w:rsidP="009F3C2A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VII</w:t>
      </w:r>
      <w:r w:rsidRPr="003B5F82">
        <w:rPr>
          <w:rFonts w:ascii="Bookman Old Style" w:hAnsi="Bookman Old Style"/>
          <w:b/>
        </w:rPr>
        <w:t>. Внеклассно-воспитательная  и</w:t>
      </w:r>
    </w:p>
    <w:p w:rsidR="0084091E" w:rsidRPr="003B5F82" w:rsidRDefault="0084091E" w:rsidP="009F3C2A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</w:rPr>
        <w:t>культурно-просветительская работа</w:t>
      </w:r>
    </w:p>
    <w:p w:rsidR="0084091E" w:rsidRPr="003B5F82" w:rsidRDefault="0084091E" w:rsidP="009F3C2A">
      <w:pPr>
        <w:rPr>
          <w:rFonts w:ascii="Bookman Old Style" w:hAnsi="Bookman Old Style"/>
          <w:b/>
        </w:rPr>
      </w:pPr>
    </w:p>
    <w:p w:rsidR="0084091E" w:rsidRPr="003B5F82" w:rsidRDefault="0084091E" w:rsidP="009F3C2A">
      <w:pPr>
        <w:numPr>
          <w:ilvl w:val="0"/>
          <w:numId w:val="9"/>
        </w:numPr>
      </w:pPr>
      <w:r w:rsidRPr="003B5F82">
        <w:rPr>
          <w:b/>
          <w:bCs/>
          <w:i/>
          <w:color w:val="000000"/>
        </w:rPr>
        <w:t>Программа творческой деятельности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670"/>
        <w:gridCol w:w="1701"/>
        <w:gridCol w:w="1985"/>
      </w:tblGrid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70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2D4BC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«День открытых дверей». Экскурсия по школе и концерт</w:t>
            </w:r>
            <w:r>
              <w:rPr>
                <w:sz w:val="24"/>
                <w:szCs w:val="24"/>
              </w:rPr>
              <w:t xml:space="preserve">учащихся </w:t>
            </w:r>
            <w:r w:rsidRPr="003B5F82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Мы рады вам!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CF11A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01.09.1</w:t>
            </w:r>
            <w:r>
              <w:rPr>
                <w:sz w:val="24"/>
                <w:szCs w:val="24"/>
              </w:rPr>
              <w:t>7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посвященной Дню пожилого человека «</w:t>
            </w:r>
            <w:r>
              <w:rPr>
                <w:sz w:val="24"/>
                <w:szCs w:val="24"/>
              </w:rPr>
              <w:t>Алтын козлэржитсэ дэ…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0.09.17</w:t>
            </w:r>
            <w:r w:rsidRPr="003B5F82">
              <w:rPr>
                <w:sz w:val="24"/>
                <w:szCs w:val="24"/>
              </w:rPr>
              <w:t>г.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03.10.17</w:t>
            </w:r>
            <w:r w:rsidRPr="003B5F82">
              <w:rPr>
                <w:sz w:val="24"/>
                <w:szCs w:val="24"/>
              </w:rPr>
              <w:t>г.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концертной программе, посвященной Дню сотрудника </w:t>
            </w:r>
            <w:r>
              <w:rPr>
                <w:sz w:val="24"/>
                <w:szCs w:val="24"/>
              </w:rPr>
              <w:t>полиции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5.10.17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концертной программе, посвященной Дню учителя «Спасибо вам, учителя!» 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05.10.17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</w:t>
            </w:r>
            <w:r>
              <w:rPr>
                <w:sz w:val="24"/>
                <w:szCs w:val="24"/>
              </w:rPr>
              <w:t>«Музыкальная осень»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8.10.17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</w:t>
            </w:r>
            <w:r>
              <w:rPr>
                <w:sz w:val="24"/>
                <w:szCs w:val="24"/>
              </w:rPr>
              <w:t>«Учитель-ученик» ФО</w:t>
            </w: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3B5F82" w:rsidRDefault="0084091E" w:rsidP="00985618">
            <w:pPr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24.11.17</w:t>
            </w: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«</w:t>
            </w:r>
            <w:r>
              <w:rPr>
                <w:sz w:val="24"/>
                <w:szCs w:val="24"/>
              </w:rPr>
              <w:t>Энилэрненжылыкочагы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28.11.17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инвалида «</w:t>
            </w:r>
            <w:r>
              <w:rPr>
                <w:sz w:val="24"/>
                <w:szCs w:val="24"/>
              </w:rPr>
              <w:t>Сжимая душу»</w:t>
            </w:r>
          </w:p>
        </w:tc>
        <w:tc>
          <w:tcPr>
            <w:tcW w:w="1701" w:type="dxa"/>
          </w:tcPr>
          <w:p w:rsidR="0084091E" w:rsidRPr="003B5F82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03.12.17</w:t>
            </w: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Участие в концерте фортепианной музыки «</w:t>
            </w:r>
            <w:r>
              <w:rPr>
                <w:sz w:val="24"/>
                <w:szCs w:val="24"/>
              </w:rPr>
              <w:t>Полифония для малышей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концерте </w:t>
            </w:r>
            <w:r>
              <w:rPr>
                <w:sz w:val="24"/>
                <w:szCs w:val="24"/>
              </w:rPr>
              <w:t xml:space="preserve">–конкурсе ансамбля </w:t>
            </w:r>
          </w:p>
        </w:tc>
        <w:tc>
          <w:tcPr>
            <w:tcW w:w="1701" w:type="dxa"/>
          </w:tcPr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rPr>
          <w:trHeight w:val="1024"/>
        </w:trPr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Праздничный концерт «</w:t>
            </w:r>
            <w:r>
              <w:rPr>
                <w:sz w:val="24"/>
                <w:szCs w:val="24"/>
              </w:rPr>
              <w:t>Новогодние приключения Буратино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29.12.-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30.12.1</w:t>
            </w:r>
            <w:r>
              <w:rPr>
                <w:sz w:val="24"/>
                <w:szCs w:val="24"/>
              </w:rPr>
              <w:t>7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rPr>
          <w:trHeight w:val="1024"/>
        </w:trPr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</w:t>
            </w:r>
            <w:r>
              <w:rPr>
                <w:sz w:val="24"/>
                <w:szCs w:val="24"/>
              </w:rPr>
              <w:t>концерте«Елка главы муниц.района»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январь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ко Дню защитника Отечества «Во славу Отечества!» 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Вдохновение,Нежность.Счастье.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Участие в концерте-смо</w:t>
            </w:r>
            <w:r>
              <w:rPr>
                <w:sz w:val="24"/>
                <w:szCs w:val="24"/>
              </w:rPr>
              <w:t>тре учащихся старших классов ДШИ</w:t>
            </w:r>
            <w:r w:rsidRPr="003B5F82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Крылья весны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постановка спектакля по комедии Т.Миннуллина «Син мине курэсенме»</w:t>
            </w:r>
            <w:r w:rsidRPr="003B5F8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</w:t>
            </w:r>
            <w:r>
              <w:rPr>
                <w:sz w:val="24"/>
                <w:szCs w:val="24"/>
              </w:rPr>
              <w:t>ы</w:t>
            </w:r>
            <w:r w:rsidRPr="003B5F82">
              <w:rPr>
                <w:sz w:val="24"/>
                <w:szCs w:val="24"/>
              </w:rPr>
              <w:t xml:space="preserve"> ко Дню Победы  </w:t>
            </w: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«Победный май» </w:t>
            </w:r>
          </w:p>
        </w:tc>
        <w:tc>
          <w:tcPr>
            <w:tcW w:w="1701" w:type="dxa"/>
          </w:tcPr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09.05.1</w:t>
            </w:r>
            <w:r>
              <w:rPr>
                <w:sz w:val="24"/>
                <w:szCs w:val="24"/>
              </w:rPr>
              <w:t>8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Праздничные концерты «</w:t>
            </w:r>
            <w:r>
              <w:rPr>
                <w:sz w:val="24"/>
                <w:szCs w:val="24"/>
              </w:rPr>
              <w:t>Юные дарования»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CF11A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ДШИ «</w:t>
            </w:r>
            <w:r>
              <w:rPr>
                <w:sz w:val="24"/>
                <w:szCs w:val="24"/>
              </w:rPr>
              <w:t>Прекрасное  детство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B65413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ко Дню защиты детей «Мир </w:t>
            </w:r>
            <w:r>
              <w:rPr>
                <w:sz w:val="24"/>
                <w:szCs w:val="24"/>
              </w:rPr>
              <w:t>–это мы!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01.06.1</w:t>
            </w:r>
            <w:r>
              <w:rPr>
                <w:sz w:val="24"/>
                <w:szCs w:val="24"/>
              </w:rPr>
              <w:t>8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1985" w:type="dxa"/>
          </w:tcPr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B5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B5D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Default="0084091E" w:rsidP="009F3C2A">
      <w:pPr>
        <w:autoSpaceDE w:val="0"/>
        <w:autoSpaceDN w:val="0"/>
        <w:adjustRightInd w:val="0"/>
        <w:rPr>
          <w:rFonts w:ascii="Cambria" w:hAnsi="Cambria" w:cs="Cambria"/>
          <w:b/>
          <w:bCs/>
          <w:color w:val="000000"/>
          <w:sz w:val="24"/>
          <w:szCs w:val="24"/>
        </w:rPr>
      </w:pPr>
    </w:p>
    <w:p w:rsidR="0084091E" w:rsidRDefault="0084091E" w:rsidP="009F3C2A">
      <w:pPr>
        <w:autoSpaceDE w:val="0"/>
        <w:autoSpaceDN w:val="0"/>
        <w:adjustRightInd w:val="0"/>
        <w:rPr>
          <w:rFonts w:ascii="Cambria" w:hAnsi="Cambria" w:cs="Cambria"/>
          <w:b/>
          <w:bCs/>
          <w:color w:val="000000"/>
          <w:sz w:val="24"/>
          <w:szCs w:val="24"/>
        </w:rPr>
      </w:pPr>
    </w:p>
    <w:p w:rsidR="0084091E" w:rsidRPr="003B5F82" w:rsidRDefault="0084091E" w:rsidP="009F3C2A">
      <w:pPr>
        <w:numPr>
          <w:ilvl w:val="0"/>
          <w:numId w:val="9"/>
        </w:numPr>
        <w:rPr>
          <w:b/>
        </w:rPr>
      </w:pPr>
      <w:r w:rsidRPr="003B5F82">
        <w:rPr>
          <w:b/>
          <w:bCs/>
          <w:i/>
          <w:color w:val="000000"/>
        </w:rPr>
        <w:t>Программа культурно-просветительской деятельности</w:t>
      </w:r>
    </w:p>
    <w:p w:rsidR="0084091E" w:rsidRPr="003B5F82" w:rsidRDefault="0084091E" w:rsidP="009F3C2A">
      <w:pPr>
        <w:ind w:left="720"/>
        <w:rPr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670"/>
        <w:gridCol w:w="1701"/>
        <w:gridCol w:w="1985"/>
      </w:tblGrid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70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ind w:right="-6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84091E" w:rsidRPr="003B5F82" w:rsidRDefault="0084091E" w:rsidP="001D1067">
            <w:pPr>
              <w:ind w:right="-68"/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Ответствен-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ный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абон</w:t>
            </w:r>
            <w:r>
              <w:rPr>
                <w:sz w:val="24"/>
                <w:szCs w:val="24"/>
              </w:rPr>
              <w:t>ементных концертов и спектаклей в г.Казань,Наб.Челны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выставок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концертов учащихся и преподавателей других школ.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открытых показов студентов КГИК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Посещение концертов хореографических коллективов: </w:t>
            </w:r>
            <w:r>
              <w:rPr>
                <w:sz w:val="24"/>
                <w:szCs w:val="24"/>
              </w:rPr>
              <w:t>«Казан»,гос.ансамбля «Агидель»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rPr>
          <w:b/>
          <w:i/>
        </w:rPr>
      </w:pPr>
    </w:p>
    <w:p w:rsidR="0084091E" w:rsidRPr="003B5F82" w:rsidRDefault="0084091E" w:rsidP="009F3C2A">
      <w:r w:rsidRPr="003B5F82">
        <w:rPr>
          <w:b/>
          <w:i/>
        </w:rPr>
        <w:t xml:space="preserve">3.Общешкольные внеклассные мероприятия 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7"/>
        <w:gridCol w:w="5651"/>
        <w:gridCol w:w="1701"/>
        <w:gridCol w:w="1985"/>
      </w:tblGrid>
      <w:tr w:rsidR="0084091E" w:rsidRPr="003B5F82" w:rsidTr="001D1067">
        <w:tc>
          <w:tcPr>
            <w:tcW w:w="58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51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587" w:type="dxa"/>
          </w:tcPr>
          <w:p w:rsidR="0084091E" w:rsidRPr="003B5F82" w:rsidRDefault="0084091E" w:rsidP="001D1067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Праздник первоклассника «Посвящение в музыканты», «Посвящение в танцоры», «Посвящение в </w:t>
            </w:r>
            <w:r>
              <w:rPr>
                <w:sz w:val="24"/>
                <w:szCs w:val="24"/>
              </w:rPr>
              <w:t>художники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октябрь-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84091E" w:rsidRPr="003B5F82" w:rsidTr="001D1067">
        <w:tc>
          <w:tcPr>
            <w:tcW w:w="587" w:type="dxa"/>
          </w:tcPr>
          <w:p w:rsidR="0084091E" w:rsidRPr="003B5F82" w:rsidRDefault="0084091E" w:rsidP="001D1067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84091E" w:rsidRPr="003B5F82" w:rsidRDefault="0084091E" w:rsidP="00B81D8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Концерт-лекция для учащихся музыкального отделения «</w:t>
            </w:r>
            <w:r>
              <w:rPr>
                <w:sz w:val="24"/>
                <w:szCs w:val="24"/>
              </w:rPr>
              <w:t>Композиторы Татарстана»</w:t>
            </w:r>
            <w:r w:rsidRPr="003B5F8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7" w:type="dxa"/>
          </w:tcPr>
          <w:p w:rsidR="0084091E" w:rsidRPr="003B5F82" w:rsidRDefault="0084091E" w:rsidP="001D1067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Торжественная церемония вручения </w:t>
            </w:r>
            <w:r>
              <w:rPr>
                <w:sz w:val="24"/>
                <w:szCs w:val="24"/>
              </w:rPr>
              <w:t xml:space="preserve">благ.писем главы Актаныш.муниц.р-на 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7" w:type="dxa"/>
          </w:tcPr>
          <w:p w:rsidR="0084091E" w:rsidRPr="003B5F82" w:rsidRDefault="0084091E" w:rsidP="001D1067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Новогодние представления для уч-ся младших классов школы «Новогодние приключения</w:t>
            </w:r>
            <w:r>
              <w:rPr>
                <w:sz w:val="24"/>
                <w:szCs w:val="24"/>
              </w:rPr>
              <w:t xml:space="preserve"> Буратино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B81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B81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7" w:type="dxa"/>
          </w:tcPr>
          <w:p w:rsidR="0084091E" w:rsidRPr="003B5F82" w:rsidRDefault="0084091E" w:rsidP="001D1067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84091E" w:rsidRPr="003B5F82" w:rsidRDefault="0084091E" w:rsidP="001D1067">
            <w:pPr>
              <w:ind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Выпускной вечер</w:t>
            </w:r>
          </w:p>
          <w:p w:rsidR="0084091E" w:rsidRPr="003B5F82" w:rsidRDefault="0084091E" w:rsidP="00852579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Тепло ваших сердец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май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</w:tbl>
    <w:p w:rsidR="0084091E" w:rsidRPr="003B5F82" w:rsidRDefault="0084091E" w:rsidP="009F3C2A">
      <w:pPr>
        <w:rPr>
          <w:i/>
        </w:rPr>
      </w:pPr>
    </w:p>
    <w:p w:rsidR="0084091E" w:rsidRPr="003B5F82" w:rsidRDefault="0084091E" w:rsidP="009F3C2A">
      <w:pPr>
        <w:ind w:left="360"/>
      </w:pPr>
      <w:r w:rsidRPr="003B5F82">
        <w:rPr>
          <w:b/>
          <w:i/>
        </w:rPr>
        <w:t xml:space="preserve">4.Внутриклассные мероприятия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9"/>
        <w:gridCol w:w="5661"/>
        <w:gridCol w:w="1701"/>
        <w:gridCol w:w="1985"/>
      </w:tblGrid>
      <w:tr w:rsidR="0084091E" w:rsidRPr="003B5F82" w:rsidTr="001D1067">
        <w:tc>
          <w:tcPr>
            <w:tcW w:w="577" w:type="dxa"/>
            <w:gridSpan w:val="2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1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 форма работы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Выставка рисунков учащихся 1 класса. Тема: «</w:t>
            </w:r>
            <w:r>
              <w:rPr>
                <w:sz w:val="24"/>
                <w:szCs w:val="24"/>
              </w:rPr>
              <w:t>Золотая палитра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октябрь</w:t>
            </w:r>
          </w:p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Выставка рисунков учащихся 1-3 классов. Тема: «</w:t>
            </w:r>
            <w:r>
              <w:rPr>
                <w:sz w:val="24"/>
                <w:szCs w:val="24"/>
              </w:rPr>
              <w:t>Разноцветный фейрверк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ноябрь</w:t>
            </w:r>
          </w:p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Конкурс рисунков и поделок на общеэстетическом отделении «Новогодние игрушки»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ноябрь, декабрь</w:t>
            </w:r>
          </w:p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Выставка рисунков учащихся 2-3 класса. Тема: «</w:t>
            </w:r>
            <w:r>
              <w:rPr>
                <w:sz w:val="24"/>
                <w:szCs w:val="24"/>
              </w:rPr>
              <w:t>Здравствуй,гостья-зима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Концерт-лекция класса преп. </w:t>
            </w:r>
            <w:r>
              <w:rPr>
                <w:sz w:val="24"/>
                <w:szCs w:val="24"/>
              </w:rPr>
              <w:t>Фаттаховой З.Ю.</w:t>
            </w:r>
            <w:r w:rsidRPr="003B5F82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музыкальная разминка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январь.</w:t>
            </w: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Мультимедийные презентации учащихся 5 класса хореографического отделения. Тема: «Танцевальное искусство </w:t>
            </w:r>
            <w:r>
              <w:rPr>
                <w:sz w:val="24"/>
                <w:szCs w:val="24"/>
              </w:rPr>
              <w:t>Татарстана</w:t>
            </w:r>
            <w:r w:rsidRPr="003B5F82">
              <w:rPr>
                <w:sz w:val="24"/>
                <w:szCs w:val="24"/>
              </w:rPr>
              <w:t xml:space="preserve">», преп. </w:t>
            </w:r>
            <w:r>
              <w:rPr>
                <w:sz w:val="24"/>
                <w:szCs w:val="24"/>
              </w:rPr>
              <w:t>Лукманова А.И.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февраль</w:t>
            </w:r>
          </w:p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 xml:space="preserve">Творческий </w:t>
            </w:r>
            <w:r w:rsidRPr="003B5F82">
              <w:rPr>
                <w:rStyle w:val="apple-converted-space"/>
                <w:sz w:val="24"/>
                <w:szCs w:val="24"/>
                <w:shd w:val="clear" w:color="auto" w:fill="FFFFFF"/>
              </w:rPr>
              <w:t>вернисаж</w:t>
            </w:r>
            <w:r w:rsidRPr="003B5F82">
              <w:rPr>
                <w:sz w:val="24"/>
                <w:szCs w:val="24"/>
              </w:rPr>
              <w:t xml:space="preserve"> «Подарок для мамочки»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март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Мультимедийные презентации </w:t>
            </w:r>
            <w:r>
              <w:rPr>
                <w:sz w:val="24"/>
                <w:szCs w:val="24"/>
              </w:rPr>
              <w:t>для концерта</w:t>
            </w:r>
            <w:r w:rsidRPr="003B5F82">
              <w:rPr>
                <w:sz w:val="24"/>
                <w:szCs w:val="24"/>
              </w:rPr>
              <w:t>. Тема: «</w:t>
            </w:r>
            <w:r>
              <w:rPr>
                <w:sz w:val="24"/>
                <w:szCs w:val="24"/>
              </w:rPr>
              <w:t>Имя тебе-Моцарт!»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</w:t>
            </w:r>
          </w:p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Художественный к</w:t>
            </w:r>
            <w:r w:rsidRPr="003B5F82">
              <w:rPr>
                <w:sz w:val="24"/>
                <w:szCs w:val="24"/>
              </w:rPr>
              <w:t xml:space="preserve">апустник, посвященный Всемирному дню театра. 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март</w:t>
            </w:r>
          </w:p>
          <w:p w:rsidR="0084091E" w:rsidRPr="003B5F82" w:rsidRDefault="0084091E" w:rsidP="00852579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Творческие встречи учащихся с выпускниками </w:t>
            </w:r>
            <w:r>
              <w:rPr>
                <w:sz w:val="24"/>
                <w:szCs w:val="24"/>
              </w:rPr>
              <w:t>ДШИ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852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852579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84091E" w:rsidRPr="003B5F82" w:rsidRDefault="0084091E" w:rsidP="00852579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Концерты класса для родителей по итогам четвертей.</w:t>
            </w:r>
          </w:p>
        </w:tc>
        <w:tc>
          <w:tcPr>
            <w:tcW w:w="1701" w:type="dxa"/>
          </w:tcPr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852579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</w:tbl>
    <w:p w:rsidR="0084091E" w:rsidRDefault="0084091E" w:rsidP="009F3C2A">
      <w:pPr>
        <w:rPr>
          <w:b/>
          <w:i/>
        </w:rPr>
      </w:pPr>
    </w:p>
    <w:p w:rsidR="0084091E" w:rsidRDefault="0084091E" w:rsidP="009F3C2A">
      <w:pPr>
        <w:ind w:left="36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lang w:val="en-US"/>
        </w:rPr>
        <w:t>VIII</w:t>
      </w:r>
      <w:r w:rsidRPr="00896F3B">
        <w:rPr>
          <w:rFonts w:ascii="Bookman Old Style" w:hAnsi="Bookman Old Style"/>
          <w:b/>
        </w:rPr>
        <w:t>.</w:t>
      </w:r>
      <w:r>
        <w:rPr>
          <w:rFonts w:ascii="Bookman Old Style" w:hAnsi="Bookman Old Style"/>
          <w:b/>
        </w:rPr>
        <w:t>Работа по профориентации</w:t>
      </w:r>
    </w:p>
    <w:p w:rsidR="0084091E" w:rsidRDefault="0084091E" w:rsidP="009F3C2A">
      <w:pPr>
        <w:ind w:left="360"/>
        <w:jc w:val="center"/>
        <w:rPr>
          <w:rFonts w:ascii="Bookman Old Style" w:hAnsi="Bookman Old Style"/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"/>
        <w:gridCol w:w="5661"/>
        <w:gridCol w:w="1701"/>
        <w:gridCol w:w="1985"/>
      </w:tblGrid>
      <w:tr w:rsidR="0084091E" w:rsidRPr="00896F3B" w:rsidTr="001D1067">
        <w:tc>
          <w:tcPr>
            <w:tcW w:w="577" w:type="dxa"/>
          </w:tcPr>
          <w:p w:rsidR="0084091E" w:rsidRPr="00264189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№</w:t>
            </w:r>
          </w:p>
          <w:p w:rsidR="0084091E" w:rsidRPr="00264189" w:rsidRDefault="0084091E" w:rsidP="001D1067">
            <w:pPr>
              <w:jc w:val="center"/>
              <w:rPr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1" w:type="dxa"/>
          </w:tcPr>
          <w:p w:rsidR="0084091E" w:rsidRPr="00264189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Наименование</w:t>
            </w:r>
          </w:p>
          <w:p w:rsidR="0084091E" w:rsidRPr="00264189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мероприятия, форма работы</w:t>
            </w:r>
          </w:p>
        </w:tc>
        <w:tc>
          <w:tcPr>
            <w:tcW w:w="1701" w:type="dxa"/>
          </w:tcPr>
          <w:p w:rsidR="0084091E" w:rsidRPr="00264189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Сроки</w:t>
            </w:r>
          </w:p>
          <w:p w:rsidR="0084091E" w:rsidRPr="00264189" w:rsidRDefault="0084091E" w:rsidP="001D1067">
            <w:pPr>
              <w:jc w:val="center"/>
              <w:rPr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84091E" w:rsidRPr="00264189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1D1067">
            <w:pPr>
              <w:numPr>
                <w:ilvl w:val="0"/>
                <w:numId w:val="32"/>
              </w:numPr>
            </w:pPr>
          </w:p>
        </w:tc>
        <w:tc>
          <w:tcPr>
            <w:tcW w:w="5661" w:type="dxa"/>
          </w:tcPr>
          <w:p w:rsidR="0084091E" w:rsidRPr="00395126" w:rsidRDefault="0084091E" w:rsidP="001D1067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консультаций преподавателей школы с преподавателями высших и средне-спец.учеб.заведений по вопросам совершенствования уровня обученности перспективных учащихся школы, подготовки их к поступлению в учреждения культуры среднего и высшего звена.</w:t>
            </w:r>
          </w:p>
        </w:tc>
        <w:tc>
          <w:tcPr>
            <w:tcW w:w="1701" w:type="dxa"/>
          </w:tcPr>
          <w:p w:rsidR="0084091E" w:rsidRPr="00395126" w:rsidRDefault="0084091E" w:rsidP="001D1067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84091E" w:rsidRPr="00395126" w:rsidRDefault="0084091E" w:rsidP="001D1067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отделениями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9861A2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перспективных учащихся школы в конкурсах различного уровня.</w:t>
            </w:r>
          </w:p>
        </w:tc>
        <w:tc>
          <w:tcPr>
            <w:tcW w:w="1701" w:type="dxa"/>
          </w:tcPr>
          <w:p w:rsidR="0084091E" w:rsidRPr="00395126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986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9861A2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перспективных учащихся школы в мастер-классах, семинарах, открытых уроках ведущих деятелей искусств.</w:t>
            </w:r>
          </w:p>
        </w:tc>
        <w:tc>
          <w:tcPr>
            <w:tcW w:w="1701" w:type="dxa"/>
          </w:tcPr>
          <w:p w:rsidR="0084091E" w:rsidRPr="00395126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986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9861A2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учащимися школы абонементных филармонических концертов, спектаклей, выступлений выдающихся музыкантов, актёров, танцоров, хореографических коллективов. </w:t>
            </w:r>
          </w:p>
        </w:tc>
        <w:tc>
          <w:tcPr>
            <w:tcW w:w="1701" w:type="dxa"/>
          </w:tcPr>
          <w:p w:rsidR="0084091E" w:rsidRPr="00395126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986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9861A2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на базе школы концертов студентов Альметьевского и Наб.Челнинского музыкального колледжей.</w:t>
            </w:r>
          </w:p>
        </w:tc>
        <w:tc>
          <w:tcPr>
            <w:tcW w:w="1701" w:type="dxa"/>
          </w:tcPr>
          <w:p w:rsidR="0084091E" w:rsidRPr="00395126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март-май</w:t>
            </w:r>
          </w:p>
        </w:tc>
        <w:tc>
          <w:tcPr>
            <w:tcW w:w="1985" w:type="dxa"/>
          </w:tcPr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986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9861A2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творческих встреч, мастер-классов студентов ВУЗов (выпускников ДШИ) с учащимися старших классов </w:t>
            </w:r>
          </w:p>
        </w:tc>
        <w:tc>
          <w:tcPr>
            <w:tcW w:w="1701" w:type="dxa"/>
          </w:tcPr>
          <w:p w:rsidR="0084091E" w:rsidRPr="00395126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986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9861A2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контрольных точек и выпускных экзаменов студентов колледжей учащимися старших классов ДШИ </w:t>
            </w:r>
          </w:p>
        </w:tc>
        <w:tc>
          <w:tcPr>
            <w:tcW w:w="170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отделениями</w:t>
            </w:r>
          </w:p>
        </w:tc>
      </w:tr>
      <w:tr w:rsidR="0084091E" w:rsidRPr="00896F3B" w:rsidTr="001D1067">
        <w:tc>
          <w:tcPr>
            <w:tcW w:w="577" w:type="dxa"/>
          </w:tcPr>
          <w:p w:rsidR="0084091E" w:rsidRPr="00896F3B" w:rsidRDefault="0084091E" w:rsidP="009861A2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дней открытых дверей, профессиональных конкурсов, проводимых в средних и высших учебных заведениях культуры и искусств.</w:t>
            </w:r>
          </w:p>
        </w:tc>
        <w:tc>
          <w:tcPr>
            <w:tcW w:w="1701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84091E" w:rsidRDefault="0084091E" w:rsidP="009861A2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отделениями</w:t>
            </w:r>
          </w:p>
        </w:tc>
      </w:tr>
    </w:tbl>
    <w:p w:rsidR="0084091E" w:rsidRDefault="0084091E" w:rsidP="009F3C2A">
      <w:pPr>
        <w:ind w:left="360"/>
        <w:jc w:val="center"/>
        <w:rPr>
          <w:rFonts w:ascii="Bookman Old Style" w:hAnsi="Bookman Old Style"/>
          <w:b/>
        </w:rPr>
      </w:pPr>
    </w:p>
    <w:p w:rsidR="0084091E" w:rsidRPr="003B5F82" w:rsidRDefault="0084091E" w:rsidP="009F3C2A">
      <w:pPr>
        <w:ind w:left="360"/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IX</w:t>
      </w:r>
      <w:r w:rsidRPr="003B5F82">
        <w:rPr>
          <w:rFonts w:ascii="Bookman Old Style" w:hAnsi="Bookman Old Style"/>
          <w:b/>
        </w:rPr>
        <w:t>. Работа с родителями</w:t>
      </w:r>
    </w:p>
    <w:p w:rsidR="0084091E" w:rsidRPr="003B5F82" w:rsidRDefault="0084091E" w:rsidP="009F3C2A">
      <w:pPr>
        <w:ind w:left="360"/>
        <w:jc w:val="center"/>
        <w:rPr>
          <w:b/>
        </w:rPr>
      </w:pPr>
    </w:p>
    <w:p w:rsidR="0084091E" w:rsidRPr="003B5F82" w:rsidRDefault="0084091E" w:rsidP="009F3C2A">
      <w:pPr>
        <w:numPr>
          <w:ilvl w:val="0"/>
          <w:numId w:val="11"/>
        </w:numPr>
      </w:pPr>
      <w:r w:rsidRPr="003B5F82">
        <w:rPr>
          <w:b/>
          <w:i/>
        </w:rPr>
        <w:t xml:space="preserve">Общешкольные мероприятия.  Классная работа с родителями. Индивидуальная работа с родителями.  </w:t>
      </w:r>
    </w:p>
    <w:tbl>
      <w:tblPr>
        <w:tblW w:w="9934" w:type="dxa"/>
        <w:tblInd w:w="-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5660"/>
        <w:gridCol w:w="1701"/>
        <w:gridCol w:w="1985"/>
      </w:tblGrid>
      <w:tr w:rsidR="0084091E" w:rsidRPr="003B5F82" w:rsidTr="001D1067">
        <w:tc>
          <w:tcPr>
            <w:tcW w:w="588" w:type="dxa"/>
            <w:vAlign w:val="center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0" w:type="dxa"/>
            <w:vAlign w:val="center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мероприятия,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  <w:vAlign w:val="center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Общешкольные родительские собрания:</w:t>
            </w:r>
          </w:p>
          <w:p w:rsidR="0084091E" w:rsidRPr="003B5F82" w:rsidRDefault="0084091E" w:rsidP="001D1067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«Правила внутреннего распорядка. Организация самоподготовки ученика. Ознакомление родителей с Уставом школы, локальными актами, режимом работы школы. Выборы Совета родителей школы.»; </w:t>
            </w: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«Итоги работы школы за год, проблемы и пути их преодоления. Задачи на следующий год»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до 25.09.1</w:t>
            </w:r>
            <w:r>
              <w:rPr>
                <w:sz w:val="24"/>
                <w:szCs w:val="24"/>
              </w:rPr>
              <w:t>7</w:t>
            </w:r>
            <w:r w:rsidRPr="003B5F82">
              <w:rPr>
                <w:sz w:val="24"/>
                <w:szCs w:val="24"/>
              </w:rPr>
              <w:t xml:space="preserve"> г.</w:t>
            </w: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май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3B5F82">
              <w:rPr>
                <w:sz w:val="24"/>
                <w:szCs w:val="24"/>
              </w:rPr>
              <w:t>г.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Default="0084091E" w:rsidP="009861A2">
            <w:pPr>
              <w:rPr>
                <w:sz w:val="24"/>
                <w:szCs w:val="24"/>
              </w:rPr>
            </w:pPr>
          </w:p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986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Работа «Совета родителей школы».</w:t>
            </w:r>
            <w:r>
              <w:rPr>
                <w:sz w:val="24"/>
                <w:szCs w:val="24"/>
              </w:rPr>
              <w:t xml:space="preserve">Классные родительские собрания по примерным темам: 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jc w:val="both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«Обучение ребёнка–дошкольника на общеэстетическом отделении ДШИ. Инструктаж родителей учащихся. Охрана жизни и здоровья детей». 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«Организационные вопросы, планы на текущий год» </w:t>
            </w:r>
          </w:p>
          <w:p w:rsidR="0084091E" w:rsidRPr="003B5F82" w:rsidRDefault="0084091E" w:rsidP="001D10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«Планы на 201</w:t>
            </w:r>
            <w:r>
              <w:rPr>
                <w:sz w:val="24"/>
                <w:szCs w:val="24"/>
              </w:rPr>
              <w:t>6</w:t>
            </w:r>
            <w:r w:rsidRPr="003B5F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17</w:t>
            </w:r>
            <w:r w:rsidRPr="003B5F82">
              <w:rPr>
                <w:sz w:val="24"/>
                <w:szCs w:val="24"/>
              </w:rPr>
              <w:t xml:space="preserve"> учебный год.  Правила внутреннего распорядка. Техника безопасности на уроках хореографии и правила поведения в школе и на улице»</w:t>
            </w: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«Планы на 2016-17 учебный год.  Правила внутреннего распорядка. Организационные вопросы.»</w:t>
            </w: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«Мотивация учащихся к учебной деятельности.»</w:t>
            </w:r>
          </w:p>
          <w:p w:rsidR="0084091E" w:rsidRPr="003B5F82" w:rsidRDefault="0084091E" w:rsidP="001D1067">
            <w:pPr>
              <w:rPr>
                <w:b/>
                <w:szCs w:val="24"/>
              </w:rPr>
            </w:pP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pStyle w:val="Heading4"/>
              <w:spacing w:before="30" w:after="30"/>
              <w:ind w:left="30" w:right="30"/>
              <w:jc w:val="left"/>
              <w:rPr>
                <w:b w:val="0"/>
                <w:bCs/>
                <w:szCs w:val="24"/>
              </w:rPr>
            </w:pPr>
            <w:r w:rsidRPr="003B5F82">
              <w:rPr>
                <w:b w:val="0"/>
                <w:bCs/>
                <w:color w:val="000000"/>
                <w:szCs w:val="24"/>
              </w:rPr>
              <w:t>«Готовим детей к школе.»</w:t>
            </w:r>
            <w:r w:rsidRPr="003B5F82">
              <w:rPr>
                <w:b w:val="0"/>
                <w:bCs/>
                <w:szCs w:val="24"/>
              </w:rPr>
              <w:t xml:space="preserve"> (общеэстетическое отделение)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«Итоги учебного года.»</w:t>
            </w:r>
          </w:p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Привлечение родителей к организации конкурсных поездок.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Привлечение родителей к процессу подготовки и организации концертов и других мероприятий.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Привлечение родителей в помощь для приобретения и изготовления </w:t>
            </w:r>
            <w:r>
              <w:rPr>
                <w:sz w:val="24"/>
                <w:szCs w:val="24"/>
              </w:rPr>
              <w:t>сценических,</w:t>
            </w:r>
            <w:r w:rsidRPr="003B5F82">
              <w:rPr>
                <w:sz w:val="24"/>
                <w:szCs w:val="24"/>
              </w:rPr>
              <w:t>театральных, хореографических костюмов.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Совместное посещение спектаклей и концертов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Индивидуальная работа с родителями по повышению мотивации учащихся к учебной деятельности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rPr>
          <w:trHeight w:val="1311"/>
        </w:trPr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Работа с родителями по улучшению самоподготовки детей и стабильной посещаемости.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Открытые уроки для родителей.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</w:tbl>
    <w:p w:rsidR="0084091E" w:rsidRPr="003B5F82" w:rsidRDefault="0084091E" w:rsidP="009F3C2A"/>
    <w:p w:rsidR="0084091E" w:rsidRDefault="0084091E" w:rsidP="009F3C2A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X</w:t>
      </w:r>
      <w:r w:rsidRPr="003B5F82">
        <w:rPr>
          <w:rFonts w:ascii="Bookman Old Style" w:hAnsi="Bookman Old Style"/>
          <w:b/>
        </w:rPr>
        <w:t xml:space="preserve">. Информационное обеспечение деятельности школы </w:t>
      </w:r>
    </w:p>
    <w:p w:rsidR="0084091E" w:rsidRPr="003B5F82" w:rsidRDefault="0084091E" w:rsidP="009F3C2A">
      <w:pPr>
        <w:jc w:val="center"/>
        <w:rPr>
          <w:rFonts w:ascii="Bookman Old Style" w:hAnsi="Bookman Old Style"/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5650"/>
        <w:gridCol w:w="1701"/>
        <w:gridCol w:w="1985"/>
      </w:tblGrid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50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мероприятия,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Информация о наборе. 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апрель-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август</w:t>
            </w:r>
          </w:p>
          <w:p w:rsidR="0084091E" w:rsidRPr="003B5F82" w:rsidRDefault="0084091E" w:rsidP="00E44F1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 афиш и размещение рекламно-информационных листов о наборе.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апрель-</w:t>
            </w:r>
          </w:p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август</w:t>
            </w:r>
          </w:p>
          <w:p w:rsidR="0084091E" w:rsidRPr="003B5F82" w:rsidRDefault="0084091E" w:rsidP="00E44F1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7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Мини презентация школы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концерту ДШИ</w:t>
            </w: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Статьи в газеты о достижениях школы.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Организация телерепортажей о значимых событиях школы.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Организация радиопередач о достижениях школы, интервью директора, преподавателей и учащихся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Оформление информационных стендов.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 афиш значимых концертов и праздников школы.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 печатной продукции с информацией о школе.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Организация работы школьного сайта.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343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343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jc w:val="center"/>
        <w:rPr>
          <w:rFonts w:ascii="Bookman Old Style" w:hAnsi="Bookman Old Style"/>
          <w:b/>
        </w:rPr>
      </w:pPr>
    </w:p>
    <w:p w:rsidR="0084091E" w:rsidRDefault="0084091E" w:rsidP="009F3C2A">
      <w:pPr>
        <w:jc w:val="center"/>
        <w:rPr>
          <w:rFonts w:ascii="Bookman Old Style" w:hAnsi="Bookman Old Style"/>
          <w:b/>
          <w:lang w:val="en-US"/>
        </w:rPr>
      </w:pPr>
    </w:p>
    <w:p w:rsidR="0084091E" w:rsidRDefault="0084091E" w:rsidP="009F3C2A">
      <w:pPr>
        <w:jc w:val="center"/>
        <w:rPr>
          <w:rFonts w:ascii="Bookman Old Style" w:hAnsi="Bookman Old Style"/>
          <w:b/>
          <w:lang w:val="en-US"/>
        </w:rPr>
      </w:pPr>
    </w:p>
    <w:p w:rsidR="0084091E" w:rsidRDefault="0084091E" w:rsidP="009F3C2A">
      <w:pPr>
        <w:jc w:val="center"/>
        <w:rPr>
          <w:rFonts w:ascii="Bookman Old Style" w:hAnsi="Bookman Old Style"/>
          <w:b/>
          <w:lang w:val="en-US"/>
        </w:rPr>
      </w:pPr>
    </w:p>
    <w:p w:rsidR="0084091E" w:rsidRPr="003B5F82" w:rsidRDefault="0084091E" w:rsidP="009F3C2A">
      <w:pPr>
        <w:jc w:val="center"/>
        <w:rPr>
          <w:rFonts w:ascii="Bookman Old Style" w:hAnsi="Bookman Old Style"/>
          <w:b/>
          <w:u w:val="single"/>
        </w:rPr>
      </w:pPr>
      <w:r w:rsidRPr="003B5F82">
        <w:rPr>
          <w:rFonts w:ascii="Bookman Old Style" w:hAnsi="Bookman Old Style"/>
          <w:b/>
          <w:lang w:val="en-US"/>
        </w:rPr>
        <w:t>XI</w:t>
      </w:r>
      <w:r w:rsidRPr="003B5F82">
        <w:rPr>
          <w:rFonts w:ascii="Bookman Old Style" w:hAnsi="Bookman Old Style"/>
          <w:b/>
        </w:rPr>
        <w:t>. Производственные совещания</w:t>
      </w:r>
    </w:p>
    <w:p w:rsidR="0084091E" w:rsidRPr="003B5F82" w:rsidRDefault="0084091E" w:rsidP="009F3C2A">
      <w:pPr>
        <w:tabs>
          <w:tab w:val="center" w:pos="540"/>
        </w:tabs>
        <w:jc w:val="center"/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68"/>
        <w:gridCol w:w="5670"/>
        <w:gridCol w:w="1701"/>
        <w:gridCol w:w="1985"/>
      </w:tblGrid>
      <w:tr w:rsidR="0084091E" w:rsidRPr="003B5F82" w:rsidTr="001D1067">
        <w:tc>
          <w:tcPr>
            <w:tcW w:w="568" w:type="dxa"/>
            <w:vAlign w:val="center"/>
          </w:tcPr>
          <w:p w:rsidR="0084091E" w:rsidRPr="003B5F82" w:rsidRDefault="0084091E" w:rsidP="001D1067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vAlign w:val="center"/>
          </w:tcPr>
          <w:p w:rsidR="0084091E" w:rsidRPr="003B5F82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84091E" w:rsidRPr="003B5F82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84091E" w:rsidRPr="003B5F82" w:rsidRDefault="0084091E" w:rsidP="001D1067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84091E" w:rsidRPr="003B5F82" w:rsidRDefault="0084091E" w:rsidP="001D1067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 Производственные совещания:</w:t>
            </w:r>
          </w:p>
          <w:p w:rsidR="0084091E" w:rsidRPr="003B5F82" w:rsidRDefault="0084091E" w:rsidP="001D1067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охрана труда, правила противопожарной безопасности;</w:t>
            </w:r>
          </w:p>
          <w:p w:rsidR="0084091E" w:rsidRPr="003B5F82" w:rsidRDefault="0084091E" w:rsidP="001D1067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правила внутреннего    распорядка;</w:t>
            </w:r>
          </w:p>
          <w:p w:rsidR="0084091E" w:rsidRPr="003B5F82" w:rsidRDefault="0084091E" w:rsidP="001D1067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 должностные обязанности сотрудников школы;</w:t>
            </w:r>
          </w:p>
          <w:p w:rsidR="0084091E" w:rsidRPr="003B5F82" w:rsidRDefault="0084091E" w:rsidP="001D1067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 организация работы в    каникулы;</w:t>
            </w:r>
          </w:p>
          <w:p w:rsidR="0084091E" w:rsidRPr="003B5F82" w:rsidRDefault="0084091E" w:rsidP="001D1067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 о финансово – хозяйственной деятельности;</w:t>
            </w:r>
          </w:p>
          <w:p w:rsidR="0084091E" w:rsidRPr="003B5F82" w:rsidRDefault="0084091E" w:rsidP="001D1067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- организация и проведение крупных мероприятий. 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tabs>
                <w:tab w:val="left" w:pos="360"/>
              </w:tabs>
              <w:ind w:left="-108" w:right="-109"/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E44F1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Торжественное собрание, посвященное Дню Учителя и Дню пожилого человека.</w:t>
            </w:r>
          </w:p>
        </w:tc>
        <w:tc>
          <w:tcPr>
            <w:tcW w:w="1701" w:type="dxa"/>
          </w:tcPr>
          <w:p w:rsidR="0084091E" w:rsidRPr="003B5F82" w:rsidRDefault="0084091E" w:rsidP="00E44F1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07.10.1</w:t>
            </w:r>
            <w:r>
              <w:rPr>
                <w:sz w:val="24"/>
                <w:szCs w:val="24"/>
              </w:rPr>
              <w:t>7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E44F11">
            <w:pPr>
              <w:tabs>
                <w:tab w:val="left" w:pos="-3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 Торжественное собрание, посвященное Дню защитника Отечества.</w:t>
            </w:r>
          </w:p>
        </w:tc>
        <w:tc>
          <w:tcPr>
            <w:tcW w:w="1701" w:type="dxa"/>
          </w:tcPr>
          <w:p w:rsidR="0084091E" w:rsidRPr="003B5F82" w:rsidRDefault="0084091E" w:rsidP="00E44F1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E44F11">
            <w:pPr>
              <w:tabs>
                <w:tab w:val="left" w:pos="-3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 Торжественное собрание, посвященное Международному женскому дню.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E44F11">
            <w:pPr>
              <w:tabs>
                <w:tab w:val="left" w:pos="-3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568" w:type="dxa"/>
          </w:tcPr>
          <w:p w:rsidR="0084091E" w:rsidRPr="003B5F82" w:rsidRDefault="0084091E" w:rsidP="001D1067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84091E" w:rsidRPr="003B5F82" w:rsidRDefault="0084091E" w:rsidP="001D1067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Заседание комиссии по распределению стимулирующего фонда оплаты труда.</w:t>
            </w:r>
          </w:p>
        </w:tc>
        <w:tc>
          <w:tcPr>
            <w:tcW w:w="1701" w:type="dxa"/>
          </w:tcPr>
          <w:p w:rsidR="0084091E" w:rsidRPr="003B5F82" w:rsidRDefault="0084091E" w:rsidP="001D1067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E44F1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rPr>
          <w:b/>
        </w:rPr>
      </w:pPr>
    </w:p>
    <w:p w:rsidR="0084091E" w:rsidRPr="00814631" w:rsidRDefault="0084091E" w:rsidP="009F3C2A">
      <w:pPr>
        <w:jc w:val="center"/>
        <w:rPr>
          <w:rFonts w:ascii="Bookman Old Style" w:hAnsi="Bookman Old Style"/>
          <w:b/>
          <w:sz w:val="32"/>
        </w:rPr>
      </w:pPr>
      <w:r w:rsidRPr="00814631">
        <w:rPr>
          <w:rFonts w:ascii="Bookman Old Style" w:hAnsi="Bookman Old Style"/>
          <w:b/>
          <w:sz w:val="32"/>
          <w:lang w:val="en-US"/>
        </w:rPr>
        <w:t>X</w:t>
      </w:r>
      <w:r>
        <w:rPr>
          <w:rFonts w:ascii="Bookman Old Style" w:hAnsi="Bookman Old Style"/>
          <w:b/>
          <w:sz w:val="32"/>
          <w:lang w:val="en-US"/>
        </w:rPr>
        <w:t>I</w:t>
      </w:r>
      <w:r w:rsidRPr="00814631">
        <w:rPr>
          <w:rFonts w:ascii="Bookman Old Style" w:hAnsi="Bookman Old Style"/>
          <w:b/>
          <w:sz w:val="32"/>
          <w:lang w:val="en-US"/>
        </w:rPr>
        <w:t>I</w:t>
      </w:r>
      <w:r w:rsidRPr="00814631">
        <w:rPr>
          <w:rFonts w:ascii="Bookman Old Style" w:hAnsi="Bookman Old Style"/>
          <w:b/>
          <w:sz w:val="32"/>
        </w:rPr>
        <w:t>. Внутришкольный контроль</w:t>
      </w:r>
    </w:p>
    <w:p w:rsidR="0084091E" w:rsidRPr="00A22E7C" w:rsidRDefault="0084091E" w:rsidP="009F3C2A">
      <w:pPr>
        <w:rPr>
          <w:sz w:val="20"/>
          <w:szCs w:val="20"/>
        </w:rPr>
      </w:pPr>
    </w:p>
    <w:p w:rsidR="0084091E" w:rsidRDefault="0084091E" w:rsidP="009F3C2A">
      <w:pPr>
        <w:numPr>
          <w:ilvl w:val="0"/>
          <w:numId w:val="8"/>
        </w:numPr>
        <w:ind w:left="360"/>
        <w:rPr>
          <w:b/>
          <w:i/>
        </w:rPr>
      </w:pPr>
      <w:r w:rsidRPr="003C2E5A">
        <w:rPr>
          <w:b/>
          <w:i/>
        </w:rPr>
        <w:t>Предупредительный контроль (работа с молодыми специалистами   и вновь принятыми на работу преподавателями)</w:t>
      </w:r>
    </w:p>
    <w:p w:rsidR="0084091E" w:rsidRPr="003C2E5A" w:rsidRDefault="0084091E" w:rsidP="009F3C2A">
      <w:pPr>
        <w:ind w:left="360"/>
        <w:rPr>
          <w:b/>
          <w:i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5812"/>
        <w:gridCol w:w="1701"/>
        <w:gridCol w:w="2126"/>
      </w:tblGrid>
      <w:tr w:rsidR="0084091E" w:rsidRPr="00083B3C" w:rsidTr="001D1067">
        <w:tc>
          <w:tcPr>
            <w:tcW w:w="426" w:type="dxa"/>
            <w:vAlign w:val="center"/>
          </w:tcPr>
          <w:p w:rsidR="0084091E" w:rsidRPr="00AA376A" w:rsidRDefault="0084091E" w:rsidP="001D1067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12" w:type="dxa"/>
            <w:vAlign w:val="center"/>
          </w:tcPr>
          <w:p w:rsidR="0084091E" w:rsidRPr="00AA376A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84091E" w:rsidRPr="00AA376A" w:rsidRDefault="0084091E" w:rsidP="001D1067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vAlign w:val="center"/>
          </w:tcPr>
          <w:p w:rsidR="0084091E" w:rsidRPr="00AA376A" w:rsidRDefault="0084091E" w:rsidP="001D1067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083B3C" w:rsidTr="001D1067">
        <w:tc>
          <w:tcPr>
            <w:tcW w:w="426" w:type="dxa"/>
          </w:tcPr>
          <w:p w:rsidR="0084091E" w:rsidRPr="00AA376A" w:rsidRDefault="0084091E" w:rsidP="001D1067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AA376A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с преподавателями</w:t>
            </w:r>
            <w:r w:rsidRPr="00AA376A">
              <w:rPr>
                <w:sz w:val="24"/>
                <w:szCs w:val="24"/>
              </w:rPr>
              <w:t xml:space="preserve"> по ведению школьной документации, правилам внутреннего трудового распорядка.</w:t>
            </w:r>
          </w:p>
        </w:tc>
        <w:tc>
          <w:tcPr>
            <w:tcW w:w="1701" w:type="dxa"/>
          </w:tcPr>
          <w:p w:rsidR="0084091E" w:rsidRPr="00AA376A" w:rsidRDefault="0084091E" w:rsidP="001D1067">
            <w:pPr>
              <w:jc w:val="center"/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E44F11">
            <w:pPr>
              <w:ind w:left="-63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083B3C" w:rsidTr="001D1067">
        <w:tc>
          <w:tcPr>
            <w:tcW w:w="426" w:type="dxa"/>
          </w:tcPr>
          <w:p w:rsidR="0084091E" w:rsidRPr="00AA376A" w:rsidRDefault="0084091E" w:rsidP="001D1067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AA376A" w:rsidRDefault="0084091E" w:rsidP="001D1067">
            <w:pPr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 xml:space="preserve">Лекция по теме «Урок </w:t>
            </w:r>
            <w:r>
              <w:rPr>
                <w:sz w:val="24"/>
                <w:szCs w:val="24"/>
              </w:rPr>
              <w:t>,</w:t>
            </w:r>
            <w:r w:rsidRPr="00AA376A">
              <w:rPr>
                <w:sz w:val="24"/>
                <w:szCs w:val="24"/>
              </w:rPr>
              <w:t>как форма организации учебного процесса».</w:t>
            </w:r>
          </w:p>
        </w:tc>
        <w:tc>
          <w:tcPr>
            <w:tcW w:w="1701" w:type="dxa"/>
          </w:tcPr>
          <w:p w:rsidR="0084091E" w:rsidRPr="00AA376A" w:rsidRDefault="0084091E" w:rsidP="001D1067">
            <w:pPr>
              <w:jc w:val="center"/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E44F11">
            <w:pPr>
              <w:ind w:left="-63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083B3C" w:rsidTr="001D1067">
        <w:tc>
          <w:tcPr>
            <w:tcW w:w="426" w:type="dxa"/>
          </w:tcPr>
          <w:p w:rsidR="0084091E" w:rsidRPr="00AA376A" w:rsidRDefault="0084091E" w:rsidP="001D1067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AA376A" w:rsidRDefault="0084091E" w:rsidP="001D1067">
            <w:pPr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Лекция по теме «</w:t>
            </w:r>
            <w:r>
              <w:rPr>
                <w:sz w:val="24"/>
                <w:szCs w:val="24"/>
              </w:rPr>
              <w:t>Методическая работа преподавателя в ДШИ</w:t>
            </w:r>
            <w:r w:rsidRPr="00AA376A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84091E" w:rsidRPr="00AA376A" w:rsidRDefault="0084091E" w:rsidP="001D10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E44F11">
            <w:pPr>
              <w:ind w:left="-63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083B3C" w:rsidTr="001D1067">
        <w:tc>
          <w:tcPr>
            <w:tcW w:w="426" w:type="dxa"/>
          </w:tcPr>
          <w:p w:rsidR="0084091E" w:rsidRPr="00AA376A" w:rsidRDefault="0084091E" w:rsidP="001D1067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4091E" w:rsidRPr="00AA376A" w:rsidRDefault="0084091E" w:rsidP="001D1067">
            <w:pPr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Посещение уроков молодых специалистов.</w:t>
            </w:r>
          </w:p>
        </w:tc>
        <w:tc>
          <w:tcPr>
            <w:tcW w:w="1701" w:type="dxa"/>
          </w:tcPr>
          <w:p w:rsidR="0084091E" w:rsidRPr="00AA376A" w:rsidRDefault="0084091E" w:rsidP="001D1067">
            <w:pPr>
              <w:jc w:val="center"/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E44F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E44F11">
            <w:pPr>
              <w:ind w:left="-63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A22E7C" w:rsidRDefault="0084091E" w:rsidP="009F3C2A">
      <w:pPr>
        <w:ind w:left="360"/>
        <w:rPr>
          <w:sz w:val="20"/>
          <w:szCs w:val="20"/>
        </w:rPr>
      </w:pPr>
    </w:p>
    <w:p w:rsidR="0084091E" w:rsidRPr="003C2E5A" w:rsidRDefault="0084091E" w:rsidP="009F3C2A">
      <w:pPr>
        <w:pStyle w:val="BodyText"/>
        <w:numPr>
          <w:ilvl w:val="0"/>
          <w:numId w:val="8"/>
        </w:numPr>
        <w:tabs>
          <w:tab w:val="num" w:pos="540"/>
        </w:tabs>
        <w:ind w:left="540" w:right="-545"/>
        <w:rPr>
          <w:i/>
          <w:szCs w:val="28"/>
        </w:rPr>
      </w:pPr>
      <w:r w:rsidRPr="003C2E5A">
        <w:rPr>
          <w:i/>
          <w:szCs w:val="28"/>
        </w:rPr>
        <w:t>Фронтальный контроль (анализ всех аспектов работы преподавателей)</w:t>
      </w:r>
    </w:p>
    <w:p w:rsidR="0084091E" w:rsidRPr="00A22E7C" w:rsidRDefault="0084091E" w:rsidP="009F3C2A">
      <w:pPr>
        <w:pStyle w:val="BodyText"/>
        <w:ind w:left="180" w:right="-545"/>
        <w:rPr>
          <w:i/>
          <w:sz w:val="20"/>
        </w:rPr>
      </w:pPr>
    </w:p>
    <w:p w:rsidR="0084091E" w:rsidRPr="003C2E5A" w:rsidRDefault="0084091E" w:rsidP="009F3C2A">
      <w:pPr>
        <w:pStyle w:val="BodyText"/>
        <w:ind w:right="-143"/>
        <w:jc w:val="both"/>
        <w:rPr>
          <w:i/>
          <w:szCs w:val="28"/>
        </w:rPr>
      </w:pPr>
      <w:r w:rsidRPr="003C2E5A">
        <w:rPr>
          <w:b w:val="0"/>
          <w:szCs w:val="28"/>
        </w:rPr>
        <w:t>Цель</w:t>
      </w:r>
      <w:r w:rsidRPr="003C2E5A">
        <w:rPr>
          <w:szCs w:val="28"/>
        </w:rPr>
        <w:t xml:space="preserve">: </w:t>
      </w:r>
      <w:r w:rsidRPr="003C2E5A">
        <w:rPr>
          <w:i/>
          <w:szCs w:val="28"/>
        </w:rPr>
        <w:t>Изучение системы работы преподавателей, методическая и практическая помощь молодым преподавателям.</w:t>
      </w:r>
    </w:p>
    <w:p w:rsidR="0084091E" w:rsidRPr="00A22E7C" w:rsidRDefault="0084091E" w:rsidP="009F3C2A">
      <w:pPr>
        <w:pStyle w:val="BodyText"/>
        <w:ind w:right="-143"/>
        <w:rPr>
          <w:i/>
          <w:sz w:val="20"/>
        </w:rPr>
      </w:pPr>
    </w:p>
    <w:p w:rsidR="0084091E" w:rsidRPr="006B4472" w:rsidRDefault="0084091E" w:rsidP="009F3C2A">
      <w:pPr>
        <w:pStyle w:val="BodyText"/>
        <w:ind w:left="360" w:right="-143"/>
        <w:rPr>
          <w:b w:val="0"/>
          <w:sz w:val="26"/>
          <w:szCs w:val="26"/>
        </w:rPr>
      </w:pP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5780"/>
        <w:gridCol w:w="1701"/>
        <w:gridCol w:w="2126"/>
      </w:tblGrid>
      <w:tr w:rsidR="0084091E" w:rsidRPr="00B42B24" w:rsidTr="001D1067">
        <w:tc>
          <w:tcPr>
            <w:tcW w:w="392" w:type="dxa"/>
            <w:vAlign w:val="center"/>
          </w:tcPr>
          <w:p w:rsidR="0084091E" w:rsidRPr="00B42B24" w:rsidRDefault="0084091E" w:rsidP="001D1067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80" w:type="dxa"/>
            <w:vAlign w:val="center"/>
          </w:tcPr>
          <w:p w:rsidR="0084091E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84091E" w:rsidRPr="00B42B24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84091E" w:rsidRPr="00B42B24" w:rsidRDefault="0084091E" w:rsidP="001D1067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vAlign w:val="center"/>
          </w:tcPr>
          <w:p w:rsidR="0084091E" w:rsidRPr="00B42B24" w:rsidRDefault="0084091E" w:rsidP="001D1067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B42B24" w:rsidTr="001D1067">
        <w:tc>
          <w:tcPr>
            <w:tcW w:w="392" w:type="dxa"/>
          </w:tcPr>
          <w:p w:rsidR="0084091E" w:rsidRPr="00B42B24" w:rsidRDefault="0084091E" w:rsidP="00C82A20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84091E" w:rsidRPr="00B42B24" w:rsidRDefault="0084091E" w:rsidP="00C82A20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Собеседование с преподавателями.</w:t>
            </w:r>
          </w:p>
        </w:tc>
        <w:tc>
          <w:tcPr>
            <w:tcW w:w="1701" w:type="dxa"/>
          </w:tcPr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C82A20">
            <w:pPr>
              <w:ind w:left="-63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B42B24" w:rsidTr="001D1067">
        <w:trPr>
          <w:trHeight w:val="287"/>
        </w:trPr>
        <w:tc>
          <w:tcPr>
            <w:tcW w:w="392" w:type="dxa"/>
          </w:tcPr>
          <w:p w:rsidR="0084091E" w:rsidRPr="00B42B24" w:rsidRDefault="0084091E" w:rsidP="00C82A20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84091E" w:rsidRPr="00B42B24" w:rsidRDefault="0084091E" w:rsidP="00C82A20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Изучение учебной документации.</w:t>
            </w:r>
          </w:p>
          <w:p w:rsidR="0084091E" w:rsidRPr="00B42B24" w:rsidRDefault="0084091E" w:rsidP="00C82A20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C82A20">
            <w:pPr>
              <w:ind w:left="-63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B42B24" w:rsidTr="001D1067">
        <w:tc>
          <w:tcPr>
            <w:tcW w:w="392" w:type="dxa"/>
          </w:tcPr>
          <w:p w:rsidR="0084091E" w:rsidRPr="00B42B24" w:rsidRDefault="0084091E" w:rsidP="00C82A20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84091E" w:rsidRPr="00B42B24" w:rsidRDefault="0084091E" w:rsidP="00C82A20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Посеще</w:t>
            </w:r>
            <w:r>
              <w:rPr>
                <w:b w:val="0"/>
                <w:sz w:val="24"/>
                <w:szCs w:val="24"/>
              </w:rPr>
              <w:t>ние уроков у курируемых преподавателей</w:t>
            </w:r>
            <w:r w:rsidRPr="00B42B2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C82A20">
            <w:pPr>
              <w:ind w:left="-63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B42B24" w:rsidTr="001D1067">
        <w:tc>
          <w:tcPr>
            <w:tcW w:w="392" w:type="dxa"/>
          </w:tcPr>
          <w:p w:rsidR="0084091E" w:rsidRPr="00B42B24" w:rsidRDefault="0084091E" w:rsidP="00C82A20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84091E" w:rsidRPr="00B42B24" w:rsidRDefault="0084091E" w:rsidP="00C82A20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Посещение контрольных точек.</w:t>
            </w:r>
          </w:p>
        </w:tc>
        <w:tc>
          <w:tcPr>
            <w:tcW w:w="1701" w:type="dxa"/>
          </w:tcPr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декабрь</w:t>
            </w:r>
            <w:r>
              <w:rPr>
                <w:b w:val="0"/>
                <w:sz w:val="24"/>
                <w:szCs w:val="24"/>
              </w:rPr>
              <w:t>, май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C82A20">
            <w:pPr>
              <w:ind w:left="-63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B42B24" w:rsidTr="001D1067">
        <w:trPr>
          <w:trHeight w:val="250"/>
        </w:trPr>
        <w:tc>
          <w:tcPr>
            <w:tcW w:w="392" w:type="dxa"/>
          </w:tcPr>
          <w:p w:rsidR="0084091E" w:rsidRPr="00B42B24" w:rsidRDefault="0084091E" w:rsidP="00C82A20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84091E" w:rsidRPr="00B42B24" w:rsidRDefault="0084091E" w:rsidP="00C82A20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Анализ методической работы курируемых преподавателей.</w:t>
            </w:r>
          </w:p>
        </w:tc>
        <w:tc>
          <w:tcPr>
            <w:tcW w:w="1701" w:type="dxa"/>
          </w:tcPr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AA376A" w:rsidRDefault="0084091E" w:rsidP="00C82A20">
            <w:pPr>
              <w:ind w:left="-63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Default="0084091E" w:rsidP="009F3C2A">
      <w:pPr>
        <w:tabs>
          <w:tab w:val="left" w:pos="360"/>
        </w:tabs>
        <w:ind w:left="540"/>
        <w:jc w:val="center"/>
        <w:rPr>
          <w:sz w:val="20"/>
          <w:szCs w:val="20"/>
          <w:u w:val="single"/>
        </w:rPr>
      </w:pPr>
    </w:p>
    <w:p w:rsidR="0084091E" w:rsidRPr="00A22E7C" w:rsidRDefault="0084091E" w:rsidP="009F3C2A">
      <w:pPr>
        <w:tabs>
          <w:tab w:val="left" w:pos="360"/>
        </w:tabs>
        <w:ind w:left="540"/>
        <w:jc w:val="center"/>
        <w:rPr>
          <w:sz w:val="20"/>
          <w:szCs w:val="20"/>
          <w:u w:val="single"/>
        </w:rPr>
      </w:pPr>
    </w:p>
    <w:p w:rsidR="0084091E" w:rsidRPr="00083B3C" w:rsidRDefault="0084091E" w:rsidP="009F3C2A">
      <w:pPr>
        <w:pStyle w:val="BodyText"/>
        <w:numPr>
          <w:ilvl w:val="0"/>
          <w:numId w:val="8"/>
        </w:numPr>
        <w:ind w:right="-143"/>
        <w:rPr>
          <w:i/>
          <w:szCs w:val="28"/>
        </w:rPr>
      </w:pPr>
      <w:r w:rsidRPr="00083B3C">
        <w:rPr>
          <w:i/>
          <w:szCs w:val="28"/>
        </w:rPr>
        <w:t>Тематический контроль</w:t>
      </w:r>
    </w:p>
    <w:p w:rsidR="0084091E" w:rsidRPr="00A22E7C" w:rsidRDefault="0084091E" w:rsidP="009F3C2A">
      <w:pPr>
        <w:pStyle w:val="BodyText"/>
        <w:ind w:right="-143"/>
        <w:rPr>
          <w:b w:val="0"/>
          <w:sz w:val="20"/>
          <w:u w:val="single"/>
        </w:rPr>
      </w:pPr>
    </w:p>
    <w:p w:rsidR="0084091E" w:rsidRPr="00083B3C" w:rsidRDefault="0084091E" w:rsidP="009F3C2A">
      <w:pPr>
        <w:pStyle w:val="BodyText"/>
        <w:ind w:right="-143"/>
        <w:rPr>
          <w:sz w:val="26"/>
          <w:szCs w:val="26"/>
        </w:rPr>
      </w:pPr>
      <w:r w:rsidRPr="00083B3C">
        <w:rPr>
          <w:b w:val="0"/>
          <w:szCs w:val="28"/>
        </w:rPr>
        <w:t>Тема:</w:t>
      </w:r>
      <w:r w:rsidRPr="00083B3C">
        <w:rPr>
          <w:sz w:val="26"/>
          <w:szCs w:val="26"/>
        </w:rPr>
        <w:t>«</w:t>
      </w:r>
      <w:r>
        <w:rPr>
          <w:sz w:val="26"/>
          <w:szCs w:val="26"/>
        </w:rPr>
        <w:t>Методическая работа молодых специалистов и преподавателей, работающих в школе менее 3 лет</w:t>
      </w:r>
      <w:r w:rsidRPr="00083B3C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84091E" w:rsidRPr="00083B3C" w:rsidRDefault="0084091E" w:rsidP="009F3C2A">
      <w:pPr>
        <w:pStyle w:val="BodyText"/>
        <w:ind w:right="-143"/>
        <w:rPr>
          <w:sz w:val="26"/>
          <w:szCs w:val="26"/>
        </w:rPr>
      </w:pPr>
      <w:r w:rsidRPr="00083B3C">
        <w:rPr>
          <w:b w:val="0"/>
          <w:szCs w:val="28"/>
        </w:rPr>
        <w:t>Цель:</w:t>
      </w:r>
      <w:r w:rsidRPr="00083B3C">
        <w:rPr>
          <w:sz w:val="26"/>
          <w:szCs w:val="26"/>
        </w:rPr>
        <w:t>Повышение качества</w:t>
      </w:r>
      <w:r>
        <w:rPr>
          <w:sz w:val="26"/>
          <w:szCs w:val="26"/>
        </w:rPr>
        <w:t xml:space="preserve"> методической работы в школе</w:t>
      </w:r>
      <w:r w:rsidRPr="00083B3C">
        <w:rPr>
          <w:sz w:val="26"/>
          <w:szCs w:val="26"/>
        </w:rPr>
        <w:t>.</w:t>
      </w:r>
    </w:p>
    <w:p w:rsidR="0084091E" w:rsidRDefault="0084091E" w:rsidP="009F3C2A">
      <w:pPr>
        <w:pStyle w:val="BodyText"/>
        <w:ind w:right="-143"/>
        <w:rPr>
          <w:sz w:val="20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5714"/>
        <w:gridCol w:w="1843"/>
        <w:gridCol w:w="2126"/>
      </w:tblGrid>
      <w:tr w:rsidR="0084091E" w:rsidRPr="00B42B24" w:rsidTr="001D1067">
        <w:tc>
          <w:tcPr>
            <w:tcW w:w="458" w:type="dxa"/>
            <w:vAlign w:val="center"/>
          </w:tcPr>
          <w:p w:rsidR="0084091E" w:rsidRPr="00B42B24" w:rsidRDefault="0084091E" w:rsidP="001D1067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14" w:type="dxa"/>
            <w:vAlign w:val="center"/>
          </w:tcPr>
          <w:p w:rsidR="0084091E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84091E" w:rsidRPr="00B42B24" w:rsidRDefault="0084091E" w:rsidP="001D1067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843" w:type="dxa"/>
            <w:vAlign w:val="center"/>
          </w:tcPr>
          <w:p w:rsidR="0084091E" w:rsidRPr="00B42B24" w:rsidRDefault="0084091E" w:rsidP="001D1067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vAlign w:val="center"/>
          </w:tcPr>
          <w:p w:rsidR="0084091E" w:rsidRPr="00B42B24" w:rsidRDefault="0084091E" w:rsidP="001D1067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B42B24" w:rsidTr="001D1067">
        <w:tc>
          <w:tcPr>
            <w:tcW w:w="458" w:type="dxa"/>
          </w:tcPr>
          <w:p w:rsidR="0084091E" w:rsidRPr="00B42B24" w:rsidRDefault="0084091E" w:rsidP="001D1067">
            <w:pPr>
              <w:pStyle w:val="BodyText"/>
              <w:numPr>
                <w:ilvl w:val="0"/>
                <w:numId w:val="33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14" w:type="dxa"/>
          </w:tcPr>
          <w:p w:rsidR="0084091E" w:rsidRPr="00B42B24" w:rsidRDefault="0084091E" w:rsidP="001D1067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Собеседование с преподавателями.</w:t>
            </w:r>
          </w:p>
        </w:tc>
        <w:tc>
          <w:tcPr>
            <w:tcW w:w="1843" w:type="dxa"/>
          </w:tcPr>
          <w:p w:rsidR="0084091E" w:rsidRPr="00B42B24" w:rsidRDefault="0084091E" w:rsidP="001D1067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B42B24" w:rsidTr="001D1067">
        <w:trPr>
          <w:trHeight w:val="287"/>
        </w:trPr>
        <w:tc>
          <w:tcPr>
            <w:tcW w:w="458" w:type="dxa"/>
          </w:tcPr>
          <w:p w:rsidR="0084091E" w:rsidRPr="00B42B24" w:rsidRDefault="0084091E" w:rsidP="001D1067">
            <w:pPr>
              <w:pStyle w:val="BodyText"/>
              <w:numPr>
                <w:ilvl w:val="0"/>
                <w:numId w:val="33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14" w:type="dxa"/>
          </w:tcPr>
          <w:p w:rsidR="0084091E" w:rsidRPr="00B42B24" w:rsidRDefault="0084091E" w:rsidP="001D1067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Изучение учебной документации.</w:t>
            </w:r>
          </w:p>
          <w:p w:rsidR="0084091E" w:rsidRPr="00B42B24" w:rsidRDefault="0084091E" w:rsidP="001D1067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4091E" w:rsidRPr="00B42B24" w:rsidRDefault="0084091E" w:rsidP="001D1067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B42B24" w:rsidTr="001D1067">
        <w:trPr>
          <w:trHeight w:val="250"/>
        </w:trPr>
        <w:tc>
          <w:tcPr>
            <w:tcW w:w="458" w:type="dxa"/>
          </w:tcPr>
          <w:p w:rsidR="0084091E" w:rsidRPr="00B42B24" w:rsidRDefault="0084091E" w:rsidP="001D1067">
            <w:pPr>
              <w:pStyle w:val="BodyText"/>
              <w:numPr>
                <w:ilvl w:val="0"/>
                <w:numId w:val="33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14" w:type="dxa"/>
          </w:tcPr>
          <w:p w:rsidR="0084091E" w:rsidRPr="00B42B24" w:rsidRDefault="0084091E" w:rsidP="001D1067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Анализ методической работы курируемых преподавателей.</w:t>
            </w:r>
          </w:p>
        </w:tc>
        <w:tc>
          <w:tcPr>
            <w:tcW w:w="1843" w:type="dxa"/>
          </w:tcPr>
          <w:p w:rsidR="0084091E" w:rsidRPr="00B42B24" w:rsidRDefault="0084091E" w:rsidP="001D1067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B42B24" w:rsidRDefault="0084091E" w:rsidP="00C82A20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Default="0084091E" w:rsidP="009F3C2A">
      <w:pPr>
        <w:tabs>
          <w:tab w:val="left" w:pos="360"/>
        </w:tabs>
        <w:ind w:left="540"/>
        <w:jc w:val="center"/>
        <w:rPr>
          <w:sz w:val="20"/>
          <w:szCs w:val="20"/>
          <w:u w:val="single"/>
        </w:rPr>
      </w:pPr>
    </w:p>
    <w:p w:rsidR="0084091E" w:rsidRDefault="0084091E" w:rsidP="009F3C2A">
      <w:pPr>
        <w:jc w:val="center"/>
        <w:rPr>
          <w:rFonts w:ascii="Bookman Old Style" w:hAnsi="Bookman Old Style"/>
          <w:b/>
          <w:lang w:val="en-US"/>
        </w:rPr>
      </w:pPr>
    </w:p>
    <w:p w:rsidR="0084091E" w:rsidRDefault="0084091E" w:rsidP="009F3C2A">
      <w:pPr>
        <w:jc w:val="center"/>
        <w:rPr>
          <w:rFonts w:ascii="Bookman Old Style" w:hAnsi="Bookman Old Style"/>
          <w:b/>
          <w:lang w:val="en-US"/>
        </w:rPr>
      </w:pPr>
    </w:p>
    <w:p w:rsidR="0084091E" w:rsidRPr="003B5F82" w:rsidRDefault="0084091E" w:rsidP="009F3C2A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XIV</w:t>
      </w:r>
      <w:r w:rsidRPr="003B5F82">
        <w:rPr>
          <w:rFonts w:ascii="Bookman Old Style" w:hAnsi="Bookman Old Style"/>
          <w:b/>
        </w:rPr>
        <w:t>. Работа по программам и проектам</w:t>
      </w:r>
    </w:p>
    <w:p w:rsidR="0084091E" w:rsidRPr="003B5F82" w:rsidRDefault="0084091E" w:rsidP="009F3C2A">
      <w:pPr>
        <w:rPr>
          <w:b/>
          <w:i/>
        </w:rPr>
      </w:pPr>
    </w:p>
    <w:p w:rsidR="0084091E" w:rsidRPr="003B5F82" w:rsidRDefault="0084091E" w:rsidP="009F3C2A">
      <w:pPr>
        <w:numPr>
          <w:ilvl w:val="0"/>
          <w:numId w:val="15"/>
        </w:numPr>
        <w:rPr>
          <w:b/>
          <w:i/>
        </w:rPr>
      </w:pPr>
      <w:r w:rsidRPr="003B5F82">
        <w:rPr>
          <w:b/>
          <w:i/>
        </w:rPr>
        <w:t xml:space="preserve">Мероприятия в рамках программы «Семья» </w:t>
      </w:r>
    </w:p>
    <w:p w:rsidR="0084091E" w:rsidRPr="003B5F82" w:rsidRDefault="0084091E" w:rsidP="009F3C2A">
      <w:pPr>
        <w:ind w:left="360"/>
        <w:rPr>
          <w:b/>
          <w:i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358"/>
        <w:gridCol w:w="2126"/>
      </w:tblGrid>
      <w:tr w:rsidR="0084091E" w:rsidRPr="003B5F82" w:rsidTr="001D1067">
        <w:trPr>
          <w:trHeight w:val="830"/>
        </w:trPr>
        <w:tc>
          <w:tcPr>
            <w:tcW w:w="65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358" w:type="dxa"/>
          </w:tcPr>
          <w:p w:rsidR="0084091E" w:rsidRPr="003B5F82" w:rsidRDefault="0084091E" w:rsidP="001D1067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2126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Праздник первоклассника «Посвящение в музыканты», «Посвящение в танцоры», «Посвящение в театралы».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C82A20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 «</w:t>
            </w:r>
            <w:r>
              <w:rPr>
                <w:sz w:val="24"/>
                <w:szCs w:val="24"/>
              </w:rPr>
              <w:t>Эниемненжылыкочагы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Конкурс рисунков и поделок на общеэстетическом отделении «Новогодние игрушки»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C82A20">
            <w:pPr>
              <w:shd w:val="clear" w:color="auto" w:fill="FFFFFF"/>
              <w:spacing w:before="100" w:beforeAutospacing="1" w:after="100" w:afterAutospacing="1"/>
              <w:textAlignment w:val="bottom"/>
              <w:outlineLvl w:val="0"/>
              <w:rPr>
                <w:sz w:val="22"/>
                <w:szCs w:val="22"/>
              </w:rPr>
            </w:pPr>
            <w:r w:rsidRPr="003B5F82">
              <w:rPr>
                <w:sz w:val="24"/>
                <w:szCs w:val="24"/>
              </w:rPr>
              <w:t>Отчетные концерты общеэстетического отделения «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Время чудес</w:t>
            </w:r>
            <w:r w:rsidRPr="003B5F82">
              <w:rPr>
                <w:bCs/>
                <w:color w:val="000000"/>
                <w:kern w:val="36"/>
                <w:sz w:val="22"/>
                <w:szCs w:val="22"/>
              </w:rPr>
              <w:t>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Новогодние представления для уч-ся младших классов школы «Новогодние приключения</w:t>
            </w:r>
            <w:r>
              <w:rPr>
                <w:sz w:val="24"/>
                <w:szCs w:val="24"/>
              </w:rPr>
              <w:t xml:space="preserve"> Буратино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 xml:space="preserve">Творческий </w:t>
            </w:r>
            <w:r w:rsidRPr="003B5F82">
              <w:rPr>
                <w:rStyle w:val="apple-converted-space"/>
                <w:sz w:val="24"/>
                <w:szCs w:val="24"/>
                <w:shd w:val="clear" w:color="auto" w:fill="FFFFFF"/>
              </w:rPr>
              <w:t>вернисаж</w:t>
            </w:r>
            <w:r w:rsidRPr="003B5F82">
              <w:rPr>
                <w:sz w:val="24"/>
                <w:szCs w:val="24"/>
              </w:rPr>
              <w:t xml:space="preserve"> «Подарок для мамочки»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C82A20">
            <w:pPr>
              <w:rPr>
                <w:sz w:val="24"/>
                <w:szCs w:val="24"/>
                <w:shd w:val="clear" w:color="auto" w:fill="FFFFFF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>Гала-концерт внутришкольного конкурса пианистов «</w:t>
            </w:r>
            <w:r>
              <w:rPr>
                <w:sz w:val="24"/>
                <w:szCs w:val="24"/>
                <w:shd w:val="clear" w:color="auto" w:fill="FFFFFF"/>
              </w:rPr>
              <w:t>Учитель-ученик</w:t>
            </w:r>
            <w:r w:rsidRPr="003B5F82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 «Победный май»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9A11CA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Отчётный концерт музыкального отделения «</w:t>
            </w:r>
            <w:r>
              <w:rPr>
                <w:sz w:val="24"/>
                <w:szCs w:val="24"/>
              </w:rPr>
              <w:t>Прекрасное детство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9A11CA">
            <w:pPr>
              <w:pStyle w:val="c9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5F82">
              <w:t xml:space="preserve">Отчетные концерты общеэстетического отделения </w:t>
            </w:r>
            <w:r w:rsidRPr="003B5F82">
              <w:rPr>
                <w:rStyle w:val="c1"/>
                <w:bCs/>
                <w:color w:val="000000"/>
              </w:rPr>
              <w:t>«</w:t>
            </w:r>
            <w:r>
              <w:rPr>
                <w:rStyle w:val="c1"/>
                <w:bCs/>
                <w:color w:val="000000"/>
              </w:rPr>
              <w:t>Счастливая пора</w:t>
            </w:r>
            <w:r w:rsidRPr="003B5F82">
              <w:rPr>
                <w:rStyle w:val="c1"/>
                <w:bCs/>
                <w:color w:val="000000"/>
              </w:rPr>
              <w:t>»</w:t>
            </w:r>
            <w:r w:rsidRPr="003B5F82">
              <w:t>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9A11CA">
            <w:pPr>
              <w:pStyle w:val="c9"/>
              <w:spacing w:before="0" w:beforeAutospacing="0" w:after="0" w:afterAutospacing="0"/>
            </w:pPr>
            <w:r w:rsidRPr="003B5F82">
              <w:t>Отчётный концерт</w:t>
            </w:r>
            <w:r>
              <w:t xml:space="preserve"> вокального</w:t>
            </w:r>
            <w:r w:rsidRPr="003B5F82">
              <w:t xml:space="preserve"> отделения «</w:t>
            </w:r>
            <w:r>
              <w:t>Прекрасен мир поющий</w:t>
            </w:r>
            <w:r w:rsidRPr="003B5F82">
              <w:t>».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9A11CA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Отчётный концерт хореографического отделения «</w:t>
            </w:r>
            <w:r>
              <w:rPr>
                <w:sz w:val="24"/>
                <w:szCs w:val="24"/>
              </w:rPr>
              <w:t>Танцевальная разминка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Отчетный концерт театрального отделения «Театральная Галактика»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F93B93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ДШИ «</w:t>
            </w:r>
            <w:r>
              <w:rPr>
                <w:sz w:val="24"/>
                <w:szCs w:val="24"/>
              </w:rPr>
              <w:t>Юные дарования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8B051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ко Дню защиты детей «Мир </w:t>
            </w:r>
            <w:r>
              <w:rPr>
                <w:sz w:val="24"/>
                <w:szCs w:val="24"/>
              </w:rPr>
              <w:t>–это мы!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ко Дню независимости России 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 к празднику Сабантуй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ind w:left="360"/>
        <w:rPr>
          <w:b/>
          <w:i/>
        </w:rPr>
      </w:pPr>
    </w:p>
    <w:p w:rsidR="0084091E" w:rsidRPr="003B5F82" w:rsidRDefault="0084091E" w:rsidP="009F3C2A">
      <w:pPr>
        <w:rPr>
          <w:b/>
          <w:i/>
        </w:rPr>
      </w:pPr>
      <w:r w:rsidRPr="003B5F82">
        <w:rPr>
          <w:b/>
          <w:i/>
        </w:rPr>
        <w:t xml:space="preserve">3.Мероприятия в рамках программы «Одарённые дети» 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358"/>
        <w:gridCol w:w="2126"/>
      </w:tblGrid>
      <w:tr w:rsidR="0084091E" w:rsidRPr="003B5F82" w:rsidTr="001D1067">
        <w:trPr>
          <w:trHeight w:val="830"/>
        </w:trPr>
        <w:tc>
          <w:tcPr>
            <w:tcW w:w="65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358" w:type="dxa"/>
          </w:tcPr>
          <w:p w:rsidR="0084091E" w:rsidRPr="003B5F82" w:rsidRDefault="0084091E" w:rsidP="001D1067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2126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Торжественная церемония вручения </w:t>
            </w:r>
            <w:r>
              <w:rPr>
                <w:sz w:val="24"/>
                <w:szCs w:val="24"/>
              </w:rPr>
              <w:t>благ.писем главы Актаныш.муниц.района РТ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4C31F0">
            <w:pPr>
              <w:rPr>
                <w:sz w:val="24"/>
                <w:szCs w:val="24"/>
                <w:shd w:val="clear" w:color="auto" w:fill="FFFFFF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>Проведение внутришкольного</w:t>
            </w:r>
            <w:r>
              <w:rPr>
                <w:sz w:val="24"/>
                <w:szCs w:val="24"/>
                <w:shd w:val="clear" w:color="auto" w:fill="FFFFFF"/>
              </w:rPr>
              <w:t xml:space="preserve"> конкурсов</w:t>
            </w:r>
            <w:r w:rsidRPr="003B5F82">
              <w:rPr>
                <w:sz w:val="24"/>
                <w:szCs w:val="24"/>
                <w:shd w:val="clear" w:color="auto" w:fill="FFFFFF"/>
              </w:rPr>
              <w:t xml:space="preserve"> пианистов «</w:t>
            </w:r>
            <w:r>
              <w:rPr>
                <w:sz w:val="24"/>
                <w:szCs w:val="24"/>
                <w:shd w:val="clear" w:color="auto" w:fill="FFFFFF"/>
              </w:rPr>
              <w:t>Учитель-ученик</w:t>
            </w:r>
            <w:r w:rsidRPr="003B5F82">
              <w:rPr>
                <w:sz w:val="24"/>
                <w:szCs w:val="24"/>
                <w:shd w:val="clear" w:color="auto" w:fill="FFFFFF"/>
              </w:rPr>
              <w:t>»</w:t>
            </w:r>
            <w:r>
              <w:rPr>
                <w:sz w:val="24"/>
                <w:szCs w:val="24"/>
                <w:shd w:val="clear" w:color="auto" w:fill="FFFFFF"/>
              </w:rPr>
              <w:t>,этюдов ,ансамбля,полиф.пьес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Вручение </w:t>
            </w:r>
            <w:r>
              <w:rPr>
                <w:sz w:val="24"/>
                <w:szCs w:val="24"/>
              </w:rPr>
              <w:t>похвальных грамот и подарков</w:t>
            </w:r>
            <w:r w:rsidRPr="003B5F82">
              <w:rPr>
                <w:sz w:val="24"/>
                <w:szCs w:val="24"/>
              </w:rPr>
              <w:t xml:space="preserve"> отличникам 1 и 2 полугодия.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Проведение внутришкольного конкурса чтецов на театральном отделении«Театральная радуга».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Проведение консультаций с преподавателями ССУЗов и ВУЗов для одарённых детей школы.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Выдвижение одарённых детей на конкурсы международного, всероссийского, областного и городского уровней.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Концертные выступления на престижных концертных площадках.</w:t>
            </w:r>
          </w:p>
        </w:tc>
        <w:tc>
          <w:tcPr>
            <w:tcW w:w="2126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ind w:left="360"/>
        <w:rPr>
          <w:b/>
          <w:i/>
        </w:rPr>
      </w:pPr>
    </w:p>
    <w:p w:rsidR="0084091E" w:rsidRDefault="0084091E" w:rsidP="009F3C2A">
      <w:pPr>
        <w:rPr>
          <w:b/>
          <w:i/>
        </w:rPr>
      </w:pPr>
      <w:r w:rsidRPr="003B5F82">
        <w:rPr>
          <w:b/>
          <w:i/>
        </w:rPr>
        <w:t>4.  Мероприятия по комплексной программе профилактики безнадзорности и правонарушений   несовершеннолетних.</w:t>
      </w:r>
    </w:p>
    <w:p w:rsidR="0084091E" w:rsidRPr="003B5F82" w:rsidRDefault="0084091E" w:rsidP="009F3C2A"/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84091E" w:rsidRPr="003B5F82" w:rsidTr="001D1067">
        <w:trPr>
          <w:trHeight w:val="556"/>
        </w:trPr>
        <w:tc>
          <w:tcPr>
            <w:tcW w:w="65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84091E" w:rsidRPr="003B5F82" w:rsidRDefault="0084091E" w:rsidP="001D1067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4C31F0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«День открытых дверей». Экскурсия по школе и концерт «</w:t>
            </w:r>
            <w:r>
              <w:rPr>
                <w:sz w:val="24"/>
                <w:szCs w:val="24"/>
              </w:rPr>
              <w:t>Мы рады вам!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4C31F0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Праздничный концерт «</w:t>
            </w:r>
            <w:r>
              <w:rPr>
                <w:sz w:val="24"/>
                <w:szCs w:val="24"/>
              </w:rPr>
              <w:t>Новогодние приключения Буратино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Героев Отечества «Гордимся славою героев»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защитника Отечества «Во славу Отечества!»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84091E" w:rsidRPr="003B5F82" w:rsidRDefault="0084091E" w:rsidP="004C31F0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Вдохновение.Нежность.Счастье.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«Победный май»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4C31F0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ко Дню защиты детей «Мир </w:t>
            </w:r>
            <w:r>
              <w:rPr>
                <w:sz w:val="24"/>
                <w:szCs w:val="24"/>
              </w:rPr>
              <w:t>–это мы!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Default="0084091E" w:rsidP="009F3C2A"/>
    <w:p w:rsidR="0084091E" w:rsidRPr="003B5F82" w:rsidRDefault="0084091E" w:rsidP="009F3C2A">
      <w:pPr>
        <w:rPr>
          <w:b/>
          <w:i/>
        </w:rPr>
      </w:pPr>
      <w:r w:rsidRPr="003B5F82">
        <w:rPr>
          <w:b/>
          <w:i/>
        </w:rPr>
        <w:t xml:space="preserve">5. Мероприятия в рамках программы «Качество жизни пожилых </w:t>
      </w:r>
    </w:p>
    <w:p w:rsidR="0084091E" w:rsidRPr="003B5F82" w:rsidRDefault="0084091E" w:rsidP="009F3C2A">
      <w:pPr>
        <w:ind w:left="360"/>
        <w:rPr>
          <w:b/>
          <w:i/>
        </w:rPr>
      </w:pPr>
      <w:r w:rsidRPr="003B5F82">
        <w:rPr>
          <w:b/>
          <w:i/>
        </w:rPr>
        <w:t xml:space="preserve">людей и инвалидов»  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84091E" w:rsidRPr="003B5F82" w:rsidTr="001D1067">
        <w:trPr>
          <w:trHeight w:val="830"/>
        </w:trPr>
        <w:tc>
          <w:tcPr>
            <w:tcW w:w="65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84091E" w:rsidRPr="003B5F82" w:rsidRDefault="0084091E" w:rsidP="001D1067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F93B93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посвященной Дню пожилого человека «</w:t>
            </w:r>
            <w:r>
              <w:rPr>
                <w:sz w:val="24"/>
                <w:szCs w:val="24"/>
              </w:rPr>
              <w:t>Алтын козлэржитсэ дэ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Участие в концертной программе, посвященной Дню учителя «Спасибо вам, учителя!»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306AD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«</w:t>
            </w:r>
            <w:r>
              <w:rPr>
                <w:sz w:val="24"/>
                <w:szCs w:val="24"/>
              </w:rPr>
              <w:t>Эниемненжылыкочагы»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306AD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инвалида «</w:t>
            </w:r>
            <w:r>
              <w:rPr>
                <w:sz w:val="24"/>
                <w:szCs w:val="24"/>
              </w:rPr>
              <w:t>Сжимая душу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Героев Отечества «Гордимся славою героев»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306AD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Праздничный концерт «</w:t>
            </w:r>
            <w:r>
              <w:rPr>
                <w:sz w:val="24"/>
                <w:szCs w:val="24"/>
              </w:rPr>
              <w:t>Новогодние приключения Буратино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защитника Отечества «Во славу Отечества!»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84091E" w:rsidRPr="003B5F82" w:rsidRDefault="0084091E" w:rsidP="00306AD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Вдохновение.Нежность.Счастье.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306AD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учащихся музыкального отделения «</w:t>
            </w:r>
            <w:r>
              <w:rPr>
                <w:sz w:val="24"/>
                <w:szCs w:val="24"/>
              </w:rPr>
              <w:t>Юные дарования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 «Победный май»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306AD1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Отчётный концерт хореографического отделения «Танцевальн</w:t>
            </w:r>
            <w:r>
              <w:rPr>
                <w:sz w:val="24"/>
                <w:szCs w:val="24"/>
              </w:rPr>
              <w:t>ая разминка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Отчетный концерт театрального отделения «Театральная Галактика»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306AD1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ДШИ «</w:t>
            </w:r>
            <w:r>
              <w:rPr>
                <w:sz w:val="24"/>
                <w:szCs w:val="24"/>
              </w:rPr>
              <w:t>Прекрасное детство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Праздничные мероприятия к празднику «Ураза-байрам»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rPr>
          <w:b/>
          <w:i/>
        </w:rPr>
      </w:pPr>
    </w:p>
    <w:p w:rsidR="0084091E" w:rsidRPr="003B5F82" w:rsidRDefault="0084091E" w:rsidP="009F3C2A">
      <w:pPr>
        <w:rPr>
          <w:b/>
          <w:i/>
        </w:rPr>
      </w:pPr>
      <w:r w:rsidRPr="003B5F82">
        <w:rPr>
          <w:b/>
          <w:i/>
        </w:rPr>
        <w:t>6. Дети-инвалиды.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84091E" w:rsidRPr="003B5F82" w:rsidTr="001D1067">
        <w:trPr>
          <w:trHeight w:val="830"/>
        </w:trPr>
        <w:tc>
          <w:tcPr>
            <w:tcW w:w="65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84091E" w:rsidRPr="003B5F82" w:rsidRDefault="0084091E" w:rsidP="001D1067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84091E" w:rsidRPr="003B5F82" w:rsidRDefault="0084091E" w:rsidP="005F0938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инвалида «</w:t>
            </w:r>
            <w:r>
              <w:rPr>
                <w:sz w:val="24"/>
                <w:szCs w:val="24"/>
              </w:rPr>
              <w:t>Сжимая душу»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8"/>
              </w:numPr>
            </w:pPr>
          </w:p>
        </w:tc>
        <w:tc>
          <w:tcPr>
            <w:tcW w:w="7500" w:type="dxa"/>
          </w:tcPr>
          <w:p w:rsidR="0084091E" w:rsidRPr="003B5F82" w:rsidRDefault="0084091E" w:rsidP="005F0938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ко Дню защиты детей «Мир </w:t>
            </w:r>
            <w:r>
              <w:rPr>
                <w:sz w:val="24"/>
                <w:szCs w:val="24"/>
              </w:rPr>
              <w:t>–это мы!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Default="0084091E" w:rsidP="009F3C2A">
      <w:pPr>
        <w:rPr>
          <w:b/>
          <w:i/>
        </w:rPr>
      </w:pPr>
    </w:p>
    <w:p w:rsidR="0084091E" w:rsidRDefault="0084091E" w:rsidP="009F3C2A">
      <w:pPr>
        <w:rPr>
          <w:b/>
          <w:i/>
        </w:rPr>
      </w:pPr>
    </w:p>
    <w:p w:rsidR="0084091E" w:rsidRPr="003B5F82" w:rsidRDefault="0084091E" w:rsidP="009F3C2A">
      <w:pPr>
        <w:rPr>
          <w:b/>
          <w:i/>
        </w:rPr>
      </w:pPr>
      <w:r w:rsidRPr="003B5F82">
        <w:rPr>
          <w:b/>
          <w:i/>
        </w:rPr>
        <w:t>7. Патриотическое воспитание.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84091E" w:rsidRPr="003B5F82" w:rsidTr="001D1067">
        <w:trPr>
          <w:trHeight w:val="830"/>
        </w:trPr>
        <w:tc>
          <w:tcPr>
            <w:tcW w:w="65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84091E" w:rsidRPr="003B5F82" w:rsidRDefault="0084091E" w:rsidP="001D1067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84091E" w:rsidRPr="003B5F82" w:rsidRDefault="0084091E" w:rsidP="005F0938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«</w:t>
            </w:r>
            <w:r>
              <w:rPr>
                <w:sz w:val="24"/>
                <w:szCs w:val="24"/>
              </w:rPr>
              <w:t>Эниемненжылыкочагы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Героев Отечества «Гордимся славою героев»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защитника Отечества «Во славу Отечества!»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84091E" w:rsidRPr="003B5F82" w:rsidRDefault="0084091E" w:rsidP="005F0938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Вдохновение.Нежность.Счастье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 «Победный май»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Праздничные мероприятия к празднику «Ураза-байрам»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rPr>
          <w:b/>
          <w:i/>
        </w:rPr>
      </w:pPr>
    </w:p>
    <w:p w:rsidR="0084091E" w:rsidRPr="003B5F82" w:rsidRDefault="0084091E" w:rsidP="009F3C2A">
      <w:pPr>
        <w:rPr>
          <w:b/>
          <w:i/>
        </w:rPr>
      </w:pPr>
      <w:r w:rsidRPr="003B5F82">
        <w:rPr>
          <w:b/>
          <w:i/>
        </w:rPr>
        <w:t>8. Каникулы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84091E" w:rsidRPr="003B5F82" w:rsidTr="001D1067">
        <w:trPr>
          <w:trHeight w:val="830"/>
        </w:trPr>
        <w:tc>
          <w:tcPr>
            <w:tcW w:w="657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84091E" w:rsidRPr="003B5F82" w:rsidRDefault="0084091E" w:rsidP="001D1067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84091E" w:rsidRPr="003B5F82" w:rsidRDefault="0084091E" w:rsidP="005F0938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ко Дню защиты детей «Мир </w:t>
            </w:r>
            <w:r>
              <w:rPr>
                <w:sz w:val="24"/>
                <w:szCs w:val="24"/>
              </w:rPr>
              <w:t>–это мы!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концерте, посвященном открытию летней профильной смены </w:t>
            </w:r>
            <w:r>
              <w:rPr>
                <w:sz w:val="24"/>
                <w:szCs w:val="24"/>
              </w:rPr>
              <w:t>«СЭЛЭТ»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творческих коллективов и солистов школы в СОШ № </w:t>
            </w:r>
            <w:r>
              <w:rPr>
                <w:sz w:val="24"/>
                <w:szCs w:val="24"/>
              </w:rPr>
              <w:t>1.2.</w:t>
            </w:r>
            <w:r w:rsidRPr="003B5F82">
              <w:rPr>
                <w:sz w:val="24"/>
                <w:szCs w:val="24"/>
              </w:rPr>
              <w:t xml:space="preserve">, гимназии 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спектаклей, киносеансов, выставок, концертов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  <w:tr w:rsidR="0084091E" w:rsidRPr="003B5F82" w:rsidTr="001D1067">
        <w:tc>
          <w:tcPr>
            <w:tcW w:w="657" w:type="dxa"/>
          </w:tcPr>
          <w:p w:rsidR="0084091E" w:rsidRPr="003B5F82" w:rsidRDefault="0084091E" w:rsidP="001D1067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ледовых катков, снежных городков, бассейна</w:t>
            </w:r>
          </w:p>
        </w:tc>
        <w:tc>
          <w:tcPr>
            <w:tcW w:w="1984" w:type="dxa"/>
          </w:tcPr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Валиева Г.С.</w:t>
            </w:r>
          </w:p>
          <w:p w:rsidR="0084091E" w:rsidRDefault="0084091E" w:rsidP="00C82A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84091E" w:rsidRPr="003B5F82" w:rsidRDefault="0084091E" w:rsidP="00C82A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</w:t>
            </w:r>
          </w:p>
        </w:tc>
      </w:tr>
    </w:tbl>
    <w:p w:rsidR="0084091E" w:rsidRPr="003B5F82" w:rsidRDefault="0084091E" w:rsidP="009F3C2A">
      <w:pPr>
        <w:rPr>
          <w:b/>
          <w:i/>
        </w:rPr>
      </w:pPr>
    </w:p>
    <w:p w:rsidR="0084091E" w:rsidRPr="003B5F82" w:rsidRDefault="0084091E" w:rsidP="009F3C2A">
      <w:pPr>
        <w:jc w:val="center"/>
        <w:rPr>
          <w:rFonts w:ascii="Bookman Old Style" w:hAnsi="Bookman Old Style"/>
          <w:b/>
        </w:rPr>
      </w:pPr>
    </w:p>
    <w:p w:rsidR="0084091E" w:rsidRDefault="0084091E" w:rsidP="009F3C2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lang w:val="en-US"/>
        </w:rPr>
        <w:t>XV</w:t>
      </w:r>
      <w:r w:rsidRPr="003B5F82">
        <w:rPr>
          <w:rFonts w:ascii="Bookman Old Style" w:hAnsi="Bookman Old Style"/>
          <w:b/>
        </w:rPr>
        <w:t xml:space="preserve">. Юбилейные даты  </w:t>
      </w:r>
    </w:p>
    <w:p w:rsidR="0084091E" w:rsidRPr="003B5F82" w:rsidRDefault="0084091E" w:rsidP="009F3C2A">
      <w:pPr>
        <w:jc w:val="center"/>
        <w:rPr>
          <w:rFonts w:ascii="Bookman Old Style" w:hAnsi="Bookman Old Style"/>
          <w:b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7569"/>
        <w:gridCol w:w="1984"/>
      </w:tblGrid>
      <w:tr w:rsidR="0084091E" w:rsidRPr="003B5F82" w:rsidTr="001D1067">
        <w:tc>
          <w:tcPr>
            <w:tcW w:w="588" w:type="dxa"/>
            <w:vAlign w:val="center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569" w:type="dxa"/>
            <w:vAlign w:val="center"/>
          </w:tcPr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     Учреждения/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Коллектив (название) / </w:t>
            </w:r>
          </w:p>
          <w:p w:rsidR="0084091E" w:rsidRPr="003B5F82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Сотрудники ФИО</w:t>
            </w:r>
          </w:p>
        </w:tc>
        <w:tc>
          <w:tcPr>
            <w:tcW w:w="1984" w:type="dxa"/>
            <w:vAlign w:val="center"/>
          </w:tcPr>
          <w:p w:rsidR="0084091E" w:rsidRPr="003B5F82" w:rsidRDefault="0084091E" w:rsidP="001D106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 Дата</w:t>
            </w: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</w:tr>
      <w:tr w:rsidR="0084091E" w:rsidRPr="003B5F82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</w:tr>
      <w:tr w:rsidR="0084091E" w:rsidRPr="00643ADB" w:rsidTr="001D1067">
        <w:tc>
          <w:tcPr>
            <w:tcW w:w="588" w:type="dxa"/>
          </w:tcPr>
          <w:p w:rsidR="0084091E" w:rsidRPr="003B5F82" w:rsidRDefault="0084091E" w:rsidP="001D1067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84091E" w:rsidRPr="003B5F82" w:rsidRDefault="0084091E" w:rsidP="001D106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4091E" w:rsidRPr="003B5F82" w:rsidRDefault="0084091E" w:rsidP="001D106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4091E" w:rsidRPr="009F6B90" w:rsidRDefault="0084091E" w:rsidP="009F3C2A">
      <w:pPr>
        <w:jc w:val="center"/>
        <w:rPr>
          <w:rFonts w:ascii="Bookman Old Style" w:hAnsi="Bookman Old Style"/>
          <w:b/>
        </w:rPr>
      </w:pPr>
    </w:p>
    <w:p w:rsidR="0084091E" w:rsidRDefault="0084091E" w:rsidP="009F3C2A">
      <w:pPr>
        <w:jc w:val="center"/>
        <w:rPr>
          <w:rFonts w:ascii="Bookman Old Style" w:hAnsi="Bookman Old Style"/>
          <w:b/>
          <w:color w:val="000000"/>
        </w:rPr>
      </w:pPr>
      <w:r>
        <w:rPr>
          <w:rFonts w:ascii="Bookman Old Style" w:hAnsi="Bookman Old Style"/>
          <w:b/>
          <w:color w:val="000000"/>
          <w:lang w:val="en-US"/>
        </w:rPr>
        <w:t>XVI</w:t>
      </w:r>
      <w:r>
        <w:rPr>
          <w:rFonts w:ascii="Bookman Old Style" w:hAnsi="Bookman Old Style"/>
          <w:b/>
          <w:color w:val="000000"/>
        </w:rPr>
        <w:t>. Хозяйственная деятельность</w:t>
      </w:r>
    </w:p>
    <w:p w:rsidR="0084091E" w:rsidRDefault="0084091E" w:rsidP="009F3C2A">
      <w:pPr>
        <w:jc w:val="center"/>
        <w:rPr>
          <w:b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7569"/>
        <w:gridCol w:w="1984"/>
      </w:tblGrid>
      <w:tr w:rsidR="0084091E" w:rsidRPr="00344948" w:rsidTr="001D1067">
        <w:tc>
          <w:tcPr>
            <w:tcW w:w="588" w:type="dxa"/>
            <w:vAlign w:val="center"/>
          </w:tcPr>
          <w:p w:rsidR="0084091E" w:rsidRPr="00344948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569" w:type="dxa"/>
            <w:vAlign w:val="center"/>
          </w:tcPr>
          <w:p w:rsidR="0084091E" w:rsidRPr="00344948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 xml:space="preserve"> Мероприятие   </w:t>
            </w:r>
          </w:p>
        </w:tc>
        <w:tc>
          <w:tcPr>
            <w:tcW w:w="1984" w:type="dxa"/>
            <w:vAlign w:val="center"/>
          </w:tcPr>
          <w:p w:rsidR="0084091E" w:rsidRPr="00344948" w:rsidRDefault="0084091E" w:rsidP="001D1067">
            <w:pPr>
              <w:jc w:val="center"/>
              <w:rPr>
                <w:b/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>Сроки</w:t>
            </w:r>
          </w:p>
          <w:p w:rsidR="0084091E" w:rsidRPr="00344948" w:rsidRDefault="0084091E" w:rsidP="001D1067">
            <w:pPr>
              <w:ind w:right="-108"/>
              <w:jc w:val="center"/>
              <w:rPr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>проведения</w:t>
            </w:r>
          </w:p>
        </w:tc>
      </w:tr>
      <w:tr w:rsidR="0084091E" w:rsidRPr="00344948" w:rsidTr="001D1067">
        <w:tc>
          <w:tcPr>
            <w:tcW w:w="588" w:type="dxa"/>
          </w:tcPr>
          <w:p w:rsidR="0084091E" w:rsidRPr="00344948" w:rsidRDefault="0084091E" w:rsidP="001D1067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1.</w:t>
            </w:r>
          </w:p>
        </w:tc>
        <w:tc>
          <w:tcPr>
            <w:tcW w:w="7569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Проведение текущего ремонта помещений школы</w:t>
            </w:r>
          </w:p>
        </w:tc>
        <w:tc>
          <w:tcPr>
            <w:tcW w:w="1984" w:type="dxa"/>
          </w:tcPr>
          <w:p w:rsidR="0084091E" w:rsidRPr="00344948" w:rsidRDefault="0084091E" w:rsidP="00B55F48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июль-август 201</w:t>
            </w:r>
            <w:r>
              <w:rPr>
                <w:sz w:val="24"/>
                <w:szCs w:val="24"/>
              </w:rPr>
              <w:t>8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84091E" w:rsidRPr="00344948" w:rsidTr="001D1067">
        <w:tc>
          <w:tcPr>
            <w:tcW w:w="588" w:type="dxa"/>
          </w:tcPr>
          <w:p w:rsidR="0084091E" w:rsidRPr="00344948" w:rsidRDefault="0084091E" w:rsidP="001D1067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2.</w:t>
            </w:r>
          </w:p>
        </w:tc>
        <w:tc>
          <w:tcPr>
            <w:tcW w:w="7569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музыкальных инструментов</w:t>
            </w:r>
          </w:p>
        </w:tc>
        <w:tc>
          <w:tcPr>
            <w:tcW w:w="1984" w:type="dxa"/>
          </w:tcPr>
          <w:p w:rsidR="0084091E" w:rsidRPr="00344948" w:rsidRDefault="0084091E" w:rsidP="00B55F48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октябрь– декабрь 201</w:t>
            </w:r>
            <w:r>
              <w:rPr>
                <w:sz w:val="24"/>
                <w:szCs w:val="24"/>
              </w:rPr>
              <w:t>8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84091E" w:rsidRPr="00344948" w:rsidTr="001D1067">
        <w:tc>
          <w:tcPr>
            <w:tcW w:w="588" w:type="dxa"/>
          </w:tcPr>
          <w:p w:rsidR="0084091E" w:rsidRPr="00344948" w:rsidRDefault="0084091E" w:rsidP="001D1067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3.</w:t>
            </w:r>
          </w:p>
        </w:tc>
        <w:tc>
          <w:tcPr>
            <w:tcW w:w="7569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сценических костюмов</w:t>
            </w:r>
          </w:p>
        </w:tc>
        <w:tc>
          <w:tcPr>
            <w:tcW w:w="1984" w:type="dxa"/>
          </w:tcPr>
          <w:p w:rsidR="0084091E" w:rsidRPr="00344948" w:rsidRDefault="0084091E" w:rsidP="00B55F48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март–май 201</w:t>
            </w:r>
            <w:r>
              <w:rPr>
                <w:sz w:val="24"/>
                <w:szCs w:val="24"/>
              </w:rPr>
              <w:t>8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84091E" w:rsidRPr="00344948" w:rsidTr="001D1067">
        <w:tc>
          <w:tcPr>
            <w:tcW w:w="588" w:type="dxa"/>
          </w:tcPr>
          <w:p w:rsidR="0084091E" w:rsidRPr="00344948" w:rsidRDefault="0084091E" w:rsidP="001D1067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4.</w:t>
            </w:r>
          </w:p>
        </w:tc>
        <w:tc>
          <w:tcPr>
            <w:tcW w:w="7569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оборудования, компьютерной и оргтехники</w:t>
            </w:r>
          </w:p>
        </w:tc>
        <w:tc>
          <w:tcPr>
            <w:tcW w:w="1984" w:type="dxa"/>
          </w:tcPr>
          <w:p w:rsidR="0084091E" w:rsidRPr="00344948" w:rsidRDefault="0084091E" w:rsidP="00B55F48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ноябрь, декабрь 201</w:t>
            </w:r>
            <w:r>
              <w:rPr>
                <w:sz w:val="24"/>
                <w:szCs w:val="24"/>
              </w:rPr>
              <w:t>8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84091E" w:rsidRPr="00344948" w:rsidTr="001D1067">
        <w:tc>
          <w:tcPr>
            <w:tcW w:w="588" w:type="dxa"/>
          </w:tcPr>
          <w:p w:rsidR="0084091E" w:rsidRPr="00344948" w:rsidRDefault="0084091E" w:rsidP="001D1067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5.</w:t>
            </w:r>
          </w:p>
        </w:tc>
        <w:tc>
          <w:tcPr>
            <w:tcW w:w="7569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мебели</w:t>
            </w:r>
          </w:p>
        </w:tc>
        <w:tc>
          <w:tcPr>
            <w:tcW w:w="1984" w:type="dxa"/>
          </w:tcPr>
          <w:p w:rsidR="0084091E" w:rsidRPr="00344948" w:rsidRDefault="0084091E" w:rsidP="00B55F48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август 201</w:t>
            </w:r>
            <w:r>
              <w:rPr>
                <w:sz w:val="24"/>
                <w:szCs w:val="24"/>
              </w:rPr>
              <w:t>8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84091E" w:rsidRPr="00344948" w:rsidTr="001D1067">
        <w:tc>
          <w:tcPr>
            <w:tcW w:w="588" w:type="dxa"/>
          </w:tcPr>
          <w:p w:rsidR="0084091E" w:rsidRPr="00344948" w:rsidRDefault="0084091E" w:rsidP="001D1067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6.</w:t>
            </w:r>
          </w:p>
        </w:tc>
        <w:tc>
          <w:tcPr>
            <w:tcW w:w="7569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Пополнение библиотечного фонда</w:t>
            </w:r>
          </w:p>
        </w:tc>
        <w:tc>
          <w:tcPr>
            <w:tcW w:w="1984" w:type="dxa"/>
          </w:tcPr>
          <w:p w:rsidR="0084091E" w:rsidRPr="00344948" w:rsidRDefault="0084091E" w:rsidP="00B55F48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май, декабрь 201</w:t>
            </w:r>
            <w:r>
              <w:rPr>
                <w:sz w:val="24"/>
                <w:szCs w:val="24"/>
              </w:rPr>
              <w:t>8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84091E" w:rsidRPr="00344948" w:rsidTr="001D1067">
        <w:tc>
          <w:tcPr>
            <w:tcW w:w="588" w:type="dxa"/>
          </w:tcPr>
          <w:p w:rsidR="0084091E" w:rsidRPr="00344948" w:rsidRDefault="0084091E" w:rsidP="001D1067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7.</w:t>
            </w:r>
          </w:p>
        </w:tc>
        <w:tc>
          <w:tcPr>
            <w:tcW w:w="7569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канцелярских и хозяйственных товаров</w:t>
            </w:r>
          </w:p>
        </w:tc>
        <w:tc>
          <w:tcPr>
            <w:tcW w:w="1984" w:type="dxa"/>
          </w:tcPr>
          <w:p w:rsidR="0084091E" w:rsidRPr="00344948" w:rsidRDefault="0084091E" w:rsidP="001D1067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в течение года</w:t>
            </w:r>
          </w:p>
        </w:tc>
      </w:tr>
    </w:tbl>
    <w:p w:rsidR="0084091E" w:rsidRDefault="0084091E" w:rsidP="009F3C2A"/>
    <w:p w:rsidR="0084091E" w:rsidRDefault="0084091E" w:rsidP="009F3C2A">
      <w:pPr>
        <w:rPr>
          <w:color w:val="000000"/>
        </w:rPr>
      </w:pPr>
    </w:p>
    <w:p w:rsidR="0084091E" w:rsidRDefault="0084091E" w:rsidP="009F3C2A">
      <w:pPr>
        <w:rPr>
          <w:color w:val="000000"/>
        </w:rPr>
      </w:pPr>
    </w:p>
    <w:p w:rsidR="0084091E" w:rsidRDefault="0084091E" w:rsidP="009F3C2A">
      <w:pPr>
        <w:rPr>
          <w:color w:val="000000"/>
        </w:rPr>
      </w:pPr>
    </w:p>
    <w:p w:rsidR="0084091E" w:rsidRDefault="0084091E" w:rsidP="009F3C2A"/>
    <w:sectPr w:rsidR="0084091E" w:rsidSect="002C7399">
      <w:footerReference w:type="default" r:id="rId8"/>
      <w:pgSz w:w="11906" w:h="16838"/>
      <w:pgMar w:top="1134" w:right="850" w:bottom="1134" w:left="9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91E" w:rsidRDefault="0084091E">
      <w:r>
        <w:separator/>
      </w:r>
    </w:p>
  </w:endnote>
  <w:endnote w:type="continuationSeparator" w:id="1">
    <w:p w:rsidR="0084091E" w:rsidRDefault="008409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R Cyr MT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91E" w:rsidRPr="004F6042" w:rsidRDefault="0084091E">
    <w:pPr>
      <w:pStyle w:val="Footer"/>
      <w:jc w:val="right"/>
      <w:rPr>
        <w:sz w:val="22"/>
        <w:szCs w:val="22"/>
      </w:rPr>
    </w:pPr>
    <w:r w:rsidRPr="004F6042">
      <w:rPr>
        <w:sz w:val="22"/>
        <w:szCs w:val="22"/>
      </w:rPr>
      <w:fldChar w:fldCharType="begin"/>
    </w:r>
    <w:r w:rsidRPr="004F6042">
      <w:rPr>
        <w:sz w:val="22"/>
        <w:szCs w:val="22"/>
      </w:rPr>
      <w:instrText>PAGE   \* MERGEFORMAT</w:instrText>
    </w:r>
    <w:r w:rsidRPr="004F6042">
      <w:rPr>
        <w:sz w:val="22"/>
        <w:szCs w:val="22"/>
      </w:rPr>
      <w:fldChar w:fldCharType="separate"/>
    </w:r>
    <w:r>
      <w:rPr>
        <w:noProof/>
        <w:sz w:val="22"/>
        <w:szCs w:val="22"/>
      </w:rPr>
      <w:t>1</w:t>
    </w:r>
    <w:r w:rsidRPr="004F6042">
      <w:rPr>
        <w:sz w:val="22"/>
        <w:szCs w:val="22"/>
      </w:rPr>
      <w:fldChar w:fldCharType="end"/>
    </w:r>
  </w:p>
  <w:p w:rsidR="0084091E" w:rsidRDefault="008409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91E" w:rsidRDefault="0084091E">
      <w:r>
        <w:separator/>
      </w:r>
    </w:p>
  </w:footnote>
  <w:footnote w:type="continuationSeparator" w:id="1">
    <w:p w:rsidR="0084091E" w:rsidRDefault="008409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477A"/>
    <w:multiLevelType w:val="hybridMultilevel"/>
    <w:tmpl w:val="1680B3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  <w:rPr>
        <w:rFonts w:cs="Times New Roman"/>
      </w:rPr>
    </w:lvl>
  </w:abstractNum>
  <w:abstractNum w:abstractNumId="1">
    <w:nsid w:val="066F72AF"/>
    <w:multiLevelType w:val="hybridMultilevel"/>
    <w:tmpl w:val="FE721436"/>
    <w:lvl w:ilvl="0" w:tplc="03D43C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363AD7"/>
    <w:multiLevelType w:val="hybridMultilevel"/>
    <w:tmpl w:val="CB6A5B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9496108"/>
    <w:multiLevelType w:val="hybridMultilevel"/>
    <w:tmpl w:val="F7D2CFF8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A44346"/>
    <w:multiLevelType w:val="hybridMultilevel"/>
    <w:tmpl w:val="4C0841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0E493925"/>
    <w:multiLevelType w:val="hybridMultilevel"/>
    <w:tmpl w:val="F7D2CFF8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1743B07"/>
    <w:multiLevelType w:val="hybridMultilevel"/>
    <w:tmpl w:val="9E7A1E8C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2086226"/>
    <w:multiLevelType w:val="hybridMultilevel"/>
    <w:tmpl w:val="0FC8CF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16C36AE2"/>
    <w:multiLevelType w:val="hybridMultilevel"/>
    <w:tmpl w:val="269C826A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DF262F"/>
    <w:multiLevelType w:val="hybridMultilevel"/>
    <w:tmpl w:val="681A0D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110D8F"/>
    <w:multiLevelType w:val="hybridMultilevel"/>
    <w:tmpl w:val="180A91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5E7501A"/>
    <w:multiLevelType w:val="multilevel"/>
    <w:tmpl w:val="F5EE6330"/>
    <w:lvl w:ilvl="0">
      <w:start w:val="15"/>
      <w:numFmt w:val="decimal"/>
      <w:lvlText w:val="%1"/>
      <w:lvlJc w:val="left"/>
      <w:pPr>
        <w:ind w:left="840" w:hanging="84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840" w:hanging="840"/>
      </w:pPr>
      <w:rPr>
        <w:rFonts w:cs="Times New Roman" w:hint="default"/>
      </w:rPr>
    </w:lvl>
    <w:lvl w:ilvl="2">
      <w:start w:val="16"/>
      <w:numFmt w:val="decimal"/>
      <w:lvlText w:val="%1.%2.%3"/>
      <w:lvlJc w:val="left"/>
      <w:pPr>
        <w:ind w:left="1124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97C38AC"/>
    <w:multiLevelType w:val="hybridMultilevel"/>
    <w:tmpl w:val="EF7C16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  <w:rPr>
        <w:rFonts w:cs="Times New Roman"/>
      </w:rPr>
    </w:lvl>
  </w:abstractNum>
  <w:abstractNum w:abstractNumId="13">
    <w:nsid w:val="2C6F574E"/>
    <w:multiLevelType w:val="hybridMultilevel"/>
    <w:tmpl w:val="69CAF7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DF00C6C"/>
    <w:multiLevelType w:val="hybridMultilevel"/>
    <w:tmpl w:val="F54288FA"/>
    <w:lvl w:ilvl="0" w:tplc="4D52A0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>
    <w:nsid w:val="3169377C"/>
    <w:multiLevelType w:val="hybridMultilevel"/>
    <w:tmpl w:val="1680B3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  <w:rPr>
        <w:rFonts w:cs="Times New Roman"/>
      </w:rPr>
    </w:lvl>
  </w:abstractNum>
  <w:abstractNum w:abstractNumId="16">
    <w:nsid w:val="3AB02405"/>
    <w:multiLevelType w:val="hybridMultilevel"/>
    <w:tmpl w:val="7A14B860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DDE3D6E"/>
    <w:multiLevelType w:val="hybridMultilevel"/>
    <w:tmpl w:val="ED1CE8C0"/>
    <w:lvl w:ilvl="0" w:tplc="C3507E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sz w:val="28"/>
        <w:szCs w:val="28"/>
      </w:rPr>
    </w:lvl>
    <w:lvl w:ilvl="1" w:tplc="9DC8AD4A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FA151FD"/>
    <w:multiLevelType w:val="hybridMultilevel"/>
    <w:tmpl w:val="6DC23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34870E0"/>
    <w:multiLevelType w:val="multilevel"/>
    <w:tmpl w:val="2990DE04"/>
    <w:lvl w:ilvl="0">
      <w:start w:val="1"/>
      <w:numFmt w:val="decimalZero"/>
      <w:lvlText w:val="%1"/>
      <w:lvlJc w:val="left"/>
      <w:pPr>
        <w:ind w:left="840" w:hanging="84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840" w:hanging="840"/>
      </w:pPr>
      <w:rPr>
        <w:rFonts w:cs="Times New Roman" w:hint="default"/>
      </w:rPr>
    </w:lvl>
    <w:lvl w:ilvl="2">
      <w:start w:val="16"/>
      <w:numFmt w:val="decimal"/>
      <w:lvlText w:val="%1.%2.%3"/>
      <w:lvlJc w:val="left"/>
      <w:pPr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48DF684E"/>
    <w:multiLevelType w:val="hybridMultilevel"/>
    <w:tmpl w:val="A4609B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0E36A88"/>
    <w:multiLevelType w:val="hybridMultilevel"/>
    <w:tmpl w:val="38545068"/>
    <w:lvl w:ilvl="0" w:tplc="C3507E3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2">
    <w:nsid w:val="537D307C"/>
    <w:multiLevelType w:val="hybridMultilevel"/>
    <w:tmpl w:val="3816F930"/>
    <w:lvl w:ilvl="0" w:tplc="66CE72CE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9714AA"/>
    <w:multiLevelType w:val="hybridMultilevel"/>
    <w:tmpl w:val="1F36B6BA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4644666"/>
    <w:multiLevelType w:val="hybridMultilevel"/>
    <w:tmpl w:val="180A91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5306876"/>
    <w:multiLevelType w:val="hybridMultilevel"/>
    <w:tmpl w:val="9E7A1E8C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7BB5A80"/>
    <w:multiLevelType w:val="hybridMultilevel"/>
    <w:tmpl w:val="11B6B916"/>
    <w:lvl w:ilvl="0" w:tplc="A3EAD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A15251B"/>
    <w:multiLevelType w:val="hybridMultilevel"/>
    <w:tmpl w:val="1F36B6BA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A496FED"/>
    <w:multiLevelType w:val="hybridMultilevel"/>
    <w:tmpl w:val="E252F9FC"/>
    <w:lvl w:ilvl="0" w:tplc="F5C04FD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CD22E6A"/>
    <w:multiLevelType w:val="hybridMultilevel"/>
    <w:tmpl w:val="381E305A"/>
    <w:lvl w:ilvl="0" w:tplc="A5D2D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33EC6F6">
      <w:start w:val="1"/>
      <w:numFmt w:val="decimal"/>
      <w:lvlText w:val="%2."/>
      <w:lvlJc w:val="left"/>
      <w:pPr>
        <w:tabs>
          <w:tab w:val="num" w:pos="417"/>
        </w:tabs>
        <w:ind w:left="417" w:hanging="360"/>
      </w:pPr>
      <w:rPr>
        <w:rFonts w:cs="Times New Roman" w:hint="default"/>
        <w:b w:val="0"/>
        <w:bCs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D670E41"/>
    <w:multiLevelType w:val="hybridMultilevel"/>
    <w:tmpl w:val="875A15AA"/>
    <w:lvl w:ilvl="0" w:tplc="2F705BE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8DC0EC2"/>
    <w:multiLevelType w:val="hybridMultilevel"/>
    <w:tmpl w:val="0B1A5C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6DED778E"/>
    <w:multiLevelType w:val="hybridMultilevel"/>
    <w:tmpl w:val="448E54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33">
    <w:nsid w:val="778A3273"/>
    <w:multiLevelType w:val="hybridMultilevel"/>
    <w:tmpl w:val="3816F930"/>
    <w:lvl w:ilvl="0" w:tplc="66CE72CE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85F13D0"/>
    <w:multiLevelType w:val="hybridMultilevel"/>
    <w:tmpl w:val="7A14B860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C4E08B5"/>
    <w:multiLevelType w:val="hybridMultilevel"/>
    <w:tmpl w:val="E5521E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CFE7841"/>
    <w:multiLevelType w:val="hybridMultilevel"/>
    <w:tmpl w:val="30C2C7CA"/>
    <w:lvl w:ilvl="0" w:tplc="76F0541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F2626D8"/>
    <w:multiLevelType w:val="hybridMultilevel"/>
    <w:tmpl w:val="BE44EF5E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8"/>
  </w:num>
  <w:num w:numId="3">
    <w:abstractNumId w:val="4"/>
  </w:num>
  <w:num w:numId="4">
    <w:abstractNumId w:val="17"/>
  </w:num>
  <w:num w:numId="5">
    <w:abstractNumId w:val="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33"/>
  </w:num>
  <w:num w:numId="11">
    <w:abstractNumId w:val="2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1"/>
  </w:num>
  <w:num w:numId="16">
    <w:abstractNumId w:val="15"/>
  </w:num>
  <w:num w:numId="17">
    <w:abstractNumId w:val="10"/>
  </w:num>
  <w:num w:numId="18">
    <w:abstractNumId w:val="7"/>
  </w:num>
  <w:num w:numId="19">
    <w:abstractNumId w:val="24"/>
  </w:num>
  <w:num w:numId="20">
    <w:abstractNumId w:val="9"/>
  </w:num>
  <w:num w:numId="21">
    <w:abstractNumId w:val="21"/>
  </w:num>
  <w:num w:numId="22">
    <w:abstractNumId w:val="28"/>
  </w:num>
  <w:num w:numId="23">
    <w:abstractNumId w:val="25"/>
  </w:num>
  <w:num w:numId="24">
    <w:abstractNumId w:val="37"/>
  </w:num>
  <w:num w:numId="25">
    <w:abstractNumId w:val="16"/>
  </w:num>
  <w:num w:numId="26">
    <w:abstractNumId w:val="34"/>
  </w:num>
  <w:num w:numId="27">
    <w:abstractNumId w:val="8"/>
  </w:num>
  <w:num w:numId="28">
    <w:abstractNumId w:val="27"/>
  </w:num>
  <w:num w:numId="29">
    <w:abstractNumId w:val="5"/>
  </w:num>
  <w:num w:numId="30">
    <w:abstractNumId w:val="23"/>
  </w:num>
  <w:num w:numId="31">
    <w:abstractNumId w:val="3"/>
  </w:num>
  <w:num w:numId="32">
    <w:abstractNumId w:val="22"/>
  </w:num>
  <w:num w:numId="33">
    <w:abstractNumId w:val="12"/>
  </w:num>
  <w:num w:numId="34">
    <w:abstractNumId w:val="0"/>
  </w:num>
  <w:num w:numId="35">
    <w:abstractNumId w:val="6"/>
  </w:num>
  <w:num w:numId="36">
    <w:abstractNumId w:val="30"/>
  </w:num>
  <w:num w:numId="37">
    <w:abstractNumId w:val="11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FD6"/>
    <w:rsid w:val="000079AD"/>
    <w:rsid w:val="000171F1"/>
    <w:rsid w:val="000449A2"/>
    <w:rsid w:val="00083B3C"/>
    <w:rsid w:val="000871CF"/>
    <w:rsid w:val="00103691"/>
    <w:rsid w:val="0012548C"/>
    <w:rsid w:val="001B6AEC"/>
    <w:rsid w:val="001D1067"/>
    <w:rsid w:val="0020368E"/>
    <w:rsid w:val="00213AA9"/>
    <w:rsid w:val="00232171"/>
    <w:rsid w:val="002579F2"/>
    <w:rsid w:val="00264189"/>
    <w:rsid w:val="002652CD"/>
    <w:rsid w:val="002765C2"/>
    <w:rsid w:val="002C7399"/>
    <w:rsid w:val="002D4BCB"/>
    <w:rsid w:val="002F6583"/>
    <w:rsid w:val="00306AD1"/>
    <w:rsid w:val="00343700"/>
    <w:rsid w:val="00344948"/>
    <w:rsid w:val="00345BAC"/>
    <w:rsid w:val="00390D32"/>
    <w:rsid w:val="00395126"/>
    <w:rsid w:val="003B5F82"/>
    <w:rsid w:val="003C2E5A"/>
    <w:rsid w:val="00400887"/>
    <w:rsid w:val="00407A3E"/>
    <w:rsid w:val="004141A3"/>
    <w:rsid w:val="0043021A"/>
    <w:rsid w:val="00442DCD"/>
    <w:rsid w:val="00445379"/>
    <w:rsid w:val="00481789"/>
    <w:rsid w:val="004847AE"/>
    <w:rsid w:val="004B497F"/>
    <w:rsid w:val="004C2BA9"/>
    <w:rsid w:val="004C31F0"/>
    <w:rsid w:val="004F6042"/>
    <w:rsid w:val="00514F99"/>
    <w:rsid w:val="00555252"/>
    <w:rsid w:val="00561284"/>
    <w:rsid w:val="00562A86"/>
    <w:rsid w:val="005A7DB7"/>
    <w:rsid w:val="005E73B0"/>
    <w:rsid w:val="005F0938"/>
    <w:rsid w:val="0061009F"/>
    <w:rsid w:val="006143E0"/>
    <w:rsid w:val="0062418E"/>
    <w:rsid w:val="00632B96"/>
    <w:rsid w:val="00643ADB"/>
    <w:rsid w:val="006B4472"/>
    <w:rsid w:val="00731439"/>
    <w:rsid w:val="00814631"/>
    <w:rsid w:val="00820756"/>
    <w:rsid w:val="00830621"/>
    <w:rsid w:val="0084091E"/>
    <w:rsid w:val="00852579"/>
    <w:rsid w:val="008963C0"/>
    <w:rsid w:val="00896F3B"/>
    <w:rsid w:val="008B0517"/>
    <w:rsid w:val="008F4DC6"/>
    <w:rsid w:val="00985618"/>
    <w:rsid w:val="009861A2"/>
    <w:rsid w:val="0099336F"/>
    <w:rsid w:val="009A11CA"/>
    <w:rsid w:val="009E3A2A"/>
    <w:rsid w:val="009F227C"/>
    <w:rsid w:val="009F3C2A"/>
    <w:rsid w:val="009F6B90"/>
    <w:rsid w:val="00A22E7C"/>
    <w:rsid w:val="00A32704"/>
    <w:rsid w:val="00A979CD"/>
    <w:rsid w:val="00AA376A"/>
    <w:rsid w:val="00AB1B41"/>
    <w:rsid w:val="00AC0FD6"/>
    <w:rsid w:val="00AC3E1E"/>
    <w:rsid w:val="00AD1B42"/>
    <w:rsid w:val="00AE6615"/>
    <w:rsid w:val="00B13B35"/>
    <w:rsid w:val="00B3382D"/>
    <w:rsid w:val="00B42B24"/>
    <w:rsid w:val="00B55F48"/>
    <w:rsid w:val="00B65194"/>
    <w:rsid w:val="00B65413"/>
    <w:rsid w:val="00B81D8D"/>
    <w:rsid w:val="00BB5DD1"/>
    <w:rsid w:val="00BC4727"/>
    <w:rsid w:val="00C0517F"/>
    <w:rsid w:val="00C22DE9"/>
    <w:rsid w:val="00C4566E"/>
    <w:rsid w:val="00C70535"/>
    <w:rsid w:val="00C82A20"/>
    <w:rsid w:val="00CA37DB"/>
    <w:rsid w:val="00CE06F5"/>
    <w:rsid w:val="00CF11AB"/>
    <w:rsid w:val="00CF1AFA"/>
    <w:rsid w:val="00D568EE"/>
    <w:rsid w:val="00D87CE1"/>
    <w:rsid w:val="00E1540D"/>
    <w:rsid w:val="00E15569"/>
    <w:rsid w:val="00E44F11"/>
    <w:rsid w:val="00E45316"/>
    <w:rsid w:val="00E47A3A"/>
    <w:rsid w:val="00E51B6F"/>
    <w:rsid w:val="00E60AEB"/>
    <w:rsid w:val="00E973F6"/>
    <w:rsid w:val="00EC5D1E"/>
    <w:rsid w:val="00F5084D"/>
    <w:rsid w:val="00F70673"/>
    <w:rsid w:val="00F93B93"/>
    <w:rsid w:val="00FF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C2A"/>
    <w:rPr>
      <w:rFonts w:ascii="Times New Roman" w:eastAsia="Times New Roman" w:hAnsi="Times New Roman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F3C2A"/>
    <w:pPr>
      <w:keepNext/>
      <w:tabs>
        <w:tab w:val="num" w:pos="0"/>
      </w:tabs>
      <w:suppressAutoHyphens/>
      <w:jc w:val="center"/>
      <w:outlineLvl w:val="3"/>
    </w:pPr>
    <w:rPr>
      <w:b/>
      <w:sz w:val="24"/>
      <w:szCs w:val="20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9F3C2A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BodyText">
    <w:name w:val="Body Text"/>
    <w:basedOn w:val="Normal"/>
    <w:link w:val="BodyTextChar"/>
    <w:uiPriority w:val="99"/>
    <w:rsid w:val="009F3C2A"/>
    <w:rPr>
      <w:b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F3C2A"/>
    <w:rPr>
      <w:rFonts w:ascii="Times New Roman" w:hAnsi="Times New Roman" w:cs="Times New Roman"/>
      <w:b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9F3C2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C2A"/>
    <w:rPr>
      <w:rFonts w:ascii="Times New Roman" w:hAnsi="Times New Roman" w:cs="Times New Roman"/>
      <w:sz w:val="28"/>
      <w:szCs w:val="28"/>
      <w:lang/>
    </w:rPr>
  </w:style>
  <w:style w:type="character" w:styleId="PageNumber">
    <w:name w:val="page number"/>
    <w:basedOn w:val="DefaultParagraphFont"/>
    <w:uiPriority w:val="99"/>
    <w:rsid w:val="009F3C2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F3C2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C2A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">
    <w:name w:val="Знак"/>
    <w:basedOn w:val="Normal"/>
    <w:uiPriority w:val="99"/>
    <w:rsid w:val="009F3C2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Normal"/>
    <w:uiPriority w:val="99"/>
    <w:rsid w:val="009F3C2A"/>
    <w:pPr>
      <w:widowControl w:val="0"/>
      <w:autoSpaceDE w:val="0"/>
      <w:autoSpaceDN w:val="0"/>
      <w:adjustRightInd w:val="0"/>
      <w:spacing w:line="325" w:lineRule="exact"/>
      <w:ind w:firstLine="946"/>
    </w:pPr>
    <w:rPr>
      <w:sz w:val="24"/>
      <w:szCs w:val="24"/>
    </w:rPr>
  </w:style>
  <w:style w:type="character" w:customStyle="1" w:styleId="FontStyle12">
    <w:name w:val="Font Style12"/>
    <w:uiPriority w:val="99"/>
    <w:rsid w:val="009F3C2A"/>
    <w:rPr>
      <w:rFonts w:ascii="Times New Roman" w:hAnsi="Times New Roman"/>
      <w:b/>
      <w:sz w:val="26"/>
    </w:rPr>
  </w:style>
  <w:style w:type="paragraph" w:styleId="ListParagraph">
    <w:name w:val="List Paragraph"/>
    <w:basedOn w:val="Normal"/>
    <w:uiPriority w:val="99"/>
    <w:qFormat/>
    <w:rsid w:val="009F3C2A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9F3C2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F3C2A"/>
    <w:rPr>
      <w:rFonts w:ascii="Tahoma" w:hAnsi="Tahoma" w:cs="Times New Roman"/>
      <w:sz w:val="16"/>
      <w:szCs w:val="16"/>
      <w:lang/>
    </w:rPr>
  </w:style>
  <w:style w:type="character" w:styleId="Strong">
    <w:name w:val="Strong"/>
    <w:basedOn w:val="DefaultParagraphFont"/>
    <w:uiPriority w:val="99"/>
    <w:qFormat/>
    <w:rsid w:val="009F3C2A"/>
    <w:rPr>
      <w:rFonts w:cs="Times New Roman"/>
      <w:b/>
    </w:rPr>
  </w:style>
  <w:style w:type="paragraph" w:customStyle="1" w:styleId="c9">
    <w:name w:val="c9"/>
    <w:basedOn w:val="Normal"/>
    <w:uiPriority w:val="99"/>
    <w:rsid w:val="009F3C2A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uiPriority w:val="99"/>
    <w:rsid w:val="009F3C2A"/>
  </w:style>
  <w:style w:type="paragraph" w:styleId="NormalWeb">
    <w:name w:val="Normal (Web)"/>
    <w:basedOn w:val="Normal"/>
    <w:uiPriority w:val="99"/>
    <w:rsid w:val="009F3C2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9F3C2A"/>
  </w:style>
  <w:style w:type="character" w:styleId="Hyperlink">
    <w:name w:val="Hyperlink"/>
    <w:basedOn w:val="DefaultParagraphFont"/>
    <w:uiPriority w:val="99"/>
    <w:rsid w:val="009F3C2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9F3C2A"/>
    <w:rPr>
      <w:rFonts w:cs="Times New Roman"/>
      <w:color w:val="954F72"/>
      <w:u w:val="single"/>
    </w:rPr>
  </w:style>
  <w:style w:type="paragraph" w:customStyle="1" w:styleId="Default">
    <w:name w:val="Default"/>
    <w:uiPriority w:val="99"/>
    <w:rsid w:val="009F3C2A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204</TotalTime>
  <Pages>26</Pages>
  <Words>6558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Ильназ</dc:creator>
  <cp:keywords/>
  <dc:description/>
  <cp:lastModifiedBy>Microsoft</cp:lastModifiedBy>
  <cp:revision>37</cp:revision>
  <dcterms:created xsi:type="dcterms:W3CDTF">2018-08-27T17:07:00Z</dcterms:created>
  <dcterms:modified xsi:type="dcterms:W3CDTF">2019-02-12T06:44:00Z</dcterms:modified>
</cp:coreProperties>
</file>