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7F" w:rsidRPr="000D36EE" w:rsidRDefault="00FA0A7F" w:rsidP="001723C0">
      <w:pPr>
        <w:spacing w:after="0"/>
        <w:jc w:val="center"/>
        <w:rPr>
          <w:sz w:val="28"/>
          <w:szCs w:val="28"/>
        </w:rPr>
      </w:pPr>
      <w:r w:rsidRPr="000D36E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99pt">
            <v:imagedata r:id="rId7" o:title=""/>
          </v:shape>
        </w:pict>
      </w:r>
    </w:p>
    <w:p w:rsidR="00FA0A7F" w:rsidRDefault="00FA0A7F" w:rsidP="001723C0">
      <w:pPr>
        <w:jc w:val="center"/>
        <w:rPr>
          <w:bCs/>
          <w:color w:val="000000"/>
          <w:sz w:val="28"/>
          <w:szCs w:val="28"/>
        </w:rPr>
      </w:pPr>
    </w:p>
    <w:p w:rsidR="00FA0A7F" w:rsidRPr="001723C0" w:rsidRDefault="00FA0A7F" w:rsidP="001723C0">
      <w:pPr>
        <w:jc w:val="center"/>
        <w:rPr>
          <w:b/>
          <w:color w:val="000000"/>
        </w:rPr>
      </w:pPr>
      <w:r>
        <w:rPr>
          <w:bCs/>
          <w:color w:val="000000"/>
          <w:sz w:val="28"/>
          <w:szCs w:val="28"/>
        </w:rPr>
        <w:t xml:space="preserve">                                                                                                                                                              </w:t>
      </w:r>
      <w:r>
        <w:rPr>
          <w:b/>
          <w:color w:val="000000"/>
        </w:rPr>
        <w:t xml:space="preserve"> </w:t>
      </w:r>
      <w:r w:rsidRPr="001B351E">
        <w:rPr>
          <w:rFonts w:ascii="Times New Roman" w:hAnsi="Times New Roman"/>
          <w:b/>
          <w:sz w:val="28"/>
          <w:szCs w:val="28"/>
        </w:rPr>
        <w:t>Предисловие</w:t>
      </w:r>
    </w:p>
    <w:p w:rsidR="00FA0A7F" w:rsidRPr="00D972A3" w:rsidRDefault="00FA0A7F" w:rsidP="008A5F76">
      <w:pPr>
        <w:spacing w:after="0"/>
        <w:ind w:left="567" w:firstLine="708"/>
        <w:jc w:val="both"/>
        <w:rPr>
          <w:rFonts w:ascii="Times New Roman" w:hAnsi="Times New Roman"/>
          <w:sz w:val="28"/>
          <w:szCs w:val="28"/>
        </w:rPr>
      </w:pPr>
      <w:r>
        <w:rPr>
          <w:rFonts w:ascii="Times New Roman" w:hAnsi="Times New Roman"/>
          <w:sz w:val="28"/>
          <w:szCs w:val="28"/>
        </w:rPr>
        <w:t>Данная</w:t>
      </w:r>
      <w:r w:rsidRPr="001B351E">
        <w:rPr>
          <w:rFonts w:ascii="Times New Roman" w:hAnsi="Times New Roman"/>
          <w:sz w:val="28"/>
          <w:szCs w:val="28"/>
        </w:rPr>
        <w:t xml:space="preserve"> программа</w:t>
      </w:r>
      <w:r>
        <w:rPr>
          <w:rFonts w:ascii="Times New Roman" w:hAnsi="Times New Roman"/>
          <w:sz w:val="28"/>
          <w:szCs w:val="28"/>
        </w:rPr>
        <w:t xml:space="preserve"> по сольфеджио </w:t>
      </w:r>
      <w:r w:rsidRPr="001B351E">
        <w:rPr>
          <w:rFonts w:ascii="Times New Roman" w:hAnsi="Times New Roman"/>
          <w:sz w:val="28"/>
          <w:szCs w:val="28"/>
        </w:rPr>
        <w:t xml:space="preserve"> для учащихся</w:t>
      </w:r>
      <w:r>
        <w:rPr>
          <w:rFonts w:ascii="Times New Roman" w:hAnsi="Times New Roman"/>
          <w:sz w:val="28"/>
          <w:szCs w:val="28"/>
        </w:rPr>
        <w:t xml:space="preserve"> народного, струнного и вокального отделений</w:t>
      </w:r>
      <w:r w:rsidRPr="001B351E">
        <w:rPr>
          <w:rFonts w:ascii="Times New Roman" w:hAnsi="Times New Roman"/>
          <w:sz w:val="28"/>
          <w:szCs w:val="28"/>
        </w:rPr>
        <w:t xml:space="preserve"> Актанышской</w:t>
      </w:r>
      <w:r>
        <w:rPr>
          <w:rFonts w:ascii="Times New Roman" w:hAnsi="Times New Roman"/>
          <w:sz w:val="28"/>
          <w:szCs w:val="28"/>
        </w:rPr>
        <w:t xml:space="preserve"> </w:t>
      </w:r>
      <w:r w:rsidRPr="001B351E">
        <w:rPr>
          <w:rFonts w:ascii="Times New Roman" w:hAnsi="Times New Roman"/>
          <w:sz w:val="28"/>
          <w:szCs w:val="28"/>
        </w:rPr>
        <w:t xml:space="preserve">Детской школы искусств составлена в соответствии с требованиями государственного образовательного стандарта на основе примерной программы </w:t>
      </w:r>
      <w:r>
        <w:rPr>
          <w:rFonts w:ascii="Times New Roman" w:hAnsi="Times New Roman"/>
          <w:sz w:val="28"/>
          <w:szCs w:val="28"/>
        </w:rPr>
        <w:t xml:space="preserve">теоретических </w:t>
      </w:r>
      <w:r w:rsidRPr="001B351E">
        <w:rPr>
          <w:rFonts w:ascii="Times New Roman" w:hAnsi="Times New Roman"/>
          <w:sz w:val="28"/>
          <w:szCs w:val="28"/>
        </w:rPr>
        <w:t>дисциплин</w:t>
      </w:r>
      <w:r>
        <w:rPr>
          <w:rFonts w:ascii="Times New Roman" w:hAnsi="Times New Roman"/>
          <w:sz w:val="28"/>
          <w:szCs w:val="28"/>
        </w:rPr>
        <w:t xml:space="preserve">  - </w:t>
      </w:r>
      <w:r w:rsidRPr="00DA5F19">
        <w:rPr>
          <w:rFonts w:ascii="Times New Roman" w:hAnsi="Times New Roman"/>
          <w:sz w:val="28"/>
          <w:szCs w:val="28"/>
        </w:rPr>
        <w:t>2001 год «Сольфеджио» - Г. Ф. Калинина</w:t>
      </w:r>
      <w:r>
        <w:rPr>
          <w:rFonts w:ascii="Times New Roman" w:hAnsi="Times New Roman"/>
          <w:sz w:val="28"/>
          <w:szCs w:val="28"/>
        </w:rPr>
        <w:t xml:space="preserve">, </w:t>
      </w:r>
      <w:r w:rsidRPr="00250990">
        <w:rPr>
          <w:rFonts w:ascii="Times New Roman" w:hAnsi="Times New Roman"/>
          <w:sz w:val="28"/>
          <w:szCs w:val="28"/>
        </w:rPr>
        <w:t>1984</w:t>
      </w:r>
      <w:r>
        <w:rPr>
          <w:rFonts w:ascii="Times New Roman" w:hAnsi="Times New Roman"/>
          <w:sz w:val="28"/>
          <w:szCs w:val="28"/>
        </w:rPr>
        <w:t xml:space="preserve"> </w:t>
      </w:r>
      <w:r w:rsidRPr="00250990">
        <w:rPr>
          <w:rFonts w:ascii="Times New Roman" w:hAnsi="Times New Roman"/>
          <w:sz w:val="28"/>
          <w:szCs w:val="28"/>
        </w:rPr>
        <w:t>год «Сольфеджио» - Т. А. Калужской.</w:t>
      </w: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32"/>
          <w:szCs w:val="32"/>
        </w:rPr>
      </w:pPr>
    </w:p>
    <w:p w:rsidR="00FA0A7F" w:rsidRPr="001B351E" w:rsidRDefault="00FA0A7F" w:rsidP="008A5F76">
      <w:pPr>
        <w:ind w:left="567"/>
        <w:rPr>
          <w:rFonts w:ascii="Times New Roman" w:hAnsi="Times New Roman"/>
          <w:b/>
          <w:sz w:val="28"/>
          <w:szCs w:val="28"/>
        </w:rPr>
      </w:pPr>
    </w:p>
    <w:p w:rsidR="00FA0A7F" w:rsidRPr="001B351E" w:rsidRDefault="00FA0A7F" w:rsidP="008A5F76">
      <w:pPr>
        <w:ind w:left="567"/>
        <w:jc w:val="center"/>
        <w:rPr>
          <w:rFonts w:ascii="Times New Roman" w:hAnsi="Times New Roman"/>
          <w:b/>
          <w:sz w:val="32"/>
          <w:szCs w:val="32"/>
        </w:rPr>
      </w:pPr>
    </w:p>
    <w:p w:rsidR="00FA0A7F" w:rsidRDefault="00FA0A7F" w:rsidP="005D49AF">
      <w:pPr>
        <w:rPr>
          <w:rFonts w:ascii="Times New Roman" w:hAnsi="Times New Roman"/>
          <w:b/>
          <w:sz w:val="32"/>
          <w:szCs w:val="32"/>
        </w:rPr>
      </w:pPr>
    </w:p>
    <w:p w:rsidR="00FA0A7F" w:rsidRDefault="00FA0A7F" w:rsidP="005D49AF">
      <w:pPr>
        <w:rPr>
          <w:b/>
          <w:sz w:val="32"/>
          <w:szCs w:val="32"/>
        </w:rPr>
      </w:pPr>
    </w:p>
    <w:p w:rsidR="00FA0A7F" w:rsidRDefault="00FA0A7F" w:rsidP="005D49AF">
      <w:pPr>
        <w:rPr>
          <w:b/>
          <w:sz w:val="32"/>
          <w:szCs w:val="32"/>
        </w:rPr>
      </w:pPr>
    </w:p>
    <w:p w:rsidR="00FA0A7F" w:rsidRDefault="00FA0A7F" w:rsidP="005D49AF">
      <w:pPr>
        <w:rPr>
          <w:b/>
          <w:sz w:val="32"/>
          <w:szCs w:val="32"/>
        </w:rPr>
      </w:pPr>
    </w:p>
    <w:p w:rsidR="00FA0A7F" w:rsidRDefault="00FA0A7F" w:rsidP="005D49AF">
      <w:pPr>
        <w:rPr>
          <w:b/>
          <w:sz w:val="32"/>
          <w:szCs w:val="32"/>
        </w:rPr>
      </w:pPr>
    </w:p>
    <w:p w:rsidR="00FA0A7F" w:rsidRDefault="00FA0A7F" w:rsidP="005D49AF">
      <w:pPr>
        <w:rPr>
          <w:b/>
          <w:sz w:val="32"/>
          <w:szCs w:val="32"/>
        </w:rPr>
      </w:pPr>
    </w:p>
    <w:p w:rsidR="00FA0A7F" w:rsidRPr="00D972A3" w:rsidRDefault="00FA0A7F" w:rsidP="008A5F76">
      <w:pPr>
        <w:pBdr>
          <w:bottom w:val="single" w:sz="12" w:space="1" w:color="auto"/>
        </w:pBdr>
        <w:ind w:left="567"/>
        <w:rPr>
          <w:rFonts w:ascii="Times New Roman" w:hAnsi="Times New Roman"/>
          <w:sz w:val="28"/>
          <w:szCs w:val="28"/>
        </w:rPr>
      </w:pPr>
      <w:r w:rsidRPr="002302A7">
        <w:rPr>
          <w:rFonts w:ascii="Times New Roman" w:hAnsi="Times New Roman"/>
          <w:sz w:val="28"/>
          <w:szCs w:val="28"/>
        </w:rPr>
        <w:t xml:space="preserve">Составитель:    </w:t>
      </w:r>
      <w:r>
        <w:rPr>
          <w:rFonts w:ascii="Times New Roman" w:hAnsi="Times New Roman"/>
          <w:sz w:val="28"/>
          <w:szCs w:val="28"/>
        </w:rPr>
        <w:t>Хазиева Разида Индусовна</w:t>
      </w:r>
      <w:r w:rsidRPr="002302A7">
        <w:rPr>
          <w:rFonts w:ascii="Times New Roman" w:hAnsi="Times New Roman"/>
          <w:sz w:val="28"/>
          <w:szCs w:val="28"/>
        </w:rPr>
        <w:t xml:space="preserve"> – </w:t>
      </w:r>
      <w:r w:rsidRPr="00D972A3">
        <w:rPr>
          <w:rFonts w:ascii="Times New Roman" w:hAnsi="Times New Roman"/>
          <w:sz w:val="28"/>
          <w:szCs w:val="28"/>
        </w:rPr>
        <w:t>преподаватель</w:t>
      </w:r>
      <w:r>
        <w:rPr>
          <w:rFonts w:ascii="Times New Roman" w:hAnsi="Times New Roman"/>
          <w:sz w:val="28"/>
          <w:szCs w:val="28"/>
        </w:rPr>
        <w:t xml:space="preserve"> хоровых и </w:t>
      </w:r>
      <w:r w:rsidRPr="00D972A3">
        <w:rPr>
          <w:rFonts w:ascii="Times New Roman" w:hAnsi="Times New Roman"/>
          <w:sz w:val="28"/>
          <w:szCs w:val="28"/>
        </w:rPr>
        <w:t xml:space="preserve"> теоретических дисциплин.</w:t>
      </w:r>
    </w:p>
    <w:p w:rsidR="00FA0A7F" w:rsidRPr="002302A7" w:rsidRDefault="00FA0A7F" w:rsidP="008A5F76">
      <w:pPr>
        <w:ind w:left="567"/>
        <w:rPr>
          <w:rFonts w:ascii="Times New Roman" w:hAnsi="Times New Roman"/>
          <w:sz w:val="28"/>
          <w:szCs w:val="28"/>
        </w:rPr>
      </w:pPr>
      <w:r w:rsidRPr="002302A7">
        <w:rPr>
          <w:rFonts w:ascii="Times New Roman" w:hAnsi="Times New Roman"/>
          <w:sz w:val="28"/>
          <w:szCs w:val="28"/>
        </w:rPr>
        <w:t xml:space="preserve">                                 (должность, И.О.Фамилия)</w:t>
      </w:r>
    </w:p>
    <w:p w:rsidR="00FA0A7F" w:rsidRPr="002302A7" w:rsidRDefault="00FA0A7F" w:rsidP="008A5F76">
      <w:pPr>
        <w:ind w:left="567"/>
        <w:rPr>
          <w:rFonts w:ascii="Times New Roman" w:hAnsi="Times New Roman"/>
          <w:sz w:val="28"/>
          <w:szCs w:val="28"/>
        </w:rPr>
      </w:pPr>
      <w:r w:rsidRPr="002302A7">
        <w:rPr>
          <w:rFonts w:ascii="Times New Roman" w:hAnsi="Times New Roman"/>
          <w:sz w:val="28"/>
          <w:szCs w:val="28"/>
        </w:rPr>
        <w:t>___________________</w:t>
      </w:r>
    </w:p>
    <w:p w:rsidR="00FA0A7F" w:rsidRPr="002302A7" w:rsidRDefault="00FA0A7F" w:rsidP="008A5F76">
      <w:pPr>
        <w:ind w:left="567"/>
        <w:rPr>
          <w:rFonts w:ascii="Times New Roman" w:hAnsi="Times New Roman"/>
          <w:sz w:val="28"/>
          <w:szCs w:val="28"/>
        </w:rPr>
      </w:pPr>
      <w:r w:rsidRPr="002302A7">
        <w:rPr>
          <w:rFonts w:ascii="Times New Roman" w:hAnsi="Times New Roman"/>
          <w:sz w:val="28"/>
          <w:szCs w:val="28"/>
        </w:rPr>
        <w:t xml:space="preserve">       (подпись)</w:t>
      </w:r>
    </w:p>
    <w:p w:rsidR="00FA0A7F" w:rsidRPr="002302A7" w:rsidRDefault="00FA0A7F" w:rsidP="008A5F76">
      <w:pPr>
        <w:ind w:left="567"/>
        <w:rPr>
          <w:rFonts w:ascii="Times New Roman" w:hAnsi="Times New Roman"/>
          <w:sz w:val="32"/>
          <w:szCs w:val="32"/>
        </w:rPr>
      </w:pPr>
      <w:r w:rsidRPr="002302A7">
        <w:rPr>
          <w:rFonts w:ascii="Times New Roman" w:hAnsi="Times New Roman"/>
          <w:sz w:val="28"/>
          <w:szCs w:val="28"/>
        </w:rPr>
        <w:t>«____» ____________   20</w:t>
      </w:r>
      <w:r w:rsidRPr="002302A7">
        <w:rPr>
          <w:rFonts w:ascii="Times New Roman" w:hAnsi="Times New Roman"/>
          <w:sz w:val="28"/>
          <w:szCs w:val="28"/>
          <w:u w:val="single"/>
        </w:rPr>
        <w:t xml:space="preserve">     </w:t>
      </w:r>
      <w:r w:rsidRPr="002302A7">
        <w:rPr>
          <w:rFonts w:ascii="Times New Roman" w:hAnsi="Times New Roman"/>
          <w:sz w:val="28"/>
          <w:szCs w:val="28"/>
        </w:rPr>
        <w:t>г.</w:t>
      </w:r>
    </w:p>
    <w:p w:rsidR="00FA0A7F" w:rsidRDefault="00FA0A7F" w:rsidP="00241875">
      <w:pPr>
        <w:spacing w:after="120"/>
        <w:ind w:left="567"/>
        <w:rPr>
          <w:rFonts w:ascii="Times New Roman" w:hAnsi="Times New Roman"/>
          <w:b/>
          <w:sz w:val="28"/>
          <w:szCs w:val="28"/>
        </w:rPr>
      </w:pPr>
    </w:p>
    <w:p w:rsidR="00FA0A7F" w:rsidRDefault="00FA0A7F" w:rsidP="008A5F76">
      <w:pPr>
        <w:spacing w:after="120"/>
        <w:ind w:left="567"/>
        <w:jc w:val="center"/>
        <w:rPr>
          <w:rFonts w:ascii="Times New Roman" w:hAnsi="Times New Roman"/>
          <w:b/>
          <w:sz w:val="28"/>
          <w:szCs w:val="28"/>
        </w:rPr>
      </w:pPr>
    </w:p>
    <w:p w:rsidR="00FA0A7F" w:rsidRPr="00D972A3" w:rsidRDefault="00FA0A7F" w:rsidP="008A5F76">
      <w:pPr>
        <w:spacing w:after="120"/>
        <w:ind w:left="567"/>
        <w:jc w:val="center"/>
        <w:rPr>
          <w:rFonts w:ascii="Times New Roman" w:hAnsi="Times New Roman"/>
          <w:b/>
          <w:sz w:val="28"/>
          <w:szCs w:val="28"/>
        </w:rPr>
      </w:pPr>
      <w:r w:rsidRPr="00DA5F19">
        <w:rPr>
          <w:rFonts w:ascii="Times New Roman" w:hAnsi="Times New Roman"/>
          <w:b/>
          <w:sz w:val="28"/>
          <w:szCs w:val="28"/>
        </w:rPr>
        <w:t>ПОЯСНИТЕЛЬНАЯ ЗАПИСКА</w:t>
      </w:r>
    </w:p>
    <w:p w:rsidR="00FA0A7F" w:rsidRPr="00DA5F19" w:rsidRDefault="00FA0A7F" w:rsidP="008A5F76">
      <w:pPr>
        <w:spacing w:after="0" w:line="240" w:lineRule="auto"/>
        <w:ind w:left="567" w:firstLine="708"/>
        <w:jc w:val="both"/>
        <w:rPr>
          <w:rFonts w:ascii="Times New Roman" w:hAnsi="Times New Roman"/>
          <w:b/>
          <w:sz w:val="28"/>
          <w:szCs w:val="28"/>
        </w:rPr>
      </w:pPr>
      <w:r>
        <w:rPr>
          <w:rFonts w:ascii="Times New Roman" w:hAnsi="Times New Roman"/>
          <w:sz w:val="28"/>
          <w:szCs w:val="28"/>
        </w:rPr>
        <w:t xml:space="preserve">Данная </w:t>
      </w:r>
      <w:r w:rsidRPr="00DA5F19">
        <w:rPr>
          <w:rFonts w:ascii="Times New Roman" w:hAnsi="Times New Roman"/>
          <w:sz w:val="28"/>
          <w:szCs w:val="28"/>
        </w:rPr>
        <w:t xml:space="preserve"> программа составлена на основе программы для детских музыкальных школ, музыкальных отделений школ искусств – 2001 год «Сольфеджио» - Г. Ф. Калинина</w:t>
      </w:r>
      <w:r>
        <w:rPr>
          <w:rFonts w:ascii="Times New Roman" w:hAnsi="Times New Roman"/>
          <w:sz w:val="28"/>
          <w:szCs w:val="28"/>
        </w:rPr>
        <w:t>,</w:t>
      </w:r>
      <w:r w:rsidRPr="00D972A3">
        <w:rPr>
          <w:rFonts w:ascii="Times New Roman" w:hAnsi="Times New Roman"/>
          <w:sz w:val="28"/>
          <w:szCs w:val="28"/>
        </w:rPr>
        <w:t xml:space="preserve"> </w:t>
      </w:r>
      <w:r w:rsidRPr="00250990">
        <w:rPr>
          <w:rFonts w:ascii="Times New Roman" w:hAnsi="Times New Roman"/>
          <w:sz w:val="28"/>
          <w:szCs w:val="28"/>
        </w:rPr>
        <w:t>1984</w:t>
      </w:r>
      <w:r>
        <w:rPr>
          <w:rFonts w:ascii="Times New Roman" w:hAnsi="Times New Roman"/>
          <w:sz w:val="28"/>
          <w:szCs w:val="28"/>
        </w:rPr>
        <w:t xml:space="preserve"> </w:t>
      </w:r>
      <w:r w:rsidRPr="00250990">
        <w:rPr>
          <w:rFonts w:ascii="Times New Roman" w:hAnsi="Times New Roman"/>
          <w:sz w:val="28"/>
          <w:szCs w:val="28"/>
        </w:rPr>
        <w:t>год «Сольфеджио» - Т. А. Калужской.</w:t>
      </w:r>
    </w:p>
    <w:p w:rsidR="00FA0A7F" w:rsidRPr="00DA5F19" w:rsidRDefault="00FA0A7F" w:rsidP="008A5F76">
      <w:pPr>
        <w:spacing w:after="0" w:line="240" w:lineRule="auto"/>
        <w:ind w:left="567"/>
        <w:jc w:val="both"/>
        <w:rPr>
          <w:rFonts w:ascii="Times New Roman" w:hAnsi="Times New Roman"/>
          <w:sz w:val="28"/>
          <w:szCs w:val="28"/>
        </w:rPr>
      </w:pPr>
      <w:r w:rsidRPr="00DA5F19">
        <w:rPr>
          <w:rFonts w:ascii="Times New Roman" w:hAnsi="Times New Roman"/>
          <w:b/>
          <w:sz w:val="28"/>
          <w:szCs w:val="28"/>
        </w:rPr>
        <w:t>Цель программы</w:t>
      </w:r>
      <w:r w:rsidRPr="00DA5F19">
        <w:rPr>
          <w:rFonts w:ascii="Times New Roman" w:hAnsi="Times New Roman"/>
          <w:sz w:val="28"/>
          <w:szCs w:val="28"/>
        </w:rPr>
        <w:t xml:space="preserve"> - способствовать музыкально-эстетическому воспитанию обучающихся, расширению их общего музыкального кругозора, формированию музыкального вкуса, развитию музыкального слуха, музыкальной памяти, мышления, творческих навыков.</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Задачи: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Целенаправленное систематическое развитие музыкально-слуховых способностей обучающихся, музыкального мышления и музыкальной памяти, как основу для практических навыков;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Воспитание основ аналитического восприятия, осознания некоторых закономерностей организации музыкального языка;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Формирование практических навыков и умение использовать их в комплексе, при исполнении музыкального материала, в творческих формах музицирования;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Выработка у обучающихся слуховых представлений.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 работе над реализацией вышеизложенных задач, используются следующие формы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и методы:</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Формы работы: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пение вокально-интонационных упражнений на основе внутриладовых тяготений;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сольфеджирование музыкальных примеров в одно- и двухголосном изложении, в том числе и с листа;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интонирование изучаемых аккордов и интервалов в ладу и вне лада;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слуховой анализ музыкальных примеров и элементов музыкального языка;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метроритмические упражнения (индивидуально и в ансамбле);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различные виды творческих работ: подбор басового голоса, аккомпанемента, сочинение мелодии на заданный ритм или текст, до сочинение ответных фраз; </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транспонирование;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При работе над закреплением теоретического материала и для удобства выполнения письменных практических работ, рекомендуется использовать «Рабочие тетради по сольфеджио».</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Методы работы: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Словесный;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Наглядный (использование пособий «Столбица», «Подвижная нота», «Музыкальное лото», ритмо-карточки, таблицы аккордов и интервалов);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Научный метод (использование тестов, таблиц, карточек индивидуального опроса);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Отличительные особенности программы</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Pr>
          <w:rFonts w:ascii="Times New Roman" w:hAnsi="Times New Roman"/>
          <w:sz w:val="28"/>
          <w:szCs w:val="28"/>
        </w:rPr>
        <w:t xml:space="preserve">     Данная </w:t>
      </w:r>
      <w:r w:rsidRPr="00DA5F19">
        <w:rPr>
          <w:rFonts w:ascii="Times New Roman" w:hAnsi="Times New Roman"/>
          <w:sz w:val="28"/>
          <w:szCs w:val="28"/>
        </w:rPr>
        <w:t xml:space="preserve"> программа является адаптированной к условиям ДШИ села Актаныш, представляет собой курс «Сольфеджио», ориентированный на контингент обучающихся и особенности образовательного процесса данной музыкальной школы.</w:t>
      </w:r>
    </w:p>
    <w:p w:rsidR="00FA0A7F" w:rsidRPr="00DA5F19" w:rsidRDefault="00FA0A7F" w:rsidP="008A5F76">
      <w:pPr>
        <w:spacing w:after="0"/>
        <w:ind w:left="567"/>
        <w:jc w:val="both"/>
        <w:rPr>
          <w:rFonts w:ascii="Times New Roman" w:hAnsi="Times New Roman"/>
          <w:sz w:val="28"/>
          <w:szCs w:val="28"/>
        </w:rPr>
      </w:pPr>
      <w:r>
        <w:rPr>
          <w:rFonts w:ascii="Times New Roman" w:hAnsi="Times New Roman"/>
          <w:sz w:val="28"/>
          <w:szCs w:val="28"/>
        </w:rPr>
        <w:t>П</w:t>
      </w:r>
      <w:r w:rsidRPr="00DA5F19">
        <w:rPr>
          <w:rFonts w:ascii="Times New Roman" w:hAnsi="Times New Roman"/>
          <w:sz w:val="28"/>
          <w:szCs w:val="28"/>
        </w:rPr>
        <w:t>рограмма конкретизирует содержание предметных тем, дает примерное распределение учебных часов по разделам курса и рекомендуемую последовательность изучения тем и разделов предмета с учетом межпредметных и внутрипредметных связей, логики учебного процесса, возрастных особенностей обучающихся.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Сроки реализации программы</w:t>
      </w:r>
      <w:r w:rsidRPr="00DA5F19">
        <w:rPr>
          <w:rFonts w:ascii="Times New Roman" w:hAnsi="Times New Roman"/>
          <w:sz w:val="28"/>
          <w:szCs w:val="28"/>
        </w:rPr>
        <w:t>:</w:t>
      </w:r>
    </w:p>
    <w:p w:rsidR="00FA0A7F" w:rsidRPr="00DA5F19" w:rsidRDefault="00FA0A7F" w:rsidP="008A5F76">
      <w:pPr>
        <w:spacing w:after="0"/>
        <w:ind w:left="567" w:firstLine="708"/>
        <w:jc w:val="both"/>
        <w:rPr>
          <w:rFonts w:ascii="Times New Roman" w:hAnsi="Times New Roman"/>
          <w:sz w:val="28"/>
          <w:szCs w:val="28"/>
        </w:rPr>
      </w:pPr>
      <w:r w:rsidRPr="00DA5F19">
        <w:rPr>
          <w:rFonts w:ascii="Times New Roman" w:hAnsi="Times New Roman"/>
          <w:sz w:val="28"/>
          <w:szCs w:val="28"/>
        </w:rPr>
        <w:t>Данная программа рассчитана на 5 лет обуче</w:t>
      </w:r>
      <w:r>
        <w:rPr>
          <w:rFonts w:ascii="Times New Roman" w:hAnsi="Times New Roman"/>
          <w:sz w:val="28"/>
          <w:szCs w:val="28"/>
        </w:rPr>
        <w:t>ния, для детей в возрасте с 7-18</w:t>
      </w:r>
      <w:r w:rsidRPr="00DA5F19">
        <w:rPr>
          <w:rFonts w:ascii="Times New Roman" w:hAnsi="Times New Roman"/>
          <w:sz w:val="28"/>
          <w:szCs w:val="28"/>
        </w:rPr>
        <w:t xml:space="preserve"> лет.</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 соответствии с учебным планом, на п</w:t>
      </w:r>
      <w:r>
        <w:rPr>
          <w:rFonts w:ascii="Times New Roman" w:hAnsi="Times New Roman"/>
          <w:sz w:val="28"/>
          <w:szCs w:val="28"/>
        </w:rPr>
        <w:t>редмет «Сольфеджио» отводится 54</w:t>
      </w:r>
      <w:r w:rsidRPr="00DA5F19">
        <w:rPr>
          <w:rFonts w:ascii="Times New Roman" w:hAnsi="Times New Roman"/>
          <w:sz w:val="28"/>
          <w:szCs w:val="28"/>
        </w:rPr>
        <w:t xml:space="preserve"> час</w:t>
      </w:r>
      <w:r>
        <w:rPr>
          <w:rFonts w:ascii="Times New Roman" w:hAnsi="Times New Roman"/>
          <w:sz w:val="28"/>
          <w:szCs w:val="28"/>
        </w:rPr>
        <w:t>а</w:t>
      </w:r>
      <w:r w:rsidRPr="00DA5F19">
        <w:rPr>
          <w:rFonts w:ascii="Times New Roman" w:hAnsi="Times New Roman"/>
          <w:sz w:val="28"/>
          <w:szCs w:val="28"/>
        </w:rPr>
        <w:t xml:space="preserve"> в год, из расчета -1,5 часа в неделю.</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Курс сольфеджио включает в себя следующие разделы:</w:t>
      </w:r>
    </w:p>
    <w:p w:rsidR="00FA0A7F" w:rsidRPr="00DA5F19" w:rsidRDefault="00FA0A7F" w:rsidP="008A5F76">
      <w:pPr>
        <w:tabs>
          <w:tab w:val="left" w:pos="284"/>
        </w:tabs>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вокально - интонационные навыки;</w:t>
      </w:r>
    </w:p>
    <w:p w:rsidR="00FA0A7F" w:rsidRPr="00DA5F19" w:rsidRDefault="00FA0A7F" w:rsidP="008A5F76">
      <w:pPr>
        <w:tabs>
          <w:tab w:val="left" w:pos="284"/>
        </w:tabs>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сольфеджирование и пение с листа;</w:t>
      </w:r>
    </w:p>
    <w:p w:rsidR="00FA0A7F" w:rsidRPr="00DA5F19" w:rsidRDefault="00FA0A7F" w:rsidP="008A5F76">
      <w:pPr>
        <w:tabs>
          <w:tab w:val="left" w:pos="284"/>
        </w:tabs>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воспитание чувства метроритма;</w:t>
      </w:r>
    </w:p>
    <w:p w:rsidR="00FA0A7F" w:rsidRPr="00DA5F19" w:rsidRDefault="00FA0A7F" w:rsidP="008A5F76">
      <w:pPr>
        <w:tabs>
          <w:tab w:val="left" w:pos="284"/>
        </w:tabs>
        <w:spacing w:after="0"/>
        <w:ind w:left="567"/>
        <w:jc w:val="both"/>
        <w:rPr>
          <w:rFonts w:ascii="Times New Roman" w:hAnsi="Times New Roman"/>
          <w:sz w:val="28"/>
          <w:szCs w:val="28"/>
        </w:rPr>
      </w:pPr>
      <w:r>
        <w:rPr>
          <w:rFonts w:ascii="Times New Roman" w:hAnsi="Times New Roman"/>
          <w:sz w:val="28"/>
          <w:szCs w:val="28"/>
        </w:rPr>
        <w:t xml:space="preserve">-   </w:t>
      </w:r>
      <w:r w:rsidRPr="00DA5F19">
        <w:rPr>
          <w:rFonts w:ascii="Times New Roman" w:hAnsi="Times New Roman"/>
          <w:sz w:val="28"/>
          <w:szCs w:val="28"/>
        </w:rPr>
        <w:t>воспитание музыкального восприятия (анализ на слух);</w:t>
      </w:r>
    </w:p>
    <w:p w:rsidR="00FA0A7F" w:rsidRPr="00DA5F19" w:rsidRDefault="00FA0A7F" w:rsidP="008A5F76">
      <w:pPr>
        <w:tabs>
          <w:tab w:val="left" w:pos="284"/>
        </w:tabs>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музыкальный диктант;</w:t>
      </w:r>
    </w:p>
    <w:p w:rsidR="00FA0A7F" w:rsidRPr="00DA5F19" w:rsidRDefault="00FA0A7F" w:rsidP="008A5F76">
      <w:pPr>
        <w:tabs>
          <w:tab w:val="left" w:pos="284"/>
        </w:tabs>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теоретические сведения.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Теоретические знания, получаемые обучающимися в процессе занятий, должны быть связаны с практическими навыками. Знание теоретических основ способствует воспитанию музыкального мышления учащихся, вырабатывает сознательное отношение к изучаемым музыкальным явлениям. Но любое явление в музыке не может быть осмыслено вне связи с его конкретным звуковым выражением. Поэтому одной из важнейших задач педагога по сольфеджио является выработка у учащихся слуховых представлений. Вся теоретическая работа должна опираться на внутренние слуховые представления, наличие которых играет огромную роль в процессе обучения музыке. Они необходимы для успешной исполнительской практики учащегося, а также для дальнейшей деятельности как музыканта - профессионала, так и любителя.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Необходимость освоения обучающимися сложного комплекса знаний и приобретение ими целого ряда навыков, определённых программой по сольфеджио, требует от преподавателя высокого педагогического мастерства, творческой инициативы, любви к своей работе.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Большую роль играет планирование учебного процесса в целом, а также тщательная подготовка каждого урока, подбор музыкального материала.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Примерные формы домашних заданий</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Домашние задания на закрепление пройденного в классе материала должны быть небольшими по объёму и доступными по трудности.</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Младшие классы: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задания на сольфеджирование;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пение интонационных упражнений;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выполнение ритмических упражнений;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транспонирование;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подбор мелодии и аккомпанемента, досочинение мелодий на заданный ритм (и другие творческие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задания);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анализ произведений (в том числе исполняемых в классе на инструменте).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Старшие классы</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письменные теоретические задания;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задания на сольфеджирование;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пение интонационных упражнений;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выполнение ритмических упражнений;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транспонирование;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подбор мелодии и аккомпанемента.</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Примерные условия реализации данной программы: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sidRPr="00DA5F19">
        <w:rPr>
          <w:rFonts w:ascii="Times New Roman" w:hAnsi="Times New Roman"/>
          <w:sz w:val="28"/>
          <w:szCs w:val="28"/>
        </w:rPr>
        <w:tab/>
        <w:t>Наличие учебных групп (не менее 6 человек);</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sidRPr="00DA5F19">
        <w:rPr>
          <w:rFonts w:ascii="Times New Roman" w:hAnsi="Times New Roman"/>
          <w:sz w:val="28"/>
          <w:szCs w:val="28"/>
        </w:rPr>
        <w:tab/>
        <w:t>Наличие учебных пособий для обучающихся, методической литературы;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sidRPr="00DA5F19">
        <w:rPr>
          <w:rFonts w:ascii="Times New Roman" w:hAnsi="Times New Roman"/>
          <w:sz w:val="28"/>
          <w:szCs w:val="28"/>
        </w:rPr>
        <w:tab/>
        <w:t>Сотрудничество разных музыкальных учебных заведений, обмен опытом;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sidRPr="00DA5F19">
        <w:rPr>
          <w:rFonts w:ascii="Times New Roman" w:hAnsi="Times New Roman"/>
          <w:sz w:val="28"/>
          <w:szCs w:val="28"/>
        </w:rPr>
        <w:tab/>
        <w:t>Активный поиск новых форм и методов преподавания сольфеджио.</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Ожидаемые результаты и способы их проверки</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Сольфеджио - дисциплина практическая, предполагающая выработку в первую очередь ряда практических навыков. По окончании ДШИ обучающийся должен уметь применить свои знания и навыки на практике - уметь правильно и интонационно точно петь выученный или незнакомый музыкальный отрывок, подобрать мелодию, несложный аккомпанемент, записать музыкальную фразу, тему и т.д. </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Механизм оценки</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Фронтальный опрос;</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Беглый текущий опрос;</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Систематическая проверка домашнего задания;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Самостоятельная работа на закрепление теоретического материала по индивидуальным карточкам;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Контрольные уроки в конце каждой четверти;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Тестирование на закрепление теоретических знаний;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Итоговый экзамен.</w:t>
      </w:r>
    </w:p>
    <w:p w:rsidR="00FA0A7F" w:rsidRPr="00DA5F19" w:rsidRDefault="00FA0A7F" w:rsidP="008A5F76">
      <w:pPr>
        <w:spacing w:after="0"/>
        <w:ind w:left="567"/>
        <w:jc w:val="both"/>
        <w:rPr>
          <w:rFonts w:ascii="Times New Roman" w:hAnsi="Times New Roman"/>
          <w:b/>
          <w:sz w:val="28"/>
          <w:szCs w:val="28"/>
        </w:rPr>
      </w:pPr>
      <w:r>
        <w:rPr>
          <w:rFonts w:ascii="Times New Roman" w:hAnsi="Times New Roman"/>
          <w:b/>
          <w:sz w:val="28"/>
          <w:szCs w:val="28"/>
        </w:rPr>
        <w:t xml:space="preserve"> Ф</w:t>
      </w:r>
      <w:r w:rsidRPr="00DA5F19">
        <w:rPr>
          <w:rFonts w:ascii="Times New Roman" w:hAnsi="Times New Roman"/>
          <w:b/>
          <w:sz w:val="28"/>
          <w:szCs w:val="28"/>
        </w:rPr>
        <w:t>ормы проведения выпускного экзамена: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u w:val="single"/>
        </w:rPr>
        <w:t>Теория</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-устный ответ;</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u w:val="single"/>
        </w:rPr>
        <w:t>Практика</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-слуховой анализ;</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-сольфеджирование гамм, интервалов, аккордов</w:t>
      </w:r>
    </w:p>
    <w:p w:rsidR="00FA0A7F" w:rsidRDefault="00FA0A7F" w:rsidP="008A5F76">
      <w:pPr>
        <w:spacing w:after="0"/>
        <w:ind w:left="567"/>
        <w:rPr>
          <w:rFonts w:ascii="Times New Roman" w:hAnsi="Times New Roman"/>
          <w:b/>
          <w:sz w:val="28"/>
          <w:szCs w:val="28"/>
        </w:rPr>
      </w:pPr>
    </w:p>
    <w:p w:rsidR="00FA0A7F" w:rsidRPr="00DA5F19" w:rsidRDefault="00FA0A7F" w:rsidP="008A5F76">
      <w:pPr>
        <w:spacing w:after="0"/>
        <w:ind w:left="567"/>
        <w:jc w:val="center"/>
        <w:rPr>
          <w:rFonts w:ascii="Times New Roman" w:hAnsi="Times New Roman"/>
          <w:b/>
          <w:sz w:val="28"/>
          <w:szCs w:val="28"/>
        </w:rPr>
      </w:pPr>
      <w:r w:rsidRPr="00DA5F19">
        <w:rPr>
          <w:rFonts w:ascii="Times New Roman" w:hAnsi="Times New Roman"/>
          <w:b/>
          <w:sz w:val="28"/>
          <w:szCs w:val="28"/>
        </w:rPr>
        <w:t>КРАТКИЕ МЕТОДИЧЕСКИЕ УКАЗАНИЯ.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Вокально-интонационные навыки</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Одной из необходимых форм работы на уроках сольфеджио являются вокально- интонационные упражнения (пения гамм, интервалов, аккордов, секвенций, различных мелодических оборотов и т.д.). Они помогают развитию музыкального слуха (ладового, гармонического, внутреннего), а также воспитанию практических навыков пения с листа, записи мелодий и анализа на слух.</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Вокально-интонационные упражнения дают возможность закрепить практически те теоретические сведения, которые обучающиеся получают на уроках сольфеджио.</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При работе над интонационными упражнениями педагог должен внимательно следить за качеством пения (чистота интонации, строя, свободное дыхание, умение петь распевно, легато). Как и при сольфеджировании большую роль играет тональная настройка.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На начальном этапе обучения рекомендуется петь интонационные упражнения хором или группами и лишь затем переходить к индивидуальному исполнению. Интонационные упражнения вначале выполняются в умеренном темпе, в свободном ритме и по руке педагога. В дальнейшем интонационные упражнения следует ритмически оформлять. Упражнения следует давать как в ладу, так и от заданного звука. К ладовым интонационным упражнениям относится пение гамм (мажорных, минорных), отдельных ступеней лада, в разбивку и составленных из них мелодических оборотов, тональных секвенций, интервалов и аккордов в ладу с разрешением и т.д.</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Для большей наглядности при осознании и восприятии ступеней лада можно использовать элементы существующих современных систем начального музыкального образования, как, например, показ ступеней по болгарской столбице, ручными знаками из венгерской системы относительной сольмизации, а также и некоторые другие приемы (числовой показ ступеней пальцами рук, пение ступеней по таблицам, карточки с римскими цифрами, обозначающими порядковый номер ступени и т.д.)</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 целях воспитания функционально-гармонического слуха, чувство строя, ансамбля и как подготовительные упражнения к многоголосному сольфеджированию необходимо пропевать интервалы, аккорды и их последовательности в гармоническом звучании.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Параллельно с ладовыми упражнениями следует ситематически заниматься пением пройденных интервалов и аккордов (в мелодическом и гармоническом виде) от заданного звука.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Вокально-интонационные упражнения чаще всего используют в начале урока, при распевании, или перед сольфеджированием. Не следует уделять им слишком много времени, так как это вспомогательное средство воспитания основных навыков. Вокальным материалом для интонационных упражнений могут служить отрывки из музыкальной литературы, а также упражнения, составленные педагогом.</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Сольфеджирование и пение с листа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Сольфеджирование является основной формой работы в классе сольфеджио. При сольфеджировании вырабатываются правильные певческие навыки, интонационная точность, сознательное отношение к музыкальному тексту, воспитывается чувство лада.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Работа в этом направлении должна вестись в течении всех лет обучения. При сольфеджиоровании следует добиваться чистого, стройного, выразительного пения по нотам (в начале - выученных на слух мелодий, а в дальнейшем - незнакомых мелодий, песен). При этом педагог должен обращать внимание на   правильность и четкость дирижерского жеста обучающегося.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С первых уроков необходимо следить за правильным звукоизвлечением, дыханием, фразировкой, обращать внимание на посадку обучающихся при пении.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Pr>
          <w:rFonts w:ascii="Times New Roman" w:hAnsi="Times New Roman"/>
          <w:sz w:val="28"/>
          <w:szCs w:val="28"/>
        </w:rPr>
        <w:t>Преподаватель</w:t>
      </w:r>
      <w:r w:rsidRPr="00DA5F19">
        <w:rPr>
          <w:rFonts w:ascii="Times New Roman" w:hAnsi="Times New Roman"/>
          <w:sz w:val="28"/>
          <w:szCs w:val="28"/>
        </w:rPr>
        <w:t xml:space="preserve"> должен ориентироваться на голосовой диапазон обучающихся младших классов («до» первой октавы - «ми» второй октавы). В старших классах его можно расширить. Встречаются обучающиеся с ограниченным голосовым диапазоном. Следует систематически работать над его расширением, не перегружая голосовой аппарат. В отдельных случаях целесообразно менять тональность исполняемого произведения, транспонируя его в соответствии с голосовым диапазоном обучающегося.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На уроках сольфеджио должно преобладать пение без сопровождения (a capella); не рекомендуется дублировать исполняемую мелодию на фортепиано. В некоторых случаях, при трудных интонационных оборотах при потере ощущения лада можно поддержать пение ученика гармоническим сопровождением.      Однако, наряду с пением без сопровождения необходимо использовать (особенно в младших классах) пение песен с текстовым и фортепианным сопровождением.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Для развития ансамблевого чувства и гармонического слуха следует вводить элементы двухголосных примеров.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w:t>
      </w:r>
      <w:r w:rsidRPr="00DA5F19">
        <w:rPr>
          <w:rFonts w:ascii="Times New Roman" w:hAnsi="Times New Roman"/>
          <w:b/>
          <w:sz w:val="28"/>
          <w:szCs w:val="28"/>
        </w:rPr>
        <w:t>Пение с листа</w:t>
      </w:r>
      <w:r w:rsidRPr="00DA5F19">
        <w:rPr>
          <w:rFonts w:ascii="Times New Roman" w:hAnsi="Times New Roman"/>
          <w:sz w:val="28"/>
          <w:szCs w:val="28"/>
        </w:rPr>
        <w:t xml:space="preserve"> - один из важнейших практических навыков. Это пение по нотам незнакомой мелодии.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Навык пения с листа вырабатывается постепенно и требует к началу момента работы наличие у обучающегося значительного слухового опыта, ощущение метроритма, знакомства с правилами группировки длительностей, умения петь без сопровождения инструмента, знания нот и нотной записи. Определяющим моментом при этом является ориентация в ладу, способность чувствовать ладовые обороты, удерживать лад, тональность.</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 процессе работы особое внимание следует уделять развитию внутреннего слуха (научить обучающихся мысленно представить себе написанную мелодию, свободно ориентироваться в ней).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 процессе развития навыка пения с листа следует добиваться осмысленного и выразительного пения. Нельзя допускать механического пения от ноты к ноте, следует обучать ученика все время смотреть по нотному тексту как бы вперед и петь без остановок, не теряя ощущения конкретной тональности.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Перед началом пения исполняемый пример необходимо разобрать, проанализировать. В младших классах обучающиеся это делают совместно с педагогом, в старших - самостоятельно. Анализу должны подвергаться структурные, ладовые, метроритмические и другие особенности примера. В качестве подготовительного упражнения можно использовать прием сольмизации (проговаривания названий звуков в ритме).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При пении с листа очень важна предварительная настройка в данной тональности. Примерная форма настройки: педагог играет в данной тональности свободную гармоническую последовательность (несколько аккордов, утверждающих данную тональность).</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Музыкальные примеры пения с листа должны быть легче разучиваемых в классе. В них должны преобладать знакомые обучающимися мелодические и ритмичесике обороты. Очень важны художественная ценность примеров, доступность для данного возраста, стилистическое разнообразие.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Как сольфеджирование выученных примеров, так и пение с листа в младших классах следует проводить большей частью коллективно, группами и лишь в дальнейшем переходить к индивидуальному пению.</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Важным и полезным приемом в работе является транспонирование выученных мелодий в другие тональности, а также транспонирование с листа незнакомых мелодий.</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Воспитание чувства метро ритма.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Воспитание чувства метроритма столь же необходимо как и развитие ладово- интонационных навыков.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Возможности для развития чувства метроритма имеются в каждом виде работы (сольфеджирование, диктант, слуховой анализ и др.), но для более успешного, эффективного результата необходимо иногда вычленять и отдельно прорабатывать, осмысливать метроритмические соотношения в изучаемых произведениях, а также применять специальные ритмические упражнения.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При подборе первоначальных ритмических упражнений, следует опираться на то, что восприятие ритма, особенно у детей, связано с двигательной реакцией. Именно с этими движениями ассоциируются первоначальные представления детей о длительностях (четверть - «шаг», восьмые - «бег»).</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Можно рекомендовать целый ряд ритмических упражнений: простукивание ритмического рисунка знакомой песни, мелодии; повторное (простукивание хлопками, карандашом, на ударных инструментах) ритмического рисунка, исполненного педагогом; простукивание ритмического рисунка, записанного на доске; специальных карточках, по нотной записи; проговаривая ритмического рисунка слогами с тактированием или без него; ритмическое остинато, аккомпанемента к песням; чтение и воспроизведение несложных ритмических партитур на ударных инструментах; ритмические диктанты (запись ритмического рисунка мелодии или ритмического рисунка, исполненного хлопками, карандашом, на ударном инструменте и т.д.).</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Все упражнений предлагаются в разных размерах и темпах. Педагог может и сам составлять варианты таких упражнений и продумывать новые. Необходимо помнить, что каждая ритмическая фигура, оборот должны быть прежде всего восприняты эмоционально, затем практически проработаны, и лишь затем дано их теоретическое обоснование.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Большую роль в работе над развитием чувства метроритма играет дирижирование, но следует делать его самостоятельно. Дирижирование по схеме на начальном этапе представляет для обучающегося значительную трудность. Поэтому его можно заменить любым другим движением, отмечающим равномерную пульсацию доли, например, тактированием. Постепенно при этом выделяется сильная доля, а затем определяется и отрабатывается схема жестов.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Вначале лучше работать над дирижерским жестом при пении знакомых, выученных мелодий, упражнений, а также при слушании музыки.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Воспитание музыкального восприятия (Анализ на слух).</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Слуховой анализ в курсе сольфеджио, наряду с пением, является основной формой работы над развитием музыкального слуха обучающегося. Всякое осознание начинается с восприятия, поэтому важнейшая задача - научить обучающегося правильно слушать музыку. Музыкальное восприятие создает необходимую слуховую базу для изучения и осознания для разнообразных музыкальных явлений и понятий. Оно тесно связано с остальными формами работы (интонационными упражнениями, пением с листа, творческой работой, диктантом).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Систематическая работа по анализу на слух дает возможность обучающемуся накопить внутренние слуховые представления, развивает музыкальную память, мышление. Особое значение она имеет в развитии гармонического слуха. Наконец, анализ на слух связывает сольфеджио с музыкальной практикой обучающихся, помогает им в разборе и исполнении произведений на инструменте.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Занятия по слуховому анализу должны проходить одновременно в двух направлениях:</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целостный анализ музыкальных произведений или их отрывков;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анализ отдельных элементов музыкального языка.</w:t>
      </w:r>
    </w:p>
    <w:p w:rsidR="00FA0A7F" w:rsidRPr="00DA5F19" w:rsidRDefault="00FA0A7F" w:rsidP="008A5F76">
      <w:pPr>
        <w:spacing w:after="0"/>
        <w:ind w:left="567"/>
        <w:jc w:val="both"/>
        <w:rPr>
          <w:rFonts w:ascii="Times New Roman" w:hAnsi="Times New Roman"/>
          <w:b/>
          <w:sz w:val="28"/>
          <w:szCs w:val="28"/>
        </w:rPr>
      </w:pPr>
      <w:r w:rsidRPr="00DA5F19">
        <w:rPr>
          <w:rFonts w:ascii="Times New Roman" w:hAnsi="Times New Roman"/>
          <w:b/>
          <w:sz w:val="28"/>
          <w:szCs w:val="28"/>
        </w:rPr>
        <w:t>Целостный анализ.</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Основная задача этого вида анализа - научить обучающихся слушать музыкальные произведения.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При прослушивании одноголосной мелодии они должны не только эмоционально воспринять ее, но и проанализировать структуру мелодии, принцип, логику ее построения и развития (направление мелодической линии, повторность, секвентность и т.д.), узнать в ней знакомые мелодические и ритмические обороты, услышать альтерации, хроматизмы, модуляции и т.д. и дать всему словесное объяснение.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При анализе многоголосной музыки обучающиеся должны услышать в ней пройденные гармонии (аккорды, интервалы), разобраться в фактуре (мелодия, аккомпанемент), типах полифонии (имитационная, подголосочная, контрастная).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Решающую роль при этом играем подбор музыкального материала. Музыкальные произведения, особенно вначале, должны быть небольшими по объему, доступными по содержанию, разнообразными по характеру, стилистическими особенностями. Это могут быть примеры из музыкальной литературы. Возможно также использование озвучен</w:t>
      </w:r>
      <w:r>
        <w:rPr>
          <w:rFonts w:ascii="Times New Roman" w:hAnsi="Times New Roman"/>
          <w:sz w:val="28"/>
          <w:szCs w:val="28"/>
        </w:rPr>
        <w:t xml:space="preserve">ных пособий и примеров в аудио - </w:t>
      </w:r>
      <w:r w:rsidRPr="00DA5F19">
        <w:rPr>
          <w:rFonts w:ascii="Times New Roman" w:hAnsi="Times New Roman"/>
          <w:sz w:val="28"/>
          <w:szCs w:val="28"/>
        </w:rPr>
        <w:t xml:space="preserve">записи. </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Целостным анализом необходимо заниматься на протяжении всех лет обучения, но особенно важным является в 1-3 классах, т.е. до начала занятий по музыкальной литературе.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Анализ элементов музыкального языка</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Задачей этого вида анализа является слуховая проработка (определение на слух и осознание) тех элементов музыкального языка, которые определяют собой выразительность музыкального произведения: анализ звукорядов, гамм, отрезков гамм, отдельных ступеней лада, мелодических оборотов; ритмических оборотов; интервалов в мелодическом звучании вверх и вниз, в гармоническом звучании, в тональностях на ступенях лада, взятых отдельно и в последовательностях; аккордов и их обращений в тесном расположении, в мелодическом и гармоническом звучании.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 работе на диктантом синтезируются все знания и навыки обучающихся, определяется уровень их слухового развития. Поэтому не следует торопиться с введением этой формы работы, а некоторое время (в зависимости от продвинутости группы) заниматься лишь различными подготовительными упражнениями. Успешная запись диктанта зависит также от индивидуальности обучающегося, его музыкальной памяти, ладового слуха, ладового мышления, ориентировки в мелодическом движении: вверх, вниз, скачкообразно, по звукам аккордов и т.д.</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Не менее важно для обучающихся разбираться в строении формы мелодии (членение мелодии на фразы и предложения), а также иметь четкое представление о метроритмической структуре мелодии: ее размере, строении тактов, особенностях ритмического рисунка.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Формы диктанта могут быть различными. Это может быть диктант с предварительным разбором.     Обучающиеся с помощью преподавателя определяют лад и тональность данной мелодии, ее размер, темп, структурные моменты, особенности ритмического рисунка, анализируют закономерность развития мелодии, а затем уже приступают к записи. На предварительный разбор должно уходить не более 8-10 минут.</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Наряду с такими диктантами следует давать диктант без предварительного разбора. Такой диктант записывается обучающимися при определенно числе проигрываний. Вначале диктант проигрывается 2-3 раза подряд (обучающиеся в это время слушают и запоминают мелодию), а затем еще несколько раз с интервалом 3-4 минуты.</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Нужно широко применять форму устного диктанта, который помогает осознанному восприятию обучающимися отдельных трудностей мелодии, развивает музыкальную память.</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Для развития внутреннего слуха следует предлагать обучающимся, в частности для домашней работы, запись знакомой мелодии, ранее прочитанные с листа. Это помогает запомнить и осознать спетую мелодию и укрепляет связь услышанного звучания с его нотным изображением.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Возможны и другие формы диктанта: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гармонический (запись прослушанной последовательности интервалов);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ритмический;</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w:t>
      </w:r>
      <w:r w:rsidRPr="00DA5F19">
        <w:rPr>
          <w:rFonts w:ascii="Times New Roman" w:hAnsi="Times New Roman"/>
          <w:sz w:val="28"/>
          <w:szCs w:val="28"/>
        </w:rPr>
        <w:tab/>
        <w:t>фотодиктант (проанализировав незнакомую мелодию, записанную на доске, записать по памяти) и др.</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Очень важным моментом в работе над диктантом является его проверка, фиксация и разбор ошибок. Формы проверки могут быть различные (педагог проверяет тетради, обучающиеся проверяют тетради друг у друга, один из обучающихся записывает диктант на доске или проигрывает на фортепиано, класс поет диктант с названием звуков и дирижированием и т.д.).</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Дома можно выучить диктант наизусть, транспонировать, подбирать на инструмете.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b/>
          <w:sz w:val="28"/>
          <w:szCs w:val="28"/>
        </w:rPr>
        <w:t>Теоретические сведения</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Этот раздел содержит перечень необходимых знаний по музыкальной грамоте и элементарной теории музыки.</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В каждом последующем классе излагается новый материал, который может быть освоен при условии повторения и закрепления ранее пройденного. </w:t>
      </w:r>
    </w:p>
    <w:p w:rsidR="00FA0A7F" w:rsidRPr="00DA5F19" w:rsidRDefault="00FA0A7F" w:rsidP="005D49AF">
      <w:pPr>
        <w:spacing w:after="0"/>
        <w:ind w:left="567"/>
        <w:jc w:val="both"/>
        <w:rPr>
          <w:rFonts w:ascii="Times New Roman" w:hAnsi="Times New Roman"/>
          <w:sz w:val="28"/>
          <w:szCs w:val="28"/>
        </w:rPr>
      </w:pPr>
      <w:r w:rsidRPr="00DA5F19">
        <w:rPr>
          <w:rFonts w:ascii="Times New Roman" w:hAnsi="Times New Roman"/>
          <w:sz w:val="28"/>
          <w:szCs w:val="28"/>
        </w:rPr>
        <w:t xml:space="preserve">     Все теоретические сведения должны быть тесно связаны с музыкально-слуховым опытом обучающихся. Это особенно относится к обучающимся младших классов, где каждому теоретическому обобщению должна предшествовать слуховая подготовка на соответствующем музыкальном материале.</w:t>
      </w:r>
      <w:r>
        <w:rPr>
          <w:rFonts w:ascii="Times New Roman" w:hAnsi="Times New Roman"/>
          <w:sz w:val="28"/>
          <w:szCs w:val="28"/>
        </w:rPr>
        <w:t xml:space="preserve"> </w:t>
      </w:r>
      <w:r w:rsidRPr="00DA5F19">
        <w:rPr>
          <w:rFonts w:ascii="Times New Roman" w:hAnsi="Times New Roman"/>
          <w:sz w:val="28"/>
          <w:szCs w:val="28"/>
        </w:rPr>
        <w:t>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инструменте.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Обучающиеся на уроках сольфеджио исполняют, записывают, анализируют музыкальные произведения и их отрывки, потому необходимо познакомить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5 классе.</w:t>
      </w: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jc w:val="center"/>
        <w:rPr>
          <w:rFonts w:ascii="Times New Roman" w:hAnsi="Times New Roman"/>
          <w:b/>
          <w:sz w:val="28"/>
          <w:szCs w:val="28"/>
        </w:rPr>
      </w:pPr>
      <w:r>
        <w:rPr>
          <w:rFonts w:ascii="Times New Roman" w:hAnsi="Times New Roman"/>
          <w:b/>
          <w:sz w:val="28"/>
          <w:szCs w:val="28"/>
        </w:rPr>
        <w:t xml:space="preserve">ПЕРВЫЙ ГОД ОБУЧЕНИЯ                                                                          </w:t>
      </w:r>
      <w:r w:rsidRPr="00DA5F19">
        <w:rPr>
          <w:rFonts w:ascii="Times New Roman" w:hAnsi="Times New Roman"/>
          <w:b/>
          <w:sz w:val="28"/>
          <w:szCs w:val="28"/>
        </w:rPr>
        <w:t xml:space="preserve"> УЧЕБНО - ТЕМАТИЧЕСКИЙ ПЛАН</w:t>
      </w:r>
    </w:p>
    <w:p w:rsidR="00FA0A7F" w:rsidRPr="00DA5F19" w:rsidRDefault="00FA0A7F" w:rsidP="008A5F76">
      <w:pPr>
        <w:spacing w:after="0"/>
        <w:ind w:left="567"/>
        <w:jc w:val="center"/>
        <w:rPr>
          <w:rFonts w:ascii="Times New Roman" w:hAnsi="Times New Roman"/>
          <w:sz w:val="28"/>
          <w:szCs w:val="28"/>
        </w:rPr>
      </w:pPr>
    </w:p>
    <w:tbl>
      <w:tblPr>
        <w:tblW w:w="0" w:type="auto"/>
        <w:tblInd w:w="572" w:type="dxa"/>
        <w:tblLayout w:type="fixed"/>
        <w:tblCellMar>
          <w:left w:w="0" w:type="dxa"/>
          <w:right w:w="0" w:type="dxa"/>
        </w:tblCellMar>
        <w:tblLook w:val="0000"/>
      </w:tblPr>
      <w:tblGrid>
        <w:gridCol w:w="4828"/>
        <w:gridCol w:w="1714"/>
        <w:gridCol w:w="1396"/>
        <w:gridCol w:w="1560"/>
      </w:tblGrid>
      <w:tr w:rsidR="00FA0A7F" w:rsidRPr="00951F8C" w:rsidTr="00414119">
        <w:trPr>
          <w:trHeight w:val="528"/>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Разделы</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34"/>
              <w:jc w:val="center"/>
              <w:rPr>
                <w:rFonts w:ascii="Times New Roman" w:hAnsi="Times New Roman"/>
                <w:b/>
                <w:bCs/>
                <w:sz w:val="28"/>
                <w:szCs w:val="28"/>
              </w:rPr>
            </w:pPr>
            <w:r w:rsidRPr="00951F8C">
              <w:rPr>
                <w:rFonts w:ascii="Times New Roman" w:hAnsi="Times New Roman"/>
                <w:b/>
                <w:bCs/>
                <w:sz w:val="28"/>
                <w:szCs w:val="28"/>
              </w:rPr>
              <w:t>Общее кол-во часов</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21"/>
              <w:jc w:val="center"/>
              <w:rPr>
                <w:rFonts w:ascii="Times New Roman" w:hAnsi="Times New Roman"/>
                <w:b/>
                <w:bCs/>
                <w:sz w:val="28"/>
                <w:szCs w:val="28"/>
              </w:rPr>
            </w:pPr>
            <w:r w:rsidRPr="00951F8C">
              <w:rPr>
                <w:rFonts w:ascii="Times New Roman" w:hAnsi="Times New Roman"/>
                <w:b/>
                <w:bCs/>
                <w:sz w:val="28"/>
                <w:szCs w:val="28"/>
              </w:rPr>
              <w:t>Теория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jc w:val="center"/>
              <w:rPr>
                <w:rFonts w:ascii="Times New Roman" w:hAnsi="Times New Roman"/>
                <w:b/>
                <w:bCs/>
                <w:sz w:val="28"/>
                <w:szCs w:val="28"/>
              </w:rPr>
            </w:pPr>
            <w:r w:rsidRPr="00951F8C">
              <w:rPr>
                <w:rFonts w:ascii="Times New Roman" w:hAnsi="Times New Roman"/>
                <w:b/>
                <w:bCs/>
                <w:sz w:val="28"/>
                <w:szCs w:val="28"/>
              </w:rPr>
              <w:t>Практика</w:t>
            </w:r>
          </w:p>
        </w:tc>
      </w:tr>
      <w:tr w:rsidR="00FA0A7F" w:rsidRPr="00951F8C" w:rsidTr="00414119">
        <w:trPr>
          <w:trHeight w:val="259"/>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Вокально - интонационные навыки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10</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9,5</w:t>
            </w:r>
          </w:p>
        </w:tc>
      </w:tr>
      <w:tr w:rsidR="00FA0A7F" w:rsidRPr="00951F8C" w:rsidTr="00414119">
        <w:trPr>
          <w:trHeight w:val="264"/>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Сольфеджирование и пение с листа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4,5</w:t>
            </w:r>
          </w:p>
        </w:tc>
      </w:tr>
      <w:tr w:rsidR="00FA0A7F" w:rsidRPr="00951F8C" w:rsidTr="00414119">
        <w:trPr>
          <w:trHeight w:val="259"/>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чувства метроритма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w:t>
            </w:r>
          </w:p>
        </w:tc>
      </w:tr>
      <w:tr w:rsidR="00FA0A7F" w:rsidRPr="00951F8C" w:rsidTr="00414119">
        <w:trPr>
          <w:trHeight w:val="514"/>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музыкального восприятия (анализ на слух);</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r>
      <w:tr w:rsidR="00FA0A7F" w:rsidRPr="00951F8C" w:rsidTr="00414119">
        <w:trPr>
          <w:trHeight w:val="264"/>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Музыкальный диктант</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8</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59"/>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творческих навыков</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7</w:t>
            </w:r>
          </w:p>
        </w:tc>
      </w:tr>
      <w:tr w:rsidR="00FA0A7F" w:rsidRPr="00951F8C" w:rsidTr="00414119">
        <w:trPr>
          <w:trHeight w:val="264"/>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Теоретические сведения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11</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r>
      <w:tr w:rsidR="00FA0A7F" w:rsidRPr="00951F8C" w:rsidTr="00414119">
        <w:trPr>
          <w:trHeight w:val="278"/>
        </w:trPr>
        <w:tc>
          <w:tcPr>
            <w:tcW w:w="4828"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b/>
                <w:bCs/>
                <w:sz w:val="28"/>
                <w:szCs w:val="28"/>
              </w:rPr>
            </w:pPr>
            <w:r w:rsidRPr="00951F8C">
              <w:rPr>
                <w:rFonts w:ascii="Times New Roman" w:hAnsi="Times New Roman"/>
                <w:b/>
                <w:bCs/>
                <w:sz w:val="28"/>
                <w:szCs w:val="28"/>
              </w:rPr>
              <w:t>Итого:</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54</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39</w:t>
            </w:r>
          </w:p>
        </w:tc>
      </w:tr>
    </w:tbl>
    <w:p w:rsidR="00FA0A7F" w:rsidRDefault="00FA0A7F" w:rsidP="00414119">
      <w:pPr>
        <w:spacing w:after="0"/>
        <w:rPr>
          <w:rFonts w:ascii="Times New Roman" w:hAnsi="Times New Roman"/>
          <w:b/>
          <w:sz w:val="28"/>
          <w:szCs w:val="28"/>
        </w:rPr>
      </w:pP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Общие задачи</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Привить детям любовь и интерес к музыке;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Накопление музыкальных впечатлений и воспитание музыкально- художественного вкуса;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Выявление и всестороннее развитие музыкальных способностей детей;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Развитие в ребенке заинтересованности, восприимчивости, творческой активности, умения дисциплинированно участвовать в музицировании;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Формирование первоначальных музыкальных знаний и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Приобретение элементарных знаний по музыкальной грамоте.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Формы реализации этих задач</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формирование вокально-интонационных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-умение правильно брать дыхание, петь распевно, добиваться чистой интонации и четкой артикуляции;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песен-упражнений из двух-трех соседних звуков с постепенным расширением диапазона;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гамм и упражнений, ступеней или отдельных мелодических попевок, тетрахордов, тонического трезвучия (с различной последовательностью звуков); мажорного и минорного трезвучия от звуков; пение в унисон;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сольфеджирование и пение с листа: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несложных песен с текстом с сопровождением и без него; транспонирование песенок от разных звуков;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-пение нотных примеров, включающих в себя движение мелодии вверх и вниз, поступенные ходы;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скачки на тонику и опевание;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ритмические длительности (основные) в размерах 2/4, 3/4 ; паузы половинные, четвертные, восьмые;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затакт: четверть, две восьмые;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воспитание чувства метроритма: ощущение равномерности пульсирующих долей; осознание и воспроизведение ритмического рисунка мелодии;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повторение ритмического рисунка; навыки тактирования, дирижирования; сольмизация муз. примеров;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исполнение остинато в качестве аккомпанемента к выученным песням; исполнение простейших ритмических партитур в сопровождении фортепиано и без него;</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узнавание мелодии по ритмическому рисунку.</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воспитание музыкального восприятия (анализ на слух):</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определение на слух и осознание : характера музыкального произведения, лада, количества фраз, размера, темпа, динамических оттенков, устойчивости отдельных оборотов;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-отдельных ступеней, трезвучий мажора и минора; анализ несложных мелодических оборотов;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музыкальный диктант</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подготовительные упражнения: пропевание небольшой фразы и воспроизведение ее на нейтральный слог;</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письменные упражнения для выработки навыков нотописания; запись ранее выученных мелодий, ритмического рисунка;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-мелодий в объеме 2-4 тактов в пройденных тональностях;</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-фотодиктант.</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творческих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-до певание мелодии на нейтральный слог и с названием звуков в пройденных тональностях;</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сочинение и до сочинение мелодии на заданный ритм и текст; сочинение простого ритмического - сопровождения к музыкальным произведениям;</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подбор по слуху знакомых мелодий от звука и в пройденных тональностях; рисунки к прослушиваемым произведениям.</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Прогнозируемый результат.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 окончании первого класса обучающийся должен: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узнавать на слух музыку пройденных песен и пьес, кратко их характеризовать; петь любую из выученных песен с текстом или нотами от разных звуков;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-интонационно чисто петь пройденные гаммы, примеры и упражнения; знать необходимый теоретический материал;</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написать несложный мелодический или ритмический диктант в объеме 2-4 такта;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прохлопать ритмический рисунок короткой мелодии, прочитать ритм ритмослогами и записать его;</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определять на слух в музыкальных примерах размеры 2/4 и 3/4;</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-до сочинить ответную фразу на знакомый текст;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-читать с листа легкие муз. примеры.</w:t>
      </w:r>
    </w:p>
    <w:p w:rsidR="00FA0A7F" w:rsidRPr="00DA5F19" w:rsidRDefault="00FA0A7F" w:rsidP="008A5F76">
      <w:pPr>
        <w:spacing w:after="0"/>
        <w:ind w:left="567"/>
        <w:rPr>
          <w:rFonts w:ascii="Times New Roman" w:hAnsi="Times New Roman"/>
          <w:sz w:val="28"/>
          <w:szCs w:val="28"/>
        </w:rPr>
      </w:pPr>
    </w:p>
    <w:p w:rsidR="00FA0A7F" w:rsidRPr="00DA5F19" w:rsidRDefault="00FA0A7F" w:rsidP="00511186">
      <w:pPr>
        <w:spacing w:after="0"/>
        <w:ind w:left="567"/>
        <w:rPr>
          <w:rFonts w:ascii="Times New Roman" w:hAnsi="Times New Roman"/>
          <w:b/>
          <w:sz w:val="28"/>
          <w:szCs w:val="28"/>
        </w:rPr>
      </w:pPr>
      <w:r w:rsidRPr="00DA5F19">
        <w:rPr>
          <w:rFonts w:ascii="Times New Roman" w:hAnsi="Times New Roman"/>
          <w:b/>
          <w:sz w:val="28"/>
          <w:szCs w:val="28"/>
        </w:rPr>
        <w:t>РАСПРЕДЕЛЕНИЕ УЧЕБНОГО МАТЕРИАЛА ПО ЧЕТВЕРТЯМ</w:t>
      </w:r>
    </w:p>
    <w:p w:rsidR="00FA0A7F" w:rsidRPr="00DA5F19" w:rsidRDefault="00FA0A7F" w:rsidP="008A5F76">
      <w:pPr>
        <w:spacing w:after="0"/>
        <w:ind w:left="567"/>
        <w:rPr>
          <w:rFonts w:ascii="Times New Roman" w:hAnsi="Times New Roman"/>
          <w:b/>
          <w:sz w:val="28"/>
          <w:szCs w:val="28"/>
        </w:rPr>
      </w:pP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w:t>
      </w:r>
      <w:r w:rsidRPr="00674642">
        <w:rPr>
          <w:rFonts w:ascii="Times New Roman" w:hAnsi="Times New Roman"/>
          <w:sz w:val="28"/>
          <w:szCs w:val="28"/>
          <w:u w:val="single"/>
          <w:lang w:val="ru-RU"/>
        </w:rPr>
        <w:t xml:space="preserve"> четверть 8-9 уроков</w:t>
      </w:r>
    </w:p>
    <w:p w:rsidR="00FA0A7F" w:rsidRPr="00674642" w:rsidRDefault="00FA0A7F" w:rsidP="00792B44">
      <w:pPr>
        <w:ind w:left="-142"/>
        <w:rPr>
          <w:rFonts w:ascii="Times New Roman" w:hAnsi="Times New Roman"/>
          <w:sz w:val="28"/>
          <w:szCs w:val="28"/>
        </w:rPr>
      </w:pPr>
    </w:p>
    <w:p w:rsidR="00FA0A7F" w:rsidRPr="00674642" w:rsidRDefault="00FA0A7F" w:rsidP="00792B44">
      <w:pPr>
        <w:numPr>
          <w:ilvl w:val="0"/>
          <w:numId w:val="2"/>
        </w:numPr>
        <w:spacing w:after="0" w:line="240" w:lineRule="auto"/>
        <w:ind w:left="-142"/>
        <w:rPr>
          <w:rFonts w:ascii="Times New Roman" w:hAnsi="Times New Roman"/>
          <w:sz w:val="28"/>
          <w:szCs w:val="28"/>
        </w:rPr>
      </w:pPr>
      <w:r>
        <w:rPr>
          <w:rFonts w:ascii="Times New Roman" w:hAnsi="Times New Roman"/>
          <w:sz w:val="28"/>
          <w:szCs w:val="28"/>
        </w:rPr>
        <w:t>З</w:t>
      </w:r>
      <w:r w:rsidRPr="00674642">
        <w:rPr>
          <w:rFonts w:ascii="Times New Roman" w:hAnsi="Times New Roman"/>
          <w:sz w:val="28"/>
          <w:szCs w:val="28"/>
        </w:rPr>
        <w:t>накомство с предметом, звуки (высокие, низкие, средние).</w:t>
      </w:r>
    </w:p>
    <w:p w:rsidR="00FA0A7F" w:rsidRPr="00674642" w:rsidRDefault="00FA0A7F" w:rsidP="00792B44">
      <w:pPr>
        <w:numPr>
          <w:ilvl w:val="0"/>
          <w:numId w:val="2"/>
        </w:numPr>
        <w:spacing w:after="0" w:line="240" w:lineRule="auto"/>
        <w:ind w:left="-142"/>
        <w:rPr>
          <w:rFonts w:ascii="Times New Roman" w:hAnsi="Times New Roman"/>
          <w:sz w:val="28"/>
          <w:szCs w:val="28"/>
        </w:rPr>
      </w:pPr>
      <w:r>
        <w:rPr>
          <w:rFonts w:ascii="Times New Roman" w:hAnsi="Times New Roman"/>
          <w:sz w:val="28"/>
          <w:szCs w:val="28"/>
        </w:rPr>
        <w:t>Н</w:t>
      </w:r>
      <w:r w:rsidRPr="00674642">
        <w:rPr>
          <w:rFonts w:ascii="Times New Roman" w:hAnsi="Times New Roman"/>
          <w:sz w:val="28"/>
          <w:szCs w:val="28"/>
        </w:rPr>
        <w:t>отный стан,скрипичный ключ, ноты первой октавы.</w:t>
      </w:r>
    </w:p>
    <w:p w:rsidR="00FA0A7F" w:rsidRPr="00674642" w:rsidRDefault="00FA0A7F" w:rsidP="00792B44">
      <w:pPr>
        <w:numPr>
          <w:ilvl w:val="0"/>
          <w:numId w:val="2"/>
        </w:numPr>
        <w:spacing w:after="0" w:line="240" w:lineRule="auto"/>
        <w:ind w:left="-142"/>
        <w:rPr>
          <w:rFonts w:ascii="Times New Roman" w:hAnsi="Times New Roman"/>
          <w:sz w:val="28"/>
          <w:szCs w:val="28"/>
        </w:rPr>
      </w:pPr>
      <w:r>
        <w:rPr>
          <w:rFonts w:ascii="Times New Roman" w:hAnsi="Times New Roman"/>
          <w:sz w:val="28"/>
          <w:szCs w:val="28"/>
        </w:rPr>
        <w:t>З</w:t>
      </w:r>
      <w:r w:rsidRPr="00674642">
        <w:rPr>
          <w:rFonts w:ascii="Times New Roman" w:hAnsi="Times New Roman"/>
          <w:sz w:val="28"/>
          <w:szCs w:val="28"/>
        </w:rPr>
        <w:t>накомство с регистрами,октавами.</w:t>
      </w:r>
    </w:p>
    <w:p w:rsidR="00FA0A7F" w:rsidRPr="00674642" w:rsidRDefault="00FA0A7F" w:rsidP="00792B44">
      <w:pPr>
        <w:numPr>
          <w:ilvl w:val="0"/>
          <w:numId w:val="2"/>
        </w:numPr>
        <w:spacing w:after="0" w:line="240" w:lineRule="auto"/>
        <w:ind w:left="-142"/>
        <w:rPr>
          <w:rFonts w:ascii="Times New Roman" w:hAnsi="Times New Roman"/>
          <w:sz w:val="28"/>
          <w:szCs w:val="28"/>
        </w:rPr>
      </w:pPr>
      <w:r>
        <w:rPr>
          <w:rFonts w:ascii="Times New Roman" w:hAnsi="Times New Roman"/>
          <w:sz w:val="28"/>
          <w:szCs w:val="28"/>
        </w:rPr>
        <w:t>В</w:t>
      </w:r>
      <w:r w:rsidRPr="00674642">
        <w:rPr>
          <w:rFonts w:ascii="Times New Roman" w:hAnsi="Times New Roman"/>
          <w:sz w:val="28"/>
          <w:szCs w:val="28"/>
        </w:rPr>
        <w:t>осходящее и нисходящее движение мелодии, четвертная нота, длительности.</w:t>
      </w:r>
    </w:p>
    <w:p w:rsidR="00FA0A7F" w:rsidRPr="00674642" w:rsidRDefault="00FA0A7F" w:rsidP="00792B44">
      <w:pPr>
        <w:numPr>
          <w:ilvl w:val="0"/>
          <w:numId w:val="2"/>
        </w:numPr>
        <w:spacing w:after="0" w:line="240" w:lineRule="auto"/>
        <w:ind w:left="-142"/>
        <w:rPr>
          <w:rFonts w:ascii="Times New Roman" w:hAnsi="Times New Roman"/>
          <w:sz w:val="28"/>
          <w:szCs w:val="28"/>
        </w:rPr>
      </w:pPr>
      <w:r w:rsidRPr="00674642">
        <w:rPr>
          <w:rFonts w:ascii="Times New Roman" w:hAnsi="Times New Roman"/>
          <w:sz w:val="28"/>
          <w:szCs w:val="28"/>
        </w:rPr>
        <w:t>Сильные и слабые доли, тактовая черта, размер 2/4.</w:t>
      </w:r>
    </w:p>
    <w:p w:rsidR="00FA0A7F" w:rsidRPr="00674642" w:rsidRDefault="00FA0A7F" w:rsidP="00792B44">
      <w:pPr>
        <w:numPr>
          <w:ilvl w:val="0"/>
          <w:numId w:val="2"/>
        </w:numPr>
        <w:spacing w:after="0" w:line="240" w:lineRule="auto"/>
        <w:ind w:left="-142"/>
        <w:rPr>
          <w:rFonts w:ascii="Times New Roman" w:hAnsi="Times New Roman"/>
          <w:sz w:val="28"/>
          <w:szCs w:val="28"/>
        </w:rPr>
      </w:pPr>
      <w:r w:rsidRPr="00674642">
        <w:rPr>
          <w:rFonts w:ascii="Times New Roman" w:hAnsi="Times New Roman"/>
          <w:sz w:val="28"/>
          <w:szCs w:val="28"/>
        </w:rPr>
        <w:t>Половинная нота и ритмические группы.</w:t>
      </w:r>
    </w:p>
    <w:p w:rsidR="00FA0A7F" w:rsidRPr="00674642" w:rsidRDefault="00FA0A7F" w:rsidP="00792B44">
      <w:pPr>
        <w:numPr>
          <w:ilvl w:val="0"/>
          <w:numId w:val="2"/>
        </w:numPr>
        <w:spacing w:after="0" w:line="240" w:lineRule="auto"/>
        <w:ind w:left="-142"/>
        <w:rPr>
          <w:rFonts w:ascii="Times New Roman" w:hAnsi="Times New Roman"/>
          <w:sz w:val="28"/>
          <w:szCs w:val="28"/>
        </w:rPr>
      </w:pPr>
      <w:r w:rsidRPr="00674642">
        <w:rPr>
          <w:rFonts w:ascii="Times New Roman" w:hAnsi="Times New Roman"/>
          <w:sz w:val="28"/>
          <w:szCs w:val="28"/>
        </w:rPr>
        <w:t>Восьмые, ритмические группы в размере 2/4.</w:t>
      </w:r>
    </w:p>
    <w:p w:rsidR="00FA0A7F" w:rsidRPr="00674642" w:rsidRDefault="00FA0A7F" w:rsidP="00792B44">
      <w:pPr>
        <w:numPr>
          <w:ilvl w:val="0"/>
          <w:numId w:val="2"/>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numPr>
          <w:ilvl w:val="0"/>
          <w:numId w:val="2"/>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затакт, паузы.</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 xml:space="preserve">II четверть </w:t>
      </w:r>
      <w:r w:rsidRPr="00674642">
        <w:rPr>
          <w:rFonts w:ascii="Times New Roman" w:hAnsi="Times New Roman"/>
          <w:sz w:val="28"/>
          <w:szCs w:val="28"/>
          <w:u w:val="single"/>
          <w:lang w:val="ru-RU"/>
        </w:rPr>
        <w:t>6-7</w:t>
      </w:r>
      <w:r w:rsidRPr="00674642">
        <w:rPr>
          <w:rFonts w:ascii="Times New Roman" w:hAnsi="Times New Roman"/>
          <w:sz w:val="28"/>
          <w:szCs w:val="28"/>
          <w:u w:val="single"/>
        </w:rPr>
        <w:t xml:space="preserve"> уроков</w:t>
      </w:r>
    </w:p>
    <w:p w:rsidR="00FA0A7F" w:rsidRPr="00674642" w:rsidRDefault="00FA0A7F" w:rsidP="00792B44">
      <w:pPr>
        <w:ind w:left="-142"/>
        <w:rPr>
          <w:rFonts w:ascii="Times New Roman" w:hAnsi="Times New Roman"/>
          <w:sz w:val="28"/>
          <w:szCs w:val="28"/>
        </w:rPr>
      </w:pP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Лад, тоника. Тоническое трезвучие.</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Звукоряды мажорного и минорного ладов.</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Басовый ключ, ноты малой октавы. Тональность.</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Мажорная гамма. Знаки альтерации.</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Вводные звуки. Тон и полутон.</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тем четверти</w:t>
      </w:r>
    </w:p>
    <w:p w:rsidR="00FA0A7F" w:rsidRPr="00674642" w:rsidRDefault="00FA0A7F" w:rsidP="00792B44">
      <w:pPr>
        <w:numPr>
          <w:ilvl w:val="0"/>
          <w:numId w:val="3"/>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674642" w:rsidRDefault="00FA0A7F" w:rsidP="00792B44">
      <w:pPr>
        <w:ind w:left="-142"/>
        <w:rPr>
          <w:rFonts w:ascii="Times New Roman" w:hAnsi="Times New Roman"/>
          <w:sz w:val="28"/>
          <w:szCs w:val="28"/>
        </w:rPr>
      </w:pP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III четверть 9-10 уроков</w:t>
      </w:r>
    </w:p>
    <w:p w:rsidR="00FA0A7F" w:rsidRPr="00674642" w:rsidRDefault="00FA0A7F" w:rsidP="00792B44">
      <w:pPr>
        <w:ind w:left="-142"/>
        <w:rPr>
          <w:rFonts w:ascii="Times New Roman" w:hAnsi="Times New Roman"/>
          <w:sz w:val="28"/>
          <w:szCs w:val="28"/>
        </w:rPr>
      </w:pP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Размер ¾.</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соль мажор.</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Устойчивые и не устойчивые звуки.</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партитуры.</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Динамические оттенки f  и  p. Кульминация.</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Затакт.</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Гамма фа мажор.</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Аккорд. Тоническое трезвучие.</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Подготовка к контрольному уроку.</w:t>
      </w:r>
    </w:p>
    <w:p w:rsidR="00FA0A7F" w:rsidRPr="00674642" w:rsidRDefault="00FA0A7F" w:rsidP="00792B44">
      <w:pPr>
        <w:numPr>
          <w:ilvl w:val="0"/>
          <w:numId w:val="4"/>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 xml:space="preserve">IV четверть </w:t>
      </w:r>
      <w:r w:rsidRPr="00674642">
        <w:rPr>
          <w:rFonts w:ascii="Times New Roman" w:hAnsi="Times New Roman"/>
          <w:sz w:val="28"/>
          <w:szCs w:val="28"/>
          <w:u w:val="single"/>
          <w:lang w:val="ru-RU"/>
        </w:rPr>
        <w:t>7-8</w:t>
      </w:r>
      <w:r w:rsidRPr="00674642">
        <w:rPr>
          <w:rFonts w:ascii="Times New Roman" w:hAnsi="Times New Roman"/>
          <w:sz w:val="28"/>
          <w:szCs w:val="28"/>
          <w:u w:val="single"/>
        </w:rPr>
        <w:t xml:space="preserve"> уроков</w:t>
      </w:r>
    </w:p>
    <w:p w:rsidR="00FA0A7F" w:rsidRPr="00674642" w:rsidRDefault="00FA0A7F" w:rsidP="00792B44">
      <w:pPr>
        <w:ind w:left="-142"/>
        <w:rPr>
          <w:rFonts w:ascii="Times New Roman" w:hAnsi="Times New Roman"/>
          <w:sz w:val="28"/>
          <w:szCs w:val="28"/>
        </w:rPr>
      </w:pP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Пение песен. Двухголосие.</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Канон.</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Размер 4/4.</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ре мажор.</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Транспонирование.</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и пение мажорных тональностей.</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Подготовка к контрольному уроку.</w:t>
      </w:r>
    </w:p>
    <w:p w:rsidR="00FA0A7F" w:rsidRPr="00674642" w:rsidRDefault="00FA0A7F" w:rsidP="00792B44">
      <w:pPr>
        <w:numPr>
          <w:ilvl w:val="0"/>
          <w:numId w:val="5"/>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DA5F19" w:rsidRDefault="00FA0A7F" w:rsidP="008A5F76">
      <w:pPr>
        <w:spacing w:after="0"/>
        <w:ind w:left="567"/>
        <w:jc w:val="center"/>
        <w:rPr>
          <w:rFonts w:ascii="Times New Roman" w:hAnsi="Times New Roman"/>
          <w:b/>
          <w:sz w:val="28"/>
          <w:szCs w:val="28"/>
        </w:rPr>
      </w:pPr>
      <w:r>
        <w:rPr>
          <w:rFonts w:ascii="Times New Roman" w:hAnsi="Times New Roman"/>
          <w:b/>
          <w:sz w:val="28"/>
          <w:szCs w:val="28"/>
        </w:rPr>
        <w:t xml:space="preserve">ВТОРОЙ ГОД ОБУЧЕНИЯ                                                                            </w:t>
      </w:r>
      <w:r w:rsidRPr="00DA5F19">
        <w:rPr>
          <w:rFonts w:ascii="Times New Roman" w:hAnsi="Times New Roman"/>
          <w:b/>
          <w:sz w:val="28"/>
          <w:szCs w:val="28"/>
        </w:rPr>
        <w:t xml:space="preserve"> УЧЕБНО-ТЕМАТИЧЕСКИЙ ПЛАН</w:t>
      </w:r>
    </w:p>
    <w:p w:rsidR="00FA0A7F" w:rsidRPr="00DA5F19" w:rsidRDefault="00FA0A7F" w:rsidP="008A5F76">
      <w:pPr>
        <w:spacing w:after="0"/>
        <w:ind w:left="567"/>
        <w:jc w:val="center"/>
        <w:rPr>
          <w:rFonts w:ascii="Times New Roman" w:hAnsi="Times New Roman"/>
          <w:b/>
          <w:sz w:val="28"/>
          <w:szCs w:val="28"/>
        </w:rPr>
      </w:pPr>
    </w:p>
    <w:tbl>
      <w:tblPr>
        <w:tblW w:w="0" w:type="auto"/>
        <w:tblInd w:w="572" w:type="dxa"/>
        <w:tblLayout w:type="fixed"/>
        <w:tblCellMar>
          <w:left w:w="0" w:type="dxa"/>
          <w:right w:w="0" w:type="dxa"/>
        </w:tblCellMar>
        <w:tblLook w:val="0000"/>
      </w:tblPr>
      <w:tblGrid>
        <w:gridCol w:w="4780"/>
        <w:gridCol w:w="1694"/>
        <w:gridCol w:w="1272"/>
        <w:gridCol w:w="1610"/>
      </w:tblGrid>
      <w:tr w:rsidR="00FA0A7F" w:rsidRPr="00951F8C" w:rsidTr="00414119">
        <w:trPr>
          <w:trHeight w:val="528"/>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b/>
                <w:bCs/>
                <w:sz w:val="28"/>
                <w:szCs w:val="28"/>
              </w:rPr>
            </w:pPr>
            <w:r w:rsidRPr="00951F8C">
              <w:rPr>
                <w:rFonts w:ascii="Times New Roman" w:hAnsi="Times New Roman"/>
                <w:b/>
                <w:bCs/>
                <w:sz w:val="28"/>
                <w:szCs w:val="28"/>
              </w:rPr>
              <w:t>Разделы</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Общее кол-во часов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89"/>
              <w:rPr>
                <w:rFonts w:ascii="Times New Roman" w:hAnsi="Times New Roman"/>
                <w:b/>
                <w:bCs/>
                <w:sz w:val="28"/>
                <w:szCs w:val="28"/>
              </w:rPr>
            </w:pPr>
            <w:r w:rsidRPr="00951F8C">
              <w:rPr>
                <w:rFonts w:ascii="Times New Roman" w:hAnsi="Times New Roman"/>
                <w:b/>
                <w:bCs/>
                <w:sz w:val="28"/>
                <w:szCs w:val="28"/>
              </w:rPr>
              <w:t>Теория</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92"/>
              <w:rPr>
                <w:rFonts w:ascii="Times New Roman" w:hAnsi="Times New Roman"/>
                <w:b/>
                <w:bCs/>
                <w:sz w:val="28"/>
                <w:szCs w:val="28"/>
              </w:rPr>
            </w:pPr>
            <w:r w:rsidRPr="00951F8C">
              <w:rPr>
                <w:rFonts w:ascii="Times New Roman" w:hAnsi="Times New Roman"/>
                <w:b/>
                <w:bCs/>
                <w:sz w:val="28"/>
                <w:szCs w:val="28"/>
              </w:rPr>
              <w:t>Практика</w:t>
            </w:r>
          </w:p>
        </w:tc>
      </w:tr>
      <w:tr w:rsidR="00FA0A7F" w:rsidRPr="00951F8C" w:rsidTr="00414119">
        <w:trPr>
          <w:trHeight w:val="259"/>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Вокально - интонационные навыки</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9,5</w:t>
            </w:r>
          </w:p>
        </w:tc>
      </w:tr>
      <w:tr w:rsidR="00FA0A7F" w:rsidRPr="00951F8C" w:rsidTr="00414119">
        <w:trPr>
          <w:trHeight w:val="259"/>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Сольфеджирование и пение с листа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4,5</w:t>
            </w:r>
          </w:p>
        </w:tc>
      </w:tr>
      <w:tr w:rsidR="00FA0A7F" w:rsidRPr="00951F8C" w:rsidTr="00414119">
        <w:trPr>
          <w:trHeight w:val="264"/>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чувства метроритма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w:t>
            </w:r>
          </w:p>
        </w:tc>
      </w:tr>
      <w:tr w:rsidR="00FA0A7F" w:rsidRPr="00951F8C" w:rsidTr="00414119">
        <w:trPr>
          <w:trHeight w:val="504"/>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музыкального восприятия (анализ на слух);</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r>
      <w:tr w:rsidR="00FA0A7F" w:rsidRPr="00951F8C" w:rsidTr="00414119">
        <w:trPr>
          <w:trHeight w:val="269"/>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Музыкальный диктант</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64"/>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творческих навыков</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7</w:t>
            </w:r>
          </w:p>
        </w:tc>
      </w:tr>
      <w:tr w:rsidR="00FA0A7F" w:rsidRPr="00951F8C" w:rsidTr="00414119">
        <w:trPr>
          <w:trHeight w:val="259"/>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Теоретические сведения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78"/>
        </w:trPr>
        <w:tc>
          <w:tcPr>
            <w:tcW w:w="478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b/>
                <w:bCs/>
                <w:sz w:val="28"/>
                <w:szCs w:val="28"/>
              </w:rPr>
            </w:pPr>
            <w:r w:rsidRPr="00951F8C">
              <w:rPr>
                <w:rFonts w:ascii="Times New Roman" w:hAnsi="Times New Roman"/>
                <w:b/>
                <w:bCs/>
                <w:sz w:val="28"/>
                <w:szCs w:val="28"/>
              </w:rPr>
              <w:t>Итого:</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16</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38</w:t>
            </w:r>
          </w:p>
        </w:tc>
      </w:tr>
    </w:tbl>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Общие задачи:</w:t>
      </w:r>
    </w:p>
    <w:p w:rsidR="00FA0A7F" w:rsidRPr="00DA5F19" w:rsidRDefault="00FA0A7F" w:rsidP="00414119">
      <w:pPr>
        <w:spacing w:after="0"/>
        <w:ind w:left="567"/>
        <w:jc w:val="both"/>
        <w:rPr>
          <w:rFonts w:ascii="Times New Roman" w:hAnsi="Times New Roman"/>
          <w:sz w:val="28"/>
          <w:szCs w:val="28"/>
        </w:rPr>
      </w:pPr>
      <w:r w:rsidRPr="00DA5F19">
        <w:rPr>
          <w:rFonts w:ascii="Times New Roman" w:hAnsi="Times New Roman"/>
          <w:sz w:val="28"/>
          <w:szCs w:val="28"/>
        </w:rPr>
        <w:t>на основе выработанных во 1 классе умений и навыков вести дальнейшую работу над формированием музыкального мышлени</w:t>
      </w:r>
      <w:r>
        <w:rPr>
          <w:rFonts w:ascii="Times New Roman" w:hAnsi="Times New Roman"/>
          <w:sz w:val="28"/>
          <w:szCs w:val="28"/>
        </w:rPr>
        <w:t>я, развитием музыкального слуха</w:t>
      </w:r>
      <w:r w:rsidRPr="00DA5F19">
        <w:rPr>
          <w:rFonts w:ascii="Times New Roman" w:hAnsi="Times New Roman"/>
          <w:sz w:val="28"/>
          <w:szCs w:val="28"/>
        </w:rPr>
        <w:t>,</w:t>
      </w:r>
      <w:r>
        <w:rPr>
          <w:rFonts w:ascii="Times New Roman" w:hAnsi="Times New Roman"/>
          <w:sz w:val="28"/>
          <w:szCs w:val="28"/>
        </w:rPr>
        <w:t xml:space="preserve"> </w:t>
      </w:r>
      <w:r w:rsidRPr="00DA5F19">
        <w:rPr>
          <w:rFonts w:ascii="Times New Roman" w:hAnsi="Times New Roman"/>
          <w:sz w:val="28"/>
          <w:szCs w:val="28"/>
        </w:rPr>
        <w:t>музыкальной памяти, закреплением усвоенных понятий и терминов; продолжить изучение новых теоретических сведений; расширять творческие приемы развития слуха на основе импровизации.</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Формы реализации этих задач:</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формирование вокально-интонационных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гамм и упражнений ,ступеней или отдельных мелодических попевок , тетрахордов;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пение тона и полутона на слог и названием звуков пение пройденных интервалов (кроме секунды);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 двухголосно, способом «наслаивания» или взятых одновременно; пение простейших секвенций;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мажорного и минорного трезвучия в ладу и от звуков.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сольфеджирование и пение с листа</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несложных песен с текстом с сопровождением и без него;</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с листа простейших мелодий с названием звуков, на нейтральный слог с</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дирижированием или тактированием;</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транспонирование песенок от разных звуков и в пройденных тональностях; пение нотных примеров с дирижированием, включающих в себя движение мелодии вверх и вниз, поступенные ходы, скачки на тонику и опевание; чередование пения вслух и « про себя»;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ритмические длительности (основные) в размерах 2/4, 3/4 и новые: четверть с точкой и восьмая;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целая нота, размер 4/4, паузы целые, половинные, четвертные, восьмые;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затакт: четверть, две восьмые.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воспитание чувства метроритма</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повторение ритмического рисунка ритмослогами;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выстукивание ритмического рисунка нотного примера, по ритмокарточкам; узнавание мелодии по ритмическому рисунку;</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дирижирование в размерах 2/4, 3/4 , 4/4; сольмизация музыкальных примеров; ритмическое остинато, ритмический канон;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ритмический ансамбль, простейшие ритмические партитуры; ритмический диктант.</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музыкального восприятия: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определение на слух и осознание : характера музыкального произведения, лада, количества фраз, размера, темпа, динамических оттенков, устойчивости отдельных оборотов; отдельных ступеней, трезвучий мажора и минора в мелодическом и гармоническом виде;</w:t>
      </w:r>
    </w:p>
    <w:p w:rsidR="00FA0A7F" w:rsidRPr="00713C0B"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анализ несложных мелодических оборотов, включающих движение по звукам тонического трезвучия, сочетания отдельных ступеней; пройденных интервалов в мелодическом и гармоническом виде.</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подготовительные упражнения;</w:t>
      </w:r>
    </w:p>
    <w:p w:rsidR="00FA0A7F" w:rsidRPr="00713C0B" w:rsidRDefault="00FA0A7F" w:rsidP="008A5F76">
      <w:pPr>
        <w:spacing w:after="0"/>
        <w:ind w:left="567"/>
        <w:rPr>
          <w:rFonts w:ascii="Times New Roman" w:hAnsi="Times New Roman"/>
          <w:sz w:val="28"/>
          <w:szCs w:val="28"/>
        </w:rPr>
      </w:pPr>
      <w:r w:rsidRPr="00DA5F19">
        <w:rPr>
          <w:rFonts w:ascii="Times New Roman" w:hAnsi="Times New Roman"/>
          <w:sz w:val="28"/>
          <w:szCs w:val="28"/>
        </w:rPr>
        <w:t>- запись ранее выученных мелодий, ритмического рисунка; диктант с предварительным разбором; запись мелодий, подобранных на фортепиано; фотодиктант.</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творческих навыков:</w:t>
      </w:r>
    </w:p>
    <w:p w:rsidR="00FA0A7F" w:rsidRPr="00713C0B"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допевание мелодии на нейтральный слог и с названием звуков импровизация мелодии на заданный ритм и текст сочинение мелодических вариантов фразы;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Прогнозируемый результат</w:t>
      </w:r>
      <w:r w:rsidRPr="00DA5F19">
        <w:rPr>
          <w:rFonts w:ascii="Times New Roman" w:hAnsi="Times New Roman"/>
          <w:sz w:val="28"/>
          <w:szCs w:val="28"/>
        </w:rPr>
        <w:t>.</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xml:space="preserve">     По окончании второго класса обучающийся должен: петь пройденные гаммы, примеры и упражнения знать необходимый теоретический материал написать несложный мелодический или ритмический диктант в объеме 4- 8тактов, уметь транспонировать его в знакомые тонально</w:t>
      </w:r>
      <w:r>
        <w:rPr>
          <w:rFonts w:ascii="Times New Roman" w:hAnsi="Times New Roman"/>
          <w:sz w:val="28"/>
          <w:szCs w:val="28"/>
        </w:rPr>
        <w:t>сти уверенно строить определять</w:t>
      </w:r>
      <w:r w:rsidRPr="00DA5F19">
        <w:rPr>
          <w:rFonts w:ascii="Times New Roman" w:hAnsi="Times New Roman"/>
          <w:sz w:val="28"/>
          <w:szCs w:val="28"/>
        </w:rPr>
        <w:t xml:space="preserve">, прохлопать ритмический рисунок короткой мелодии, прочитать ритм ритмослогами и записать его определять на слух в музыкальных примерах размеры 2/4 и </w:t>
      </w:r>
      <w:r>
        <w:rPr>
          <w:rFonts w:ascii="Times New Roman" w:hAnsi="Times New Roman"/>
          <w:sz w:val="28"/>
          <w:szCs w:val="28"/>
        </w:rPr>
        <w:t>3/4.</w:t>
      </w: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jc w:val="center"/>
        <w:rPr>
          <w:rFonts w:ascii="Times New Roman" w:hAnsi="Times New Roman"/>
          <w:b/>
          <w:sz w:val="28"/>
          <w:szCs w:val="28"/>
        </w:rPr>
      </w:pPr>
      <w:r w:rsidRPr="00DA5F19">
        <w:rPr>
          <w:rFonts w:ascii="Times New Roman" w:hAnsi="Times New Roman"/>
          <w:b/>
          <w:sz w:val="28"/>
          <w:szCs w:val="28"/>
        </w:rPr>
        <w:t>РАСПРЕДЕЛЕНИЕ УЧЕБНОГО МАТЕРИАЛА ПО ЧЕТВЕРТЯМ</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w:t>
      </w:r>
      <w:r w:rsidRPr="00674642">
        <w:rPr>
          <w:rFonts w:ascii="Times New Roman" w:hAnsi="Times New Roman"/>
          <w:sz w:val="28"/>
          <w:szCs w:val="28"/>
          <w:u w:val="single"/>
          <w:lang w:val="ru-RU"/>
        </w:rPr>
        <w:t xml:space="preserve"> четверть 8-9 уроков</w:t>
      </w:r>
    </w:p>
    <w:p w:rsidR="00FA0A7F" w:rsidRPr="00674642" w:rsidRDefault="00FA0A7F" w:rsidP="00792B44">
      <w:pPr>
        <w:pStyle w:val="Title"/>
        <w:numPr>
          <w:ilvl w:val="0"/>
          <w:numId w:val="6"/>
        </w:numPr>
        <w:spacing w:before="0" w:after="0"/>
        <w:ind w:left="-142"/>
        <w:jc w:val="left"/>
        <w:outlineLvl w:val="9"/>
        <w:rPr>
          <w:rFonts w:ascii="Times New Roman" w:hAnsi="Times New Roman"/>
          <w:b w:val="0"/>
          <w:sz w:val="28"/>
          <w:szCs w:val="28"/>
          <w:lang w:val="ru-RU"/>
        </w:rPr>
      </w:pPr>
      <w:r w:rsidRPr="00674642">
        <w:rPr>
          <w:rFonts w:ascii="Times New Roman" w:hAnsi="Times New Roman"/>
          <w:b w:val="0"/>
          <w:sz w:val="28"/>
          <w:szCs w:val="28"/>
          <w:lang w:val="ru-RU"/>
        </w:rPr>
        <w:t>Повторение основного материала ,изученного в 1 классе.</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Параллельные тональности. Ля минор натуральный.</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Гармонический и мелодический минор.</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Четверть с точкой и восьмая.</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ми минор, зх видов.</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Прима в тональности и от звука.</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м2 и б2 в тональности.</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Си минор, 3х видов.</w:t>
      </w:r>
    </w:p>
    <w:p w:rsidR="00FA0A7F" w:rsidRPr="00674642" w:rsidRDefault="00FA0A7F" w:rsidP="00792B44">
      <w:pPr>
        <w:numPr>
          <w:ilvl w:val="0"/>
          <w:numId w:val="6"/>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 четверть 7-8 уроков</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м2 и б2 от звука.</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Шестнадцатые.</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М3 и б3 в тональности и от звука.</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Затакт: восьмая и две восьмые.</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Секвенция. Оттенки: крещендо, диминуэндо, f, p, mf, mp.</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Подготовка к контрольному уроку.</w:t>
      </w:r>
    </w:p>
    <w:p w:rsidR="00FA0A7F" w:rsidRPr="00674642" w:rsidRDefault="00FA0A7F" w:rsidP="00792B44">
      <w:pPr>
        <w:numPr>
          <w:ilvl w:val="0"/>
          <w:numId w:val="7"/>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III четверть 9-10 уроков</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Цифровое обозначение ступеней.</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Обращение тонического трезвучия.</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Ч4 в тональности и от звука.</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Целая нота. Размер 4/4.</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Ускорение и замедление темпа.</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Пение с листа. Двухголосное пение.</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 в размерах ¾ и 4/4.</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Ч5 в тональности и от звука.</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ре минор.</w:t>
      </w:r>
    </w:p>
    <w:p w:rsidR="00FA0A7F" w:rsidRPr="00674642" w:rsidRDefault="00FA0A7F" w:rsidP="00792B44">
      <w:pPr>
        <w:numPr>
          <w:ilvl w:val="0"/>
          <w:numId w:val="8"/>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rPr>
      </w:pPr>
      <w:r w:rsidRPr="00674642">
        <w:rPr>
          <w:rFonts w:ascii="Times New Roman" w:hAnsi="Times New Roman"/>
          <w:sz w:val="28"/>
          <w:szCs w:val="28"/>
          <w:u w:val="single"/>
        </w:rPr>
        <w:t xml:space="preserve">IV четверть </w:t>
      </w:r>
      <w:r w:rsidRPr="00674642">
        <w:rPr>
          <w:rFonts w:ascii="Times New Roman" w:hAnsi="Times New Roman"/>
          <w:sz w:val="28"/>
          <w:szCs w:val="28"/>
          <w:u w:val="single"/>
          <w:lang w:val="ru-RU"/>
        </w:rPr>
        <w:t>7-8</w:t>
      </w:r>
      <w:r w:rsidRPr="00674642">
        <w:rPr>
          <w:rFonts w:ascii="Times New Roman" w:hAnsi="Times New Roman"/>
          <w:sz w:val="28"/>
          <w:szCs w:val="28"/>
          <w:u w:val="single"/>
        </w:rPr>
        <w:t xml:space="preserve"> уроков</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Тетрахорд.</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Гамма си-бемоль мажор. Одноголосное пение в размерах 2/4, ¾, 4/4.</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М6 и б6 в тональности и от звука.</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партитуры. Интервалы м7 и б7 в тональности и от звука.</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Гамма соль минор 3х видов. Интервал ч8 в тональности.</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Двухголосное пение.</w:t>
      </w:r>
    </w:p>
    <w:p w:rsidR="00FA0A7F" w:rsidRPr="00674642"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пройденного.</w:t>
      </w:r>
    </w:p>
    <w:p w:rsidR="00FA0A7F" w:rsidRPr="0023771A" w:rsidRDefault="00FA0A7F" w:rsidP="00792B44">
      <w:pPr>
        <w:numPr>
          <w:ilvl w:val="0"/>
          <w:numId w:val="9"/>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аккорд, трезвучие, виды трезвучий;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повторение пройденного материала.</w:t>
      </w: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jc w:val="center"/>
        <w:rPr>
          <w:rFonts w:ascii="Times New Roman" w:hAnsi="Times New Roman"/>
          <w:b/>
          <w:sz w:val="28"/>
          <w:szCs w:val="28"/>
        </w:rPr>
      </w:pPr>
      <w:r>
        <w:rPr>
          <w:rFonts w:ascii="Times New Roman" w:hAnsi="Times New Roman"/>
          <w:b/>
          <w:sz w:val="28"/>
          <w:szCs w:val="28"/>
        </w:rPr>
        <w:t xml:space="preserve">ТРЕТИЙ ГОД ОБУЧЕНИЯ                                                                               </w:t>
      </w:r>
      <w:r w:rsidRPr="00DA5F19">
        <w:rPr>
          <w:rFonts w:ascii="Times New Roman" w:hAnsi="Times New Roman"/>
          <w:b/>
          <w:sz w:val="28"/>
          <w:szCs w:val="28"/>
        </w:rPr>
        <w:t xml:space="preserve"> УЧЕБНО-ТЕМАТИЧЕСКИЙ ПЛАН</w:t>
      </w:r>
    </w:p>
    <w:tbl>
      <w:tblPr>
        <w:tblW w:w="0" w:type="auto"/>
        <w:tblInd w:w="572" w:type="dxa"/>
        <w:tblLayout w:type="fixed"/>
        <w:tblCellMar>
          <w:left w:w="0" w:type="dxa"/>
          <w:right w:w="0" w:type="dxa"/>
        </w:tblCellMar>
        <w:tblLook w:val="0000"/>
      </w:tblPr>
      <w:tblGrid>
        <w:gridCol w:w="4536"/>
        <w:gridCol w:w="1843"/>
        <w:gridCol w:w="1357"/>
        <w:gridCol w:w="1762"/>
      </w:tblGrid>
      <w:tr w:rsidR="00FA0A7F" w:rsidRPr="00951F8C" w:rsidTr="00414119">
        <w:trPr>
          <w:trHeight w:val="528"/>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Разделы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87"/>
              <w:jc w:val="center"/>
              <w:rPr>
                <w:rFonts w:ascii="Times New Roman" w:hAnsi="Times New Roman"/>
                <w:b/>
                <w:bCs/>
                <w:sz w:val="28"/>
                <w:szCs w:val="28"/>
              </w:rPr>
            </w:pPr>
            <w:r w:rsidRPr="00951F8C">
              <w:rPr>
                <w:rFonts w:ascii="Times New Roman" w:hAnsi="Times New Roman"/>
                <w:b/>
                <w:bCs/>
                <w:sz w:val="28"/>
                <w:szCs w:val="28"/>
              </w:rPr>
              <w:t>Общее кол-во часов</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284"/>
              <w:jc w:val="center"/>
              <w:rPr>
                <w:rFonts w:ascii="Times New Roman" w:hAnsi="Times New Roman"/>
                <w:b/>
                <w:bCs/>
                <w:sz w:val="28"/>
                <w:szCs w:val="28"/>
              </w:rPr>
            </w:pPr>
            <w:r w:rsidRPr="00951F8C">
              <w:rPr>
                <w:rFonts w:ascii="Times New Roman" w:hAnsi="Times New Roman"/>
                <w:b/>
                <w:bCs/>
                <w:sz w:val="28"/>
                <w:szCs w:val="28"/>
              </w:rPr>
              <w:t>Теория</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202"/>
              <w:jc w:val="center"/>
              <w:rPr>
                <w:rFonts w:ascii="Times New Roman" w:hAnsi="Times New Roman"/>
                <w:b/>
                <w:bCs/>
                <w:sz w:val="28"/>
                <w:szCs w:val="28"/>
              </w:rPr>
            </w:pPr>
            <w:r w:rsidRPr="00951F8C">
              <w:rPr>
                <w:rFonts w:ascii="Times New Roman" w:hAnsi="Times New Roman"/>
                <w:b/>
                <w:bCs/>
                <w:sz w:val="28"/>
                <w:szCs w:val="28"/>
              </w:rPr>
              <w:t>Практика</w:t>
            </w:r>
          </w:p>
        </w:tc>
      </w:tr>
      <w:tr w:rsidR="00FA0A7F" w:rsidRPr="00951F8C" w:rsidTr="00414119">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Вокально - интонационные навыки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10</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9,5</w:t>
            </w:r>
          </w:p>
        </w:tc>
      </w:tr>
      <w:tr w:rsidR="00FA0A7F" w:rsidRPr="00951F8C" w:rsidTr="00414119">
        <w:trPr>
          <w:trHeight w:val="259"/>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Сольфеджирование и пение с листа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4,5</w:t>
            </w:r>
          </w:p>
        </w:tc>
      </w:tr>
      <w:tr w:rsidR="00FA0A7F" w:rsidRPr="00951F8C" w:rsidTr="00414119">
        <w:trPr>
          <w:trHeight w:val="269"/>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чувства метроритма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w:t>
            </w:r>
          </w:p>
        </w:tc>
      </w:tr>
      <w:tr w:rsidR="00FA0A7F" w:rsidRPr="00951F8C" w:rsidTr="00414119">
        <w:trPr>
          <w:trHeight w:val="514"/>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музыкального восприятия (анализ на</w:t>
            </w:r>
          </w:p>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слух);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r>
      <w:tr w:rsidR="00FA0A7F" w:rsidRPr="00951F8C" w:rsidTr="00414119">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Музыкальный диктант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8</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59"/>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творческих навыков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7</w:t>
            </w:r>
          </w:p>
        </w:tc>
      </w:tr>
      <w:tr w:rsidR="00FA0A7F" w:rsidRPr="00951F8C" w:rsidTr="00414119">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Теоретические сведения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11</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78"/>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54</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16</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38</w:t>
            </w:r>
          </w:p>
        </w:tc>
      </w:tr>
    </w:tbl>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Общие задачи</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закрепление и углубление знаний и навыков, полученных во 2 класс, дальнейшее развитие музыкального слуха, укрепление вокально- интонационных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закрепление изученных и освоение новых теоретических сведений;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дальнейшее развитие творческих способностей.</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Формы реализации этих задач:</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формирование вокально-интонационных навыков пение: мажорных и минорных гамм (3 вида); тонических трезвучий и их обращений в пройденных тональностях; мелодических оборотов, включающих в себя скачки с 1 ступени на 5, опевание устойчивых ступеней, движение по тетрахордам, трезвучию и его обращениям; пройденных интервалов в тональности и вне лада; диатонических секвенций;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упражнений в переменном ладу;</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интервалов двухголосно;</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упражнений на обращение трезвучий.</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Сольфеджирование  и пение с листа:</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более сложных песен, выученных на слух и по нотам с листа, мелодий в пройденных тональностях, включающих интонации знакомых аккордов и интервалов, разучивание 2-х голосных песен, транспонирование;</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ритмические группы - восьмая и две шестнадцатых, четверть с точкой и восьмая в пройденных размерах в размере 3/8</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чувства ритма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упражнения с использованием пройденных длительностей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более сложные виды затактов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ритмическое остинато, ритмический канон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исполнение ритмических партитур двумя руками и в ансамбле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сольмизация нотных примеров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музыкального восприятия</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определение на слух и осознание : характера муз. произведения, лада, количества фраз, размера, интервалов и аккордов, ритмических особенностей, темпа, динамических оттенков,</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мелодических оборотов, включающих движение по тоническому трезвучию и его обращениям</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интонации пройденных, интервалов, остановки на V и II ступенях, опевание, скачки на V, II, VI ступени и др.</w:t>
      </w:r>
    </w:p>
    <w:p w:rsidR="00FA0A7F" w:rsidRPr="00DA5F19" w:rsidRDefault="00FA0A7F" w:rsidP="008A5F76">
      <w:pPr>
        <w:spacing w:after="0"/>
        <w:ind w:left="567"/>
        <w:jc w:val="both"/>
        <w:rPr>
          <w:rFonts w:ascii="Times New Roman" w:hAnsi="Times New Roman"/>
          <w:sz w:val="28"/>
          <w:szCs w:val="28"/>
        </w:rPr>
      </w:pPr>
      <w:r w:rsidRPr="00DA5F19">
        <w:rPr>
          <w:rFonts w:ascii="Times New Roman" w:hAnsi="Times New Roman"/>
          <w:sz w:val="28"/>
          <w:szCs w:val="28"/>
        </w:rPr>
        <w:t>- определение интервалов в ладу и от звука в мелодическом и гармоническом звучании;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трезвучий главных ступеней в мажоре и миноре;</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материал:</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используется материал из программы по выбору педагога.</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все формы устного диктанта;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письменный диктант в объеме 4-8 тактов, включающий освоенные мелодические обороты и ритмические группы тембровые диктанты;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Воспитание  творческих навыков</w:t>
      </w:r>
      <w:r w:rsidRPr="00DA5F19">
        <w:rPr>
          <w:rFonts w:ascii="Times New Roman" w:hAnsi="Times New Roman"/>
          <w:sz w:val="28"/>
          <w:szCs w:val="28"/>
        </w:rPr>
        <w:t xml:space="preserve">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импровизация на заданный ритм и текст,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подбор аккомпанемента в тональностях до 3-х знаков с записью мелодий.</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Прогнозируемый результат.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 окончании третьего класса обучающийся должен: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интонационно чисто петь пройденные гаммы, интервалы и аккорды;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знать необходимый теоретический материал;</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написать мелодический или ритмический диктант в объеме 4-8тактов;</w:t>
      </w:r>
    </w:p>
    <w:p w:rsidR="00FA0A7F" w:rsidRPr="00414119" w:rsidRDefault="00FA0A7F" w:rsidP="00414119">
      <w:pPr>
        <w:spacing w:after="0"/>
        <w:ind w:left="567"/>
        <w:rPr>
          <w:rFonts w:ascii="Times New Roman" w:hAnsi="Times New Roman"/>
          <w:sz w:val="28"/>
          <w:szCs w:val="28"/>
        </w:rPr>
      </w:pPr>
      <w:r w:rsidRPr="00DA5F19">
        <w:rPr>
          <w:rFonts w:ascii="Times New Roman" w:hAnsi="Times New Roman"/>
          <w:sz w:val="28"/>
          <w:szCs w:val="28"/>
        </w:rPr>
        <w:t>- выполнять все виды работ, которые предусмотрены программными требованиями.</w:t>
      </w:r>
    </w:p>
    <w:p w:rsidR="00FA0A7F" w:rsidRDefault="00FA0A7F" w:rsidP="008A5F76">
      <w:pPr>
        <w:spacing w:after="0"/>
        <w:ind w:left="567"/>
        <w:jc w:val="center"/>
        <w:rPr>
          <w:rFonts w:ascii="Times New Roman" w:hAnsi="Times New Roman"/>
          <w:b/>
          <w:sz w:val="28"/>
          <w:szCs w:val="28"/>
        </w:rPr>
      </w:pPr>
    </w:p>
    <w:p w:rsidR="00FA0A7F" w:rsidRPr="00DA5F19" w:rsidRDefault="00FA0A7F" w:rsidP="008A5F76">
      <w:pPr>
        <w:spacing w:after="0"/>
        <w:ind w:left="567"/>
        <w:jc w:val="center"/>
        <w:rPr>
          <w:rFonts w:ascii="Times New Roman" w:hAnsi="Times New Roman"/>
          <w:b/>
          <w:sz w:val="28"/>
          <w:szCs w:val="28"/>
        </w:rPr>
      </w:pPr>
      <w:r w:rsidRPr="00DA5F19">
        <w:rPr>
          <w:rFonts w:ascii="Times New Roman" w:hAnsi="Times New Roman"/>
          <w:b/>
          <w:sz w:val="28"/>
          <w:szCs w:val="28"/>
        </w:rPr>
        <w:t>РАСПРЕДЕЛЕНИЕ УЧЕБНОГО МАТЕРИАЛА ПО ЧЕТВЕРТЯМ</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w:t>
      </w:r>
      <w:r w:rsidRPr="00674642">
        <w:rPr>
          <w:rFonts w:ascii="Times New Roman" w:hAnsi="Times New Roman"/>
          <w:sz w:val="28"/>
          <w:szCs w:val="28"/>
          <w:u w:val="single"/>
          <w:lang w:val="ru-RU"/>
        </w:rPr>
        <w:t xml:space="preserve"> четверть 8-9 уроков</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тональностей, пройденных во 2 классе. Размер ¾, 2/4.</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ми- бемоль мажор.</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интервалов. Обращение интервалов.</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Главные трезвучия лада.</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Обращения главных трезвучий лада.</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Двухголосие. Транспонирование.</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до минор 3х видов.</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w:t>
      </w:r>
    </w:p>
    <w:p w:rsidR="00FA0A7F" w:rsidRPr="00674642" w:rsidRDefault="00FA0A7F" w:rsidP="00792B44">
      <w:pPr>
        <w:numPr>
          <w:ilvl w:val="0"/>
          <w:numId w:val="10"/>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 четверть 7-8 уроков</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ля мажор.</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Двухголосие. Пение песен.</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 в пройденных размерах.</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фа- диез минор 3х видов.</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Ритмический рисунок: две шестнадцатые и восьмая.</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Подготовка к контрольному уроку.</w:t>
      </w:r>
    </w:p>
    <w:p w:rsidR="00FA0A7F" w:rsidRPr="00674642" w:rsidRDefault="00FA0A7F" w:rsidP="00792B44">
      <w:pPr>
        <w:numPr>
          <w:ilvl w:val="0"/>
          <w:numId w:val="11"/>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III четверть 9-10 уроков</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 с шестнадцатыми.</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б6 и м6</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в тональности и от звука.</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Интервал ув2 в гармоническом миноре.</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Пение двухголосия.</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Тритоны в тональности.</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Пение с листа. Пение диезных гамм до 3х знаков в ключе.</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674642" w:rsidRDefault="00FA0A7F" w:rsidP="00792B44">
      <w:pPr>
        <w:numPr>
          <w:ilvl w:val="0"/>
          <w:numId w:val="12"/>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 xml:space="preserve">IV четверть </w:t>
      </w:r>
      <w:r w:rsidRPr="00674642">
        <w:rPr>
          <w:rFonts w:ascii="Times New Roman" w:hAnsi="Times New Roman"/>
          <w:sz w:val="28"/>
          <w:szCs w:val="28"/>
          <w:u w:val="single"/>
          <w:lang w:val="ru-RU"/>
        </w:rPr>
        <w:t>8-9</w:t>
      </w:r>
      <w:r w:rsidRPr="00674642">
        <w:rPr>
          <w:rFonts w:ascii="Times New Roman" w:hAnsi="Times New Roman"/>
          <w:sz w:val="28"/>
          <w:szCs w:val="28"/>
          <w:u w:val="single"/>
        </w:rPr>
        <w:t xml:space="preserve"> уроков</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Пение бемольных гамм до 3х знаков в ключе.Чтение с листа.</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Переменный лад.</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Тоническое трезвучие с обращениями. Повторение.</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Ув2 с разрешением в тональности.</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Самостоятельная работа.</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Размер 3/8.</w:t>
      </w:r>
    </w:p>
    <w:p w:rsidR="00FA0A7F" w:rsidRPr="00674642"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Двухголосное пение. Анализ на слух.</w:t>
      </w:r>
    </w:p>
    <w:p w:rsidR="00FA0A7F" w:rsidRPr="001D00FE" w:rsidRDefault="00FA0A7F" w:rsidP="00792B44">
      <w:pPr>
        <w:numPr>
          <w:ilvl w:val="0"/>
          <w:numId w:val="13"/>
        </w:numPr>
        <w:spacing w:after="0" w:line="240" w:lineRule="auto"/>
        <w:ind w:left="-142"/>
        <w:rPr>
          <w:rFonts w:ascii="Times New Roman" w:hAnsi="Times New Roman"/>
          <w:sz w:val="28"/>
          <w:szCs w:val="28"/>
        </w:rPr>
      </w:pPr>
      <w:r w:rsidRPr="00674642">
        <w:rPr>
          <w:rFonts w:ascii="Times New Roman" w:hAnsi="Times New Roman"/>
          <w:sz w:val="28"/>
          <w:szCs w:val="28"/>
        </w:rPr>
        <w:t xml:space="preserve"> Итоговое занятие.</w:t>
      </w:r>
    </w:p>
    <w:p w:rsidR="00FA0A7F" w:rsidRPr="00DA5F19"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Pr="00DA5F19" w:rsidRDefault="00FA0A7F" w:rsidP="00511186">
      <w:pPr>
        <w:spacing w:after="0"/>
        <w:rPr>
          <w:rFonts w:ascii="Times New Roman" w:hAnsi="Times New Roman"/>
          <w:b/>
          <w:sz w:val="28"/>
          <w:szCs w:val="28"/>
        </w:rPr>
      </w:pPr>
      <w:r>
        <w:rPr>
          <w:rFonts w:ascii="Times New Roman" w:hAnsi="Times New Roman"/>
          <w:b/>
          <w:sz w:val="28"/>
          <w:szCs w:val="28"/>
        </w:rPr>
        <w:t xml:space="preserve">           </w:t>
      </w:r>
      <w:r w:rsidRPr="00DA5F19">
        <w:rPr>
          <w:rFonts w:ascii="Times New Roman" w:hAnsi="Times New Roman"/>
          <w:b/>
          <w:sz w:val="28"/>
          <w:szCs w:val="28"/>
        </w:rPr>
        <w:t>ЧЕТВЕРТЫЙ ГОД ОБУЧЕНИЯ  УЧЕБНО-ТЕМАТИЧЕСКИЙ ПЛАН</w:t>
      </w:r>
    </w:p>
    <w:p w:rsidR="00FA0A7F" w:rsidRPr="00DA5F19" w:rsidRDefault="00FA0A7F" w:rsidP="008A5F76">
      <w:pPr>
        <w:spacing w:after="0"/>
        <w:ind w:left="567"/>
        <w:rPr>
          <w:rFonts w:ascii="Times New Roman" w:hAnsi="Times New Roman"/>
          <w:sz w:val="28"/>
          <w:szCs w:val="28"/>
        </w:rPr>
      </w:pPr>
    </w:p>
    <w:tbl>
      <w:tblPr>
        <w:tblW w:w="0" w:type="auto"/>
        <w:tblInd w:w="572" w:type="dxa"/>
        <w:tblLayout w:type="fixed"/>
        <w:tblCellMar>
          <w:left w:w="0" w:type="dxa"/>
          <w:right w:w="0" w:type="dxa"/>
        </w:tblCellMar>
        <w:tblLook w:val="0000"/>
      </w:tblPr>
      <w:tblGrid>
        <w:gridCol w:w="4775"/>
        <w:gridCol w:w="1694"/>
        <w:gridCol w:w="1272"/>
        <w:gridCol w:w="1615"/>
      </w:tblGrid>
      <w:tr w:rsidR="00FA0A7F" w:rsidRPr="00951F8C" w:rsidTr="00414119">
        <w:trPr>
          <w:trHeight w:val="528"/>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Разделы</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45"/>
              <w:jc w:val="center"/>
              <w:rPr>
                <w:rFonts w:ascii="Times New Roman" w:hAnsi="Times New Roman"/>
                <w:b/>
                <w:bCs/>
                <w:sz w:val="28"/>
                <w:szCs w:val="28"/>
              </w:rPr>
            </w:pPr>
            <w:r w:rsidRPr="00951F8C">
              <w:rPr>
                <w:rFonts w:ascii="Times New Roman" w:hAnsi="Times New Roman"/>
                <w:b/>
                <w:bCs/>
                <w:sz w:val="28"/>
                <w:szCs w:val="28"/>
              </w:rPr>
              <w:t>Общее кол-во часов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94"/>
              <w:jc w:val="center"/>
              <w:rPr>
                <w:rFonts w:ascii="Times New Roman" w:hAnsi="Times New Roman"/>
                <w:b/>
                <w:bCs/>
                <w:sz w:val="28"/>
                <w:szCs w:val="28"/>
              </w:rPr>
            </w:pPr>
            <w:r w:rsidRPr="00951F8C">
              <w:rPr>
                <w:rFonts w:ascii="Times New Roman" w:hAnsi="Times New Roman"/>
                <w:b/>
                <w:bCs/>
                <w:sz w:val="28"/>
                <w:szCs w:val="28"/>
              </w:rPr>
              <w:t>Теория</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
              <w:jc w:val="center"/>
              <w:rPr>
                <w:rFonts w:ascii="Times New Roman" w:hAnsi="Times New Roman"/>
                <w:b/>
                <w:bCs/>
                <w:sz w:val="28"/>
                <w:szCs w:val="28"/>
              </w:rPr>
            </w:pPr>
            <w:r w:rsidRPr="00951F8C">
              <w:rPr>
                <w:rFonts w:ascii="Times New Roman" w:hAnsi="Times New Roman"/>
                <w:b/>
                <w:bCs/>
                <w:sz w:val="28"/>
                <w:szCs w:val="28"/>
              </w:rPr>
              <w:t>Практика</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Вокально - интонационные навыки</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10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0,5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9,5</w:t>
            </w:r>
          </w:p>
        </w:tc>
      </w:tr>
      <w:tr w:rsidR="00FA0A7F" w:rsidRPr="00951F8C" w:rsidTr="00414119">
        <w:trPr>
          <w:trHeight w:val="25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Сольфеджирование и пение с листа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0,5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4,5</w:t>
            </w:r>
          </w:p>
        </w:tc>
      </w:tr>
      <w:tr w:rsidR="00FA0A7F" w:rsidRPr="00951F8C" w:rsidTr="00414119">
        <w:trPr>
          <w:trHeight w:val="26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чувства метроритма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4</w:t>
            </w:r>
          </w:p>
        </w:tc>
      </w:tr>
      <w:tr w:rsidR="00FA0A7F" w:rsidRPr="00951F8C" w:rsidTr="00414119">
        <w:trPr>
          <w:trHeight w:val="51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музыкального восприятия (анализ на слух);</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3</w:t>
            </w:r>
          </w:p>
        </w:tc>
      </w:tr>
      <w:tr w:rsidR="00FA0A7F" w:rsidRPr="00951F8C" w:rsidTr="00414119">
        <w:trPr>
          <w:trHeight w:val="25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Музыкальный диктант</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3</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5</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творческих навыков</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2</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7</w:t>
            </w:r>
          </w:p>
        </w:tc>
      </w:tr>
      <w:tr w:rsidR="00FA0A7F" w:rsidRPr="00951F8C" w:rsidTr="00414119">
        <w:trPr>
          <w:trHeight w:val="25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Теоретические сведения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11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6</w:t>
            </w:r>
          </w:p>
        </w:tc>
      </w:tr>
      <w:tr w:rsidR="00FA0A7F" w:rsidRPr="00951F8C" w:rsidTr="00414119">
        <w:trPr>
          <w:trHeight w:val="278"/>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b/>
                <w:bCs/>
                <w:sz w:val="28"/>
                <w:szCs w:val="28"/>
              </w:rPr>
            </w:pPr>
            <w:r w:rsidRPr="00951F8C">
              <w:rPr>
                <w:rFonts w:ascii="Times New Roman" w:hAnsi="Times New Roman"/>
                <w:b/>
                <w:bCs/>
                <w:sz w:val="28"/>
                <w:szCs w:val="28"/>
              </w:rPr>
              <w:t>Итого:</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54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15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bCs/>
                <w:sz w:val="28"/>
                <w:szCs w:val="28"/>
              </w:rPr>
            </w:pPr>
            <w:r w:rsidRPr="00951F8C">
              <w:rPr>
                <w:rFonts w:ascii="Times New Roman" w:hAnsi="Times New Roman"/>
                <w:bCs/>
                <w:sz w:val="28"/>
                <w:szCs w:val="28"/>
              </w:rPr>
              <w:t>39</w:t>
            </w:r>
          </w:p>
        </w:tc>
      </w:tr>
    </w:tbl>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Общие задачи: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дальнейшее развитие музыкального слуха; укрепление вокальных навыков; изучение новых теоретических сведений;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освоение новых ритмических групп; укрепление техники и качества чтения с листа; освоение гармонических комплексов;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Формы реализации этих задач</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формирование вокально-интонационных навыков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укрепление ладотонального слуха: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гамм, пройденных аккордов и интервалов от звука и на ступенях гаммы; пение секвенций; пение 2-х голосных последовательностей; пение тритонов в мажоре и гармоническом миноре; пение Д7 в основном виде с разрешением.</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сольфеджирование и пение с листа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выработка техники и качества чтения с листа; сольмизация нотных примеров; пение наизусть и в транспорте;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Пение</w:t>
      </w:r>
      <w:r w:rsidRPr="00DA5F19">
        <w:rPr>
          <w:rFonts w:ascii="Times New Roman" w:hAnsi="Times New Roman"/>
          <w:sz w:val="28"/>
          <w:szCs w:val="28"/>
        </w:rPr>
        <w:t xml:space="preserve">: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мелодий с более сложными мелодическими и ритмическими оборотами; двухголосных канонов;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чувства метроритма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освоение ритмических групп: пунктирный ритм, синкопа, триоль;</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знакомство с размером 6/8;</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пауза шестнадцатая;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укрепление техники дирижирования;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ритмический диктант;</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музыкального восприятия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определение на слух и осознание в произведении его жанровых особенностей, характера формы, лада, размера, темпа, ритма, интервалов и аккордов;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мелодических оборотов, имеющих движение по звукам трезвучий главных ступеней, Д7, пройденных интервалов;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анализ интервалов и аккордов в ладу и взятых изолированно;</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знакомство с функциональной окраской Т S D.</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материал:</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используется материал из программы по выбору педагога</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устный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письменный диктант из 8-10 тактов, включающий пройденные ритмические группы и мелодические обороты;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запись мелодии по памяти (фотодиктанты).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воспитание творческих навыков</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до сочинение мелодии, периода повторного строения; сочинение подголосков к мелодии подбор басового голоса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мелодий с собственным аккомпанементом</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Прогнозируемый результат.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 окончании четвертого класса обучающийся должен: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уверенно и чисто интонировать пройденные гаммы, аккорды, интервалы, мелодические и гармонические обороты;</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строить и определять аккорды и интервалы в ладу и от звука;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знать весь пройденный теоретический материал;</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анализировать элементы музыкального языка в прослушанных произведениях и по нотному тексту;</w:t>
      </w:r>
    </w:p>
    <w:p w:rsidR="00FA0A7F" w:rsidRDefault="00FA0A7F" w:rsidP="00414119">
      <w:pPr>
        <w:spacing w:after="0"/>
        <w:rPr>
          <w:rFonts w:ascii="Times New Roman" w:hAnsi="Times New Roman"/>
          <w:b/>
          <w:sz w:val="28"/>
          <w:szCs w:val="28"/>
        </w:rPr>
      </w:pPr>
    </w:p>
    <w:p w:rsidR="00FA0A7F" w:rsidRPr="00DA5F19" w:rsidRDefault="00FA0A7F" w:rsidP="008A5F76">
      <w:pPr>
        <w:spacing w:after="0"/>
        <w:ind w:left="567"/>
        <w:jc w:val="center"/>
        <w:rPr>
          <w:rFonts w:ascii="Times New Roman" w:hAnsi="Times New Roman"/>
          <w:b/>
          <w:sz w:val="28"/>
          <w:szCs w:val="28"/>
        </w:rPr>
      </w:pPr>
      <w:r w:rsidRPr="00DA5F19">
        <w:rPr>
          <w:rFonts w:ascii="Times New Roman" w:hAnsi="Times New Roman"/>
          <w:b/>
          <w:sz w:val="28"/>
          <w:szCs w:val="28"/>
        </w:rPr>
        <w:t>РАСПРЕДЕЛЕНИЕ УЧЕБНОГО МАТЕРИАЛА ПО ЧЕТВЕРТЯМ</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w:t>
      </w:r>
      <w:r w:rsidRPr="00674642">
        <w:rPr>
          <w:rFonts w:ascii="Times New Roman" w:hAnsi="Times New Roman"/>
          <w:sz w:val="28"/>
          <w:szCs w:val="28"/>
          <w:u w:val="single"/>
          <w:lang w:val="ru-RU"/>
        </w:rPr>
        <w:t xml:space="preserve"> четверть 8-9 уроков</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тональностей до 3х знаков.</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Пунктирный ритм.</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в тональности.</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ми мажор.</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до- диез минор.</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Период, предложение, каденция.</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Построение интервалов он звука.</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ля- бемоль мажор.</w:t>
      </w:r>
    </w:p>
    <w:p w:rsidR="00FA0A7F" w:rsidRPr="00674642" w:rsidRDefault="00FA0A7F" w:rsidP="00792B44">
      <w:pPr>
        <w:numPr>
          <w:ilvl w:val="0"/>
          <w:numId w:val="14"/>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 xml:space="preserve">II четверть </w:t>
      </w:r>
      <w:r w:rsidRPr="00674642">
        <w:rPr>
          <w:rFonts w:ascii="Times New Roman" w:hAnsi="Times New Roman"/>
          <w:sz w:val="28"/>
          <w:szCs w:val="28"/>
          <w:u w:val="single"/>
          <w:lang w:val="ru-RU"/>
        </w:rPr>
        <w:t>6-7</w:t>
      </w:r>
      <w:r w:rsidRPr="00674642">
        <w:rPr>
          <w:rFonts w:ascii="Times New Roman" w:hAnsi="Times New Roman"/>
          <w:sz w:val="28"/>
          <w:szCs w:val="28"/>
          <w:u w:val="single"/>
        </w:rPr>
        <w:t xml:space="preserve"> уроков</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Триоль.</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Трезвучия главных ступеней.</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Диктанты.</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Гармонический мажор.</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Три вида мажора.</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numPr>
          <w:ilvl w:val="0"/>
          <w:numId w:val="15"/>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затакт, паузы.</w:t>
      </w:r>
    </w:p>
    <w:p w:rsidR="00FA0A7F" w:rsidRPr="00674642" w:rsidRDefault="00FA0A7F" w:rsidP="00792B44">
      <w:pPr>
        <w:ind w:left="-142"/>
        <w:rPr>
          <w:rFonts w:ascii="Times New Roman" w:hAnsi="Times New Roman"/>
          <w:sz w:val="28"/>
          <w:szCs w:val="28"/>
        </w:rPr>
      </w:pPr>
    </w:p>
    <w:p w:rsidR="00FA0A7F" w:rsidRDefault="00FA0A7F" w:rsidP="00792B44">
      <w:pPr>
        <w:pStyle w:val="Title"/>
        <w:ind w:left="-142"/>
        <w:jc w:val="left"/>
        <w:rPr>
          <w:rFonts w:ascii="Times New Roman" w:hAnsi="Times New Roman"/>
          <w:sz w:val="28"/>
          <w:szCs w:val="28"/>
          <w:u w:val="single"/>
          <w:lang w:val="ru-RU"/>
        </w:rPr>
      </w:pP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III четверть 9-10 уроков</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Синкопа.</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ми мажор и до- диез минор.</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Ум5 на седьмой ступени мажора и гармонического минора.</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ув4 на четвертой ступени,ум5 на седьмой ступени в мажоре и гармонич. миноре с разрешением.</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Доминантсептаккорд в мажоре и гармонич. миноре.</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Обращения мажорного и минорного трезвучий.</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Д7 и его обращения.</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Контрольная работа.</w:t>
      </w:r>
    </w:p>
    <w:p w:rsidR="00FA0A7F" w:rsidRPr="00674642" w:rsidRDefault="00FA0A7F" w:rsidP="00792B44">
      <w:pPr>
        <w:numPr>
          <w:ilvl w:val="0"/>
          <w:numId w:val="16"/>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 xml:space="preserve">IV четверть </w:t>
      </w:r>
      <w:r w:rsidRPr="00674642">
        <w:rPr>
          <w:rFonts w:ascii="Times New Roman" w:hAnsi="Times New Roman"/>
          <w:sz w:val="28"/>
          <w:szCs w:val="28"/>
          <w:u w:val="single"/>
          <w:lang w:val="ru-RU"/>
        </w:rPr>
        <w:t>7-8</w:t>
      </w:r>
      <w:r w:rsidRPr="00674642">
        <w:rPr>
          <w:rFonts w:ascii="Times New Roman" w:hAnsi="Times New Roman"/>
          <w:sz w:val="28"/>
          <w:szCs w:val="28"/>
          <w:u w:val="single"/>
        </w:rPr>
        <w:t xml:space="preserve"> уроков</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Тритон.</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Модуляция. Хроматизм.</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 в размерах 3/8 и 6/8.</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Ум5 и ув4 в гармоническом миноре.</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фа минор.</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всех пройденных аккордов.</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всех гармонических интервалов.</w:t>
      </w:r>
    </w:p>
    <w:p w:rsidR="00FA0A7F" w:rsidRPr="00674642" w:rsidRDefault="00FA0A7F" w:rsidP="00792B44">
      <w:pPr>
        <w:numPr>
          <w:ilvl w:val="0"/>
          <w:numId w:val="17"/>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674642" w:rsidRDefault="00FA0A7F" w:rsidP="00792B44">
      <w:pPr>
        <w:ind w:left="-142"/>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p>
    <w:p w:rsidR="00FA0A7F" w:rsidRDefault="00FA0A7F" w:rsidP="008A5F76">
      <w:pPr>
        <w:spacing w:after="0"/>
        <w:ind w:left="567"/>
        <w:jc w:val="center"/>
        <w:rPr>
          <w:rFonts w:ascii="Times New Roman" w:hAnsi="Times New Roman"/>
          <w:b/>
          <w:sz w:val="28"/>
          <w:szCs w:val="28"/>
        </w:rPr>
      </w:pPr>
    </w:p>
    <w:p w:rsidR="00FA0A7F" w:rsidRPr="00DA5F19" w:rsidRDefault="00FA0A7F" w:rsidP="008A5F76">
      <w:pPr>
        <w:spacing w:after="0"/>
        <w:ind w:left="567"/>
        <w:jc w:val="center"/>
        <w:rPr>
          <w:rFonts w:ascii="Times New Roman" w:hAnsi="Times New Roman"/>
          <w:b/>
          <w:sz w:val="28"/>
          <w:szCs w:val="28"/>
        </w:rPr>
      </w:pPr>
      <w:r>
        <w:rPr>
          <w:rFonts w:ascii="Times New Roman" w:hAnsi="Times New Roman"/>
          <w:b/>
          <w:sz w:val="28"/>
          <w:szCs w:val="28"/>
        </w:rPr>
        <w:t xml:space="preserve">ПЯТЫЙ ГОД ОБУЧЕНИЯ                                                                                 </w:t>
      </w:r>
      <w:r w:rsidRPr="00DA5F19">
        <w:rPr>
          <w:rFonts w:ascii="Times New Roman" w:hAnsi="Times New Roman"/>
          <w:b/>
          <w:sz w:val="28"/>
          <w:szCs w:val="28"/>
        </w:rPr>
        <w:t xml:space="preserve"> УЧЕБНО - ТЕМАТИЧЕСКИЙ ПЛАН</w:t>
      </w:r>
    </w:p>
    <w:tbl>
      <w:tblPr>
        <w:tblW w:w="0" w:type="auto"/>
        <w:tblInd w:w="572" w:type="dxa"/>
        <w:tblLayout w:type="fixed"/>
        <w:tblCellMar>
          <w:left w:w="0" w:type="dxa"/>
          <w:right w:w="0" w:type="dxa"/>
        </w:tblCellMar>
        <w:tblLook w:val="0000"/>
      </w:tblPr>
      <w:tblGrid>
        <w:gridCol w:w="4775"/>
        <w:gridCol w:w="1694"/>
        <w:gridCol w:w="1272"/>
        <w:gridCol w:w="1757"/>
      </w:tblGrid>
      <w:tr w:rsidR="00FA0A7F" w:rsidRPr="00951F8C" w:rsidTr="00414119">
        <w:trPr>
          <w:trHeight w:val="528"/>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8A5F76">
            <w:pPr>
              <w:spacing w:after="0"/>
              <w:ind w:left="567"/>
              <w:rPr>
                <w:rFonts w:ascii="Times New Roman" w:hAnsi="Times New Roman"/>
                <w:b/>
                <w:bCs/>
                <w:sz w:val="28"/>
                <w:szCs w:val="28"/>
              </w:rPr>
            </w:pPr>
            <w:r w:rsidRPr="00951F8C">
              <w:rPr>
                <w:rFonts w:ascii="Times New Roman" w:hAnsi="Times New Roman"/>
                <w:b/>
                <w:bCs/>
                <w:sz w:val="28"/>
                <w:szCs w:val="28"/>
              </w:rPr>
              <w:t>Разделы</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87"/>
              <w:jc w:val="center"/>
              <w:rPr>
                <w:rFonts w:ascii="Times New Roman" w:hAnsi="Times New Roman"/>
                <w:b/>
                <w:bCs/>
                <w:sz w:val="28"/>
                <w:szCs w:val="28"/>
              </w:rPr>
            </w:pPr>
            <w:r w:rsidRPr="00951F8C">
              <w:rPr>
                <w:rFonts w:ascii="Times New Roman" w:hAnsi="Times New Roman"/>
                <w:b/>
                <w:bCs/>
                <w:sz w:val="28"/>
                <w:szCs w:val="28"/>
              </w:rPr>
              <w:t>Общее кол-во часов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87"/>
              <w:jc w:val="center"/>
              <w:rPr>
                <w:rFonts w:ascii="Times New Roman" w:hAnsi="Times New Roman"/>
                <w:b/>
                <w:bCs/>
                <w:sz w:val="28"/>
                <w:szCs w:val="28"/>
              </w:rPr>
            </w:pPr>
            <w:r w:rsidRPr="00951F8C">
              <w:rPr>
                <w:rFonts w:ascii="Times New Roman" w:hAnsi="Times New Roman"/>
                <w:b/>
                <w:bCs/>
                <w:sz w:val="28"/>
                <w:szCs w:val="28"/>
              </w:rPr>
              <w:t>Теория</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87"/>
              <w:jc w:val="center"/>
              <w:rPr>
                <w:rFonts w:ascii="Times New Roman" w:hAnsi="Times New Roman"/>
                <w:b/>
                <w:bCs/>
                <w:sz w:val="28"/>
                <w:szCs w:val="28"/>
              </w:rPr>
            </w:pPr>
            <w:r w:rsidRPr="00951F8C">
              <w:rPr>
                <w:rFonts w:ascii="Times New Roman" w:hAnsi="Times New Roman"/>
                <w:b/>
                <w:bCs/>
                <w:sz w:val="28"/>
                <w:szCs w:val="28"/>
              </w:rPr>
              <w:t>Практика</w:t>
            </w:r>
          </w:p>
        </w:tc>
      </w:tr>
      <w:tr w:rsidR="00FA0A7F" w:rsidRPr="00951F8C" w:rsidTr="00414119">
        <w:trPr>
          <w:trHeight w:val="25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Вокально - интонационные навыки</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9,5</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Сольфеджирование и пение с листа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0,5</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4,5</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чувства метроритма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4</w:t>
            </w:r>
          </w:p>
        </w:tc>
      </w:tr>
      <w:tr w:rsidR="00FA0A7F" w:rsidRPr="00951F8C" w:rsidTr="00414119">
        <w:trPr>
          <w:trHeight w:val="51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музыкального восприятия (анализ на слух);</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r>
      <w:tr w:rsidR="00FA0A7F" w:rsidRPr="00951F8C" w:rsidTr="00414119">
        <w:trPr>
          <w:trHeight w:val="259"/>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Музыкальный диктант</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Воспитание творческих навыков</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7</w:t>
            </w:r>
          </w:p>
        </w:tc>
      </w:tr>
      <w:tr w:rsidR="00FA0A7F" w:rsidRPr="00951F8C" w:rsidTr="00414119">
        <w:trPr>
          <w:trHeight w:val="26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iCs/>
                <w:sz w:val="28"/>
                <w:szCs w:val="28"/>
              </w:rPr>
            </w:pPr>
            <w:r w:rsidRPr="00951F8C">
              <w:rPr>
                <w:rFonts w:ascii="Times New Roman" w:hAnsi="Times New Roman"/>
                <w:iCs/>
                <w:sz w:val="28"/>
                <w:szCs w:val="28"/>
              </w:rPr>
              <w:t>Теоретические сведения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6</w:t>
            </w:r>
          </w:p>
        </w:tc>
      </w:tr>
      <w:tr w:rsidR="00FA0A7F" w:rsidRPr="00951F8C" w:rsidTr="00414119">
        <w:trPr>
          <w:trHeight w:val="274"/>
        </w:trPr>
        <w:tc>
          <w:tcPr>
            <w:tcW w:w="4775"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142"/>
              <w:rPr>
                <w:rFonts w:ascii="Times New Roman" w:hAnsi="Times New Roman"/>
                <w:b/>
                <w:bCs/>
                <w:sz w:val="28"/>
                <w:szCs w:val="28"/>
              </w:rPr>
            </w:pPr>
            <w:r w:rsidRPr="00951F8C">
              <w:rPr>
                <w:rFonts w:ascii="Times New Roman" w:hAnsi="Times New Roman"/>
                <w:b/>
                <w:bCs/>
                <w:sz w:val="28"/>
                <w:szCs w:val="28"/>
              </w:rPr>
              <w:t>Итого:</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54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15</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A0A7F" w:rsidRPr="00951F8C" w:rsidRDefault="00FA0A7F" w:rsidP="00414119">
            <w:pPr>
              <w:spacing w:after="0"/>
              <w:ind w:left="567"/>
              <w:jc w:val="center"/>
              <w:rPr>
                <w:rFonts w:ascii="Times New Roman" w:hAnsi="Times New Roman"/>
                <w:sz w:val="28"/>
                <w:szCs w:val="28"/>
              </w:rPr>
            </w:pPr>
            <w:r w:rsidRPr="00951F8C">
              <w:rPr>
                <w:rFonts w:ascii="Times New Roman" w:hAnsi="Times New Roman"/>
                <w:sz w:val="28"/>
                <w:szCs w:val="28"/>
              </w:rPr>
              <w:t>39</w:t>
            </w:r>
          </w:p>
        </w:tc>
      </w:tr>
    </w:tbl>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Общие задачи</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дальнейшее развитие мелодического, ладо-функционального, внутреннего слуха;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проработка пройденных и усвоение новых теоретических знаний; постепенное усложнение музыкально-- дидактического материала; укрепление музыкальной памяти, введение новых форм музыкального диктанта;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выработка устойчивых слуховых представлений.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Формы реализации этих задач</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формирование вокально-интонационных навыков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пение: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гамм, ступеней, мелодических оборотов с использованием альтерированных ступеней;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трезвучий главных ступеней с обращениями, Ум 5/3 на седьмой ступени и II ступени;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пройденных интервалов и аккордов;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обращений трезвучий (мажорных и минорных) от звука;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Д7 от звука с разрешением в одноименные тональности; обращения Д7;</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интервальных и аккордовых последовательностей;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характерных интервалов (ув2 и ум7);</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вводных септаккордов.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сольфеджирование и пение с листа</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пение: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мелодий с более сложными мелодическими и ритмическими оборотами, элементами хроматизма и модуляции с листа мелодий с движением по звукамД7, Ум53, включающих интонации - Ув2, Ум7 – тритонов.</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чувства метроритма</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ритмические упражнения с использованием пройденных длительностей;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ритмическая группа четверть с точкой и две шестнадцатые;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новые ритмические группы в размере 6/8;</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переменный размер;</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ритмический ансамбль;</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ритмический диктант.</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Воспитание  музыкального восприятия</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определение на слух и осознание : характера муз. произведения, лада, формы количества фраз, размера, темпа, динамических оттенков, ритмических особенностей;</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функций аккордов, гармонических оборотов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мелодических оборотов с движением по звукам пройденных аккордов и интервалов;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анализ простейших альтераций в мелодии;</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анализ аккордов и интервалов в последовательности в ладу и отдельно от звуков анализ каденций в периоде</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b/>
          <w:sz w:val="28"/>
          <w:szCs w:val="28"/>
        </w:rPr>
        <w:t>Музыкальный  материал</w:t>
      </w:r>
      <w:r w:rsidRPr="00DA5F19">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предусмотренный программой по выбору преподавателя</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Музыкальный  диктант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разные формы устных диктантов письменный диктант в объеме 8-10 тактов</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ритмические длительности четверть с точкой и две шестнадцатые, синкопа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до сочинение мелодии, периода повторного строения; сочинение подголосков к мелодии подбор басового голоса;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пение мелодий с собственным аккомпанементом и ее записи.</w:t>
      </w:r>
    </w:p>
    <w:p w:rsidR="00FA0A7F" w:rsidRPr="00DA5F19" w:rsidRDefault="00FA0A7F" w:rsidP="008A5F76">
      <w:pPr>
        <w:spacing w:after="0"/>
        <w:ind w:left="567"/>
        <w:rPr>
          <w:rFonts w:ascii="Times New Roman" w:hAnsi="Times New Roman"/>
          <w:b/>
          <w:sz w:val="28"/>
          <w:szCs w:val="28"/>
        </w:rPr>
      </w:pPr>
      <w:r w:rsidRPr="00DA5F19">
        <w:rPr>
          <w:rFonts w:ascii="Times New Roman" w:hAnsi="Times New Roman"/>
          <w:b/>
          <w:sz w:val="28"/>
          <w:szCs w:val="28"/>
        </w:rPr>
        <w:t>Прогнозируемый результат.</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По окончании пятого класса обучающийся должен:</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xml:space="preserve">- уверенно владеть приобретенными умениями и навыками осознанно воспроизводить аккорды и интервалы в тональности и от звука </w:t>
      </w:r>
    </w:p>
    <w:p w:rsidR="00FA0A7F" w:rsidRPr="00DA5F19" w:rsidRDefault="00FA0A7F" w:rsidP="008A5F76">
      <w:pPr>
        <w:spacing w:after="0"/>
        <w:ind w:left="567"/>
        <w:rPr>
          <w:rFonts w:ascii="Times New Roman" w:hAnsi="Times New Roman"/>
          <w:sz w:val="28"/>
          <w:szCs w:val="28"/>
        </w:rPr>
      </w:pPr>
      <w:r w:rsidRPr="00DA5F19">
        <w:rPr>
          <w:rFonts w:ascii="Times New Roman" w:hAnsi="Times New Roman"/>
          <w:sz w:val="28"/>
          <w:szCs w:val="28"/>
        </w:rPr>
        <w:t>-  использовать полученные теоретические знания в практике; интонационно чисто петь музыкальные примеры, в том числе и с листа определять на слух пройденные аккорды и интервалы.</w:t>
      </w:r>
    </w:p>
    <w:p w:rsidR="00FA0A7F" w:rsidRPr="00DA5F19" w:rsidRDefault="00FA0A7F" w:rsidP="008A5F76">
      <w:pPr>
        <w:spacing w:after="0"/>
        <w:ind w:left="567"/>
        <w:jc w:val="center"/>
        <w:rPr>
          <w:rFonts w:ascii="Times New Roman" w:hAnsi="Times New Roman"/>
          <w:b/>
          <w:sz w:val="28"/>
          <w:szCs w:val="28"/>
        </w:rPr>
      </w:pPr>
      <w:r w:rsidRPr="00DA5F19">
        <w:rPr>
          <w:rFonts w:ascii="Times New Roman" w:hAnsi="Times New Roman"/>
          <w:b/>
          <w:sz w:val="28"/>
          <w:szCs w:val="28"/>
        </w:rPr>
        <w:t>РАСПРЕДЕЛЕНИЕ УЧЕБНОГО МАТЕРИАЛА ПО ЧЕТВЕРТЯМ</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w:t>
      </w:r>
      <w:r w:rsidRPr="00674642">
        <w:rPr>
          <w:rFonts w:ascii="Times New Roman" w:hAnsi="Times New Roman"/>
          <w:sz w:val="28"/>
          <w:szCs w:val="28"/>
          <w:u w:val="single"/>
          <w:lang w:val="ru-RU"/>
        </w:rPr>
        <w:t xml:space="preserve"> четверть 8-9 уроков</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тональностей до 5 знаков.</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си мажор и соль-диез минор.</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партитуры.</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Обращение Д7 в тональности.</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Тональность ре-бемоль мажор и си-бемоль минор.</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Обращения Д7 от звука.</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Обращения Д7 от звука и в тональности. Повторение.</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numPr>
          <w:ilvl w:val="0"/>
          <w:numId w:val="18"/>
        </w:numPr>
        <w:spacing w:after="0" w:line="240" w:lineRule="auto"/>
        <w:ind w:left="-142"/>
        <w:rPr>
          <w:rFonts w:ascii="Times New Roman" w:hAnsi="Times New Roman"/>
          <w:sz w:val="28"/>
          <w:szCs w:val="28"/>
        </w:rPr>
      </w:pPr>
      <w:r w:rsidRPr="00674642">
        <w:rPr>
          <w:rFonts w:ascii="Times New Roman" w:hAnsi="Times New Roman"/>
          <w:sz w:val="28"/>
          <w:szCs w:val="28"/>
        </w:rPr>
        <w:t>Диктанты.</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 четверть 7-8 уроков</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группы.</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Ум. трезвучия на 7 ступени в мажоре и в гармоническом миноре.</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Обращения трезвучий главных ступений с разрешением.</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Хроматизм. Альтерация.</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Д7 от звука с разрешением в одноименные тональности.</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 пройденного материала.</w:t>
      </w:r>
    </w:p>
    <w:p w:rsidR="00FA0A7F" w:rsidRPr="00674642" w:rsidRDefault="00FA0A7F" w:rsidP="00792B44">
      <w:pPr>
        <w:numPr>
          <w:ilvl w:val="0"/>
          <w:numId w:val="19"/>
        </w:numPr>
        <w:spacing w:after="0" w:line="240" w:lineRule="auto"/>
        <w:ind w:left="-142"/>
        <w:rPr>
          <w:rFonts w:ascii="Times New Roman" w:hAnsi="Times New Roman"/>
          <w:sz w:val="28"/>
          <w:szCs w:val="28"/>
        </w:rPr>
      </w:pPr>
      <w:r w:rsidRPr="00674642">
        <w:rPr>
          <w:rFonts w:ascii="Times New Roman" w:hAnsi="Times New Roman"/>
          <w:sz w:val="28"/>
          <w:szCs w:val="28"/>
        </w:rPr>
        <w:t>Итоговое занятие.</w:t>
      </w:r>
    </w:p>
    <w:p w:rsidR="00FA0A7F" w:rsidRPr="00674642" w:rsidRDefault="00FA0A7F" w:rsidP="00792B44">
      <w:pPr>
        <w:pStyle w:val="Title"/>
        <w:ind w:left="-142"/>
        <w:jc w:val="left"/>
        <w:rPr>
          <w:rFonts w:ascii="Times New Roman" w:hAnsi="Times New Roman"/>
          <w:sz w:val="28"/>
          <w:szCs w:val="28"/>
          <w:u w:val="single"/>
          <w:lang w:val="ru-RU"/>
        </w:rPr>
      </w:pPr>
      <w:r w:rsidRPr="00674642">
        <w:rPr>
          <w:rFonts w:ascii="Times New Roman" w:hAnsi="Times New Roman"/>
          <w:sz w:val="28"/>
          <w:szCs w:val="28"/>
          <w:u w:val="single"/>
        </w:rPr>
        <w:t>III четверть 9-10 уроков</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Квинтовый круг тональностей.</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Синкопы.</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Буквенное обозначение звуков и тональностей.</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Септаккорд II ступени</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м7 на ступенях лада в мажоре и ум7 на 7 ступени в гармоническом миноре.</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Интервалы ув4 на 4 ступ.лада и ум5 на 7ступ. с разрешениями.</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Пение гамм. Чтение с листа.</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Ритмические партитуры.</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Контрольный урок.</w:t>
      </w:r>
    </w:p>
    <w:p w:rsidR="00FA0A7F" w:rsidRPr="00674642" w:rsidRDefault="00FA0A7F" w:rsidP="00792B44">
      <w:pPr>
        <w:numPr>
          <w:ilvl w:val="0"/>
          <w:numId w:val="20"/>
        </w:numPr>
        <w:spacing w:after="0" w:line="240" w:lineRule="auto"/>
        <w:ind w:left="-142"/>
        <w:rPr>
          <w:rFonts w:ascii="Times New Roman" w:hAnsi="Times New Roman"/>
          <w:sz w:val="28"/>
          <w:szCs w:val="28"/>
        </w:rPr>
      </w:pPr>
      <w:r w:rsidRPr="00674642">
        <w:rPr>
          <w:rFonts w:ascii="Times New Roman" w:hAnsi="Times New Roman"/>
          <w:sz w:val="28"/>
          <w:szCs w:val="28"/>
        </w:rPr>
        <w:t>повторение</w:t>
      </w:r>
    </w:p>
    <w:p w:rsidR="00FA0A7F" w:rsidRPr="00674642" w:rsidRDefault="00FA0A7F" w:rsidP="00792B44">
      <w:pPr>
        <w:pStyle w:val="Title"/>
        <w:ind w:left="-142"/>
        <w:jc w:val="left"/>
        <w:rPr>
          <w:rFonts w:ascii="Times New Roman" w:hAnsi="Times New Roman"/>
          <w:sz w:val="28"/>
          <w:szCs w:val="28"/>
          <w:u w:val="single"/>
        </w:rPr>
      </w:pPr>
      <w:r w:rsidRPr="00674642">
        <w:rPr>
          <w:rFonts w:ascii="Times New Roman" w:hAnsi="Times New Roman"/>
          <w:sz w:val="28"/>
          <w:szCs w:val="28"/>
          <w:u w:val="single"/>
        </w:rPr>
        <w:t xml:space="preserve">IV четверть </w:t>
      </w:r>
      <w:r>
        <w:rPr>
          <w:rFonts w:ascii="Times New Roman" w:hAnsi="Times New Roman"/>
          <w:sz w:val="28"/>
          <w:szCs w:val="28"/>
          <w:u w:val="single"/>
          <w:lang w:val="ru-RU"/>
        </w:rPr>
        <w:t>7-8</w:t>
      </w:r>
      <w:r w:rsidRPr="00674642">
        <w:rPr>
          <w:rFonts w:ascii="Times New Roman" w:hAnsi="Times New Roman"/>
          <w:sz w:val="28"/>
          <w:szCs w:val="28"/>
          <w:u w:val="single"/>
        </w:rPr>
        <w:t xml:space="preserve"> уроков</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Цифровка из аккордов.</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Органный пункт. Фигурация.</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Период, предложение, каденция.</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Ритмическая группа: четверть залигованная с четырмя шестнадцатыми.</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Знакомство с экзаменационными требованиями.</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Ритмические диктанты.</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Разбор экзаменационных билетов.</w:t>
      </w:r>
    </w:p>
    <w:p w:rsidR="00FA0A7F" w:rsidRPr="005343B2" w:rsidRDefault="00FA0A7F" w:rsidP="005343B2">
      <w:pPr>
        <w:pStyle w:val="ListParagraph"/>
        <w:numPr>
          <w:ilvl w:val="0"/>
          <w:numId w:val="23"/>
        </w:numPr>
        <w:spacing w:after="0" w:line="240" w:lineRule="auto"/>
        <w:rPr>
          <w:rFonts w:ascii="Times New Roman" w:hAnsi="Times New Roman"/>
          <w:sz w:val="28"/>
          <w:szCs w:val="28"/>
        </w:rPr>
      </w:pPr>
      <w:r w:rsidRPr="005343B2">
        <w:rPr>
          <w:rFonts w:ascii="Times New Roman" w:hAnsi="Times New Roman"/>
          <w:sz w:val="28"/>
          <w:szCs w:val="28"/>
        </w:rPr>
        <w:t>Выпускной экзамен.</w:t>
      </w:r>
    </w:p>
    <w:p w:rsidR="00FA0A7F" w:rsidRPr="00674642" w:rsidRDefault="00FA0A7F" w:rsidP="00792B44">
      <w:pPr>
        <w:ind w:left="-142"/>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p>
    <w:p w:rsidR="00FA0A7F" w:rsidRDefault="00FA0A7F" w:rsidP="007F6A36">
      <w:pPr>
        <w:pStyle w:val="BodyText"/>
        <w:spacing w:line="168" w:lineRule="auto"/>
        <w:jc w:val="center"/>
        <w:rPr>
          <w:b/>
          <w:sz w:val="48"/>
        </w:rPr>
      </w:pPr>
      <w:r>
        <w:rPr>
          <w:b/>
          <w:sz w:val="48"/>
        </w:rPr>
        <w:t>Методическое обеспечение программы.</w:t>
      </w:r>
    </w:p>
    <w:p w:rsidR="00FA0A7F" w:rsidRPr="003B72C8" w:rsidRDefault="00FA0A7F" w:rsidP="007F6A36">
      <w:pPr>
        <w:pStyle w:val="BodyText"/>
        <w:spacing w:line="168" w:lineRule="auto"/>
        <w:rPr>
          <w:sz w:val="16"/>
          <w:szCs w:val="16"/>
        </w:rPr>
      </w:pPr>
    </w:p>
    <w:p w:rsidR="00FA0A7F" w:rsidRDefault="00FA0A7F" w:rsidP="007F6A36">
      <w:pPr>
        <w:pStyle w:val="BodyText"/>
        <w:spacing w:line="168" w:lineRule="auto"/>
      </w:pPr>
      <w:r>
        <w:rPr>
          <w:b/>
          <w:sz w:val="48"/>
        </w:rPr>
        <w:t xml:space="preserve">     </w:t>
      </w:r>
      <w:r>
        <w:t>Для реализации данной программы необходимы следующие условия:</w:t>
      </w:r>
    </w:p>
    <w:p w:rsidR="00FA0A7F" w:rsidRDefault="00FA0A7F" w:rsidP="007F6A36">
      <w:pPr>
        <w:pStyle w:val="BodyText"/>
        <w:numPr>
          <w:ilvl w:val="0"/>
          <w:numId w:val="1"/>
        </w:numPr>
        <w:spacing w:line="168" w:lineRule="auto"/>
      </w:pPr>
      <w:r>
        <w:t xml:space="preserve">Класс, оборудованный  для проведения групповых занятий: </w:t>
      </w:r>
    </w:p>
    <w:p w:rsidR="00FA0A7F" w:rsidRDefault="00FA0A7F" w:rsidP="007F6A36">
      <w:pPr>
        <w:pStyle w:val="BodyText"/>
        <w:spacing w:line="168" w:lineRule="auto"/>
      </w:pPr>
      <w:r>
        <w:t xml:space="preserve">     а) столы и стулья для размещения учащихся во время уроков;</w:t>
      </w:r>
    </w:p>
    <w:p w:rsidR="00FA0A7F" w:rsidRDefault="00FA0A7F" w:rsidP="007F6A36">
      <w:pPr>
        <w:pStyle w:val="BodyText"/>
        <w:spacing w:line="168" w:lineRule="auto"/>
      </w:pPr>
      <w:r>
        <w:t xml:space="preserve">     б) фортепиано;  </w:t>
      </w:r>
    </w:p>
    <w:p w:rsidR="00FA0A7F" w:rsidRDefault="00FA0A7F" w:rsidP="007F6A36">
      <w:pPr>
        <w:pStyle w:val="BodyText"/>
        <w:spacing w:line="168" w:lineRule="auto"/>
      </w:pPr>
      <w:r>
        <w:t xml:space="preserve">     в) классная доска и мел;</w:t>
      </w:r>
    </w:p>
    <w:p w:rsidR="00FA0A7F" w:rsidRDefault="00FA0A7F" w:rsidP="007F6A36">
      <w:pPr>
        <w:pStyle w:val="BodyText"/>
        <w:spacing w:line="168" w:lineRule="auto"/>
      </w:pPr>
      <w:r>
        <w:t xml:space="preserve">     г) хорошее освещение;</w:t>
      </w:r>
    </w:p>
    <w:p w:rsidR="00FA0A7F" w:rsidRDefault="00FA0A7F" w:rsidP="007F6A36">
      <w:pPr>
        <w:pStyle w:val="BodyText"/>
        <w:spacing w:line="168" w:lineRule="auto"/>
      </w:pPr>
      <w:r>
        <w:t xml:space="preserve">     д) звуковая изоляция класса;</w:t>
      </w:r>
    </w:p>
    <w:p w:rsidR="00FA0A7F" w:rsidRDefault="00FA0A7F" w:rsidP="007F6A36">
      <w:pPr>
        <w:pStyle w:val="BodyText"/>
        <w:numPr>
          <w:ilvl w:val="0"/>
          <w:numId w:val="1"/>
        </w:numPr>
        <w:spacing w:line="168" w:lineRule="auto"/>
      </w:pPr>
      <w:r>
        <w:t>Наличие необходимого количества учебников по предмету «сольфеджио».</w:t>
      </w:r>
    </w:p>
    <w:p w:rsidR="00FA0A7F" w:rsidRDefault="00FA0A7F" w:rsidP="007F6A36">
      <w:pPr>
        <w:pStyle w:val="BodyText"/>
        <w:numPr>
          <w:ilvl w:val="0"/>
          <w:numId w:val="1"/>
        </w:numPr>
        <w:spacing w:line="168" w:lineRule="auto"/>
      </w:pPr>
      <w:r>
        <w:t>Наглядные пособия:</w:t>
      </w:r>
    </w:p>
    <w:p w:rsidR="00FA0A7F" w:rsidRDefault="00FA0A7F" w:rsidP="007F6A36">
      <w:pPr>
        <w:pStyle w:val="BodyText"/>
        <w:spacing w:line="168" w:lineRule="auto"/>
        <w:ind w:left="426" w:hanging="426"/>
      </w:pPr>
      <w:r>
        <w:t xml:space="preserve">     а) разнообразные таблицы, схемы, содержащие систематизированное распределение   теоретического материала;</w:t>
      </w:r>
    </w:p>
    <w:p w:rsidR="00FA0A7F" w:rsidRDefault="00FA0A7F" w:rsidP="007F6A36">
      <w:pPr>
        <w:pStyle w:val="BodyText"/>
        <w:spacing w:line="168" w:lineRule="auto"/>
        <w:ind w:left="426" w:hanging="426"/>
      </w:pPr>
      <w:r>
        <w:t xml:space="preserve">     б) пособия для усвоения высотного соотношения звуков и ладовых тяготений           (болгарская «столбица», «музыкальная лесенка»);</w:t>
      </w:r>
    </w:p>
    <w:p w:rsidR="00FA0A7F" w:rsidRDefault="00FA0A7F" w:rsidP="007F6A36">
      <w:pPr>
        <w:pStyle w:val="BodyText"/>
        <w:spacing w:line="168" w:lineRule="auto"/>
        <w:ind w:left="426" w:hanging="426"/>
      </w:pPr>
      <w:r>
        <w:t xml:space="preserve">     в) фланелеграф и комплект  необходимых сменных элементов к нему; </w:t>
      </w:r>
    </w:p>
    <w:p w:rsidR="00FA0A7F" w:rsidRDefault="00FA0A7F" w:rsidP="007F6A36">
      <w:pPr>
        <w:pStyle w:val="BodyText"/>
        <w:spacing w:line="168" w:lineRule="auto"/>
        <w:ind w:left="426" w:hanging="426"/>
      </w:pPr>
      <w:r>
        <w:t xml:space="preserve">     г) пособия для индивидуальной работы учащихся на уроках: ритмические карточки, «нотные тетради», «интервальное лото», интервальные и аккордовые карточки; карточки для изучения тональностей; ладовые и функциональные карточки, отражающие ладовые тяготения ступеней и функциональные связи аккордов в тональности  (количество подобных пособий должно соответствовать количеству учеников в группе); </w:t>
      </w:r>
    </w:p>
    <w:p w:rsidR="00FA0A7F" w:rsidRDefault="00FA0A7F" w:rsidP="007F6A36">
      <w:pPr>
        <w:pStyle w:val="BodyText"/>
        <w:spacing w:line="168" w:lineRule="auto"/>
        <w:ind w:left="426" w:hanging="426"/>
      </w:pPr>
      <w:r>
        <w:t xml:space="preserve">     д) необходимый набор ударных инструментов для исполнения ритмических аккомпанементов.</w:t>
      </w:r>
    </w:p>
    <w:p w:rsidR="00FA0A7F" w:rsidRPr="007F6A36" w:rsidRDefault="00FA0A7F" w:rsidP="007F6A36">
      <w:pPr>
        <w:spacing w:line="168" w:lineRule="auto"/>
        <w:ind w:left="284"/>
        <w:jc w:val="both"/>
        <w:rPr>
          <w:rFonts w:ascii="Times New Roman" w:hAnsi="Times New Roman"/>
          <w:sz w:val="40"/>
          <w:szCs w:val="20"/>
          <w:vertAlign w:val="subscript"/>
          <w:lang w:eastAsia="ru-RU"/>
        </w:rPr>
      </w:pPr>
      <w:r w:rsidRPr="007F6A36">
        <w:rPr>
          <w:rFonts w:ascii="Times New Roman" w:hAnsi="Times New Roman"/>
          <w:sz w:val="40"/>
          <w:szCs w:val="20"/>
          <w:vertAlign w:val="subscript"/>
          <w:lang w:eastAsia="ru-RU"/>
        </w:rPr>
        <w:t>4. Детям на уроках нужны нотные тетради, карандаши, стирательные резинки, которые они приносят на каждый урок. Желательно иметь в классе запасные карандаши и резинки.</w:t>
      </w:r>
    </w:p>
    <w:p w:rsidR="00FA0A7F" w:rsidRPr="007F6A36" w:rsidRDefault="00FA0A7F" w:rsidP="007F6A36">
      <w:pPr>
        <w:spacing w:line="168" w:lineRule="auto"/>
        <w:ind w:left="284"/>
        <w:jc w:val="both"/>
        <w:rPr>
          <w:rFonts w:ascii="Times New Roman" w:hAnsi="Times New Roman"/>
          <w:sz w:val="40"/>
          <w:szCs w:val="20"/>
          <w:vertAlign w:val="subscript"/>
          <w:lang w:eastAsia="ru-RU"/>
        </w:rPr>
      </w:pPr>
      <w:r w:rsidRPr="007F6A36">
        <w:rPr>
          <w:rFonts w:ascii="Times New Roman" w:hAnsi="Times New Roman"/>
          <w:sz w:val="40"/>
          <w:szCs w:val="20"/>
          <w:vertAlign w:val="subscript"/>
          <w:lang w:eastAsia="ru-RU"/>
        </w:rPr>
        <w:t>5. У педагога должна быть необходимая методическая литература, сборники музыкальных диктантов, музыкальный материал для пения, определения на слух, слушания музыки; набор произведений для исполне</w:t>
      </w:r>
      <w:r>
        <w:rPr>
          <w:rFonts w:ascii="Times New Roman" w:hAnsi="Times New Roman"/>
          <w:sz w:val="40"/>
          <w:szCs w:val="20"/>
          <w:vertAlign w:val="subscript"/>
          <w:lang w:eastAsia="ru-RU"/>
        </w:rPr>
        <w:t>ния ритмических аккомпанементов.</w:t>
      </w: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p>
    <w:p w:rsidR="00FA0A7F" w:rsidRDefault="00FA0A7F" w:rsidP="00061A01">
      <w:pPr>
        <w:spacing w:after="0"/>
        <w:rPr>
          <w:rFonts w:ascii="Times New Roman" w:hAnsi="Times New Roman"/>
          <w:b/>
          <w:sz w:val="28"/>
          <w:szCs w:val="28"/>
        </w:rPr>
      </w:pPr>
    </w:p>
    <w:p w:rsidR="00FA0A7F" w:rsidRDefault="00FA0A7F" w:rsidP="00061A01">
      <w:pPr>
        <w:spacing w:after="0"/>
        <w:rPr>
          <w:rFonts w:ascii="Times New Roman" w:hAnsi="Times New Roman"/>
          <w:b/>
          <w:sz w:val="28"/>
          <w:szCs w:val="28"/>
        </w:rPr>
      </w:pPr>
    </w:p>
    <w:p w:rsidR="00FA0A7F" w:rsidRDefault="00FA0A7F" w:rsidP="00061A01">
      <w:pPr>
        <w:spacing w:after="0"/>
        <w:rPr>
          <w:rFonts w:ascii="Times New Roman" w:hAnsi="Times New Roman"/>
          <w:b/>
          <w:sz w:val="28"/>
          <w:szCs w:val="28"/>
        </w:rPr>
      </w:pPr>
      <w:r>
        <w:rPr>
          <w:rFonts w:ascii="Times New Roman" w:hAnsi="Times New Roman"/>
          <w:b/>
          <w:sz w:val="28"/>
          <w:szCs w:val="28"/>
        </w:rPr>
        <w:t xml:space="preserve">    </w:t>
      </w:r>
    </w:p>
    <w:p w:rsidR="00FA0A7F" w:rsidRDefault="00FA0A7F" w:rsidP="00061A01">
      <w:pPr>
        <w:spacing w:after="0"/>
        <w:rPr>
          <w:rFonts w:ascii="Times New Roman" w:hAnsi="Times New Roman"/>
          <w:b/>
          <w:sz w:val="28"/>
          <w:szCs w:val="28"/>
        </w:rPr>
      </w:pPr>
      <w:r>
        <w:rPr>
          <w:rFonts w:ascii="Times New Roman" w:hAnsi="Times New Roman"/>
          <w:b/>
          <w:sz w:val="28"/>
          <w:szCs w:val="28"/>
        </w:rPr>
        <w:t xml:space="preserve">                                                </w:t>
      </w:r>
    </w:p>
    <w:p w:rsidR="00FA0A7F" w:rsidRPr="00DA5F19" w:rsidRDefault="00FA0A7F" w:rsidP="00572B22">
      <w:pPr>
        <w:spacing w:after="0"/>
        <w:jc w:val="center"/>
        <w:rPr>
          <w:rFonts w:ascii="Times New Roman" w:hAnsi="Times New Roman"/>
          <w:b/>
          <w:sz w:val="28"/>
          <w:szCs w:val="28"/>
        </w:rPr>
      </w:pPr>
      <w:r w:rsidRPr="00DA5F19">
        <w:rPr>
          <w:rFonts w:ascii="Times New Roman" w:hAnsi="Times New Roman"/>
          <w:b/>
          <w:sz w:val="28"/>
          <w:szCs w:val="28"/>
        </w:rPr>
        <w:t>Список литературы</w:t>
      </w:r>
    </w:p>
    <w:p w:rsidR="00FA0A7F" w:rsidRPr="00DA5F19" w:rsidRDefault="00FA0A7F" w:rsidP="00511186">
      <w:pPr>
        <w:spacing w:after="0"/>
        <w:ind w:left="567"/>
        <w:jc w:val="center"/>
        <w:rPr>
          <w:rFonts w:ascii="Times New Roman" w:hAnsi="Times New Roman"/>
          <w:b/>
          <w:sz w:val="28"/>
          <w:szCs w:val="28"/>
        </w:rPr>
      </w:pPr>
      <w:bookmarkStart w:id="0" w:name="_GoBack"/>
      <w:bookmarkEnd w:id="0"/>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1.</w:t>
      </w:r>
      <w:r w:rsidRPr="00DA5F19">
        <w:rPr>
          <w:rFonts w:ascii="Times New Roman" w:hAnsi="Times New Roman"/>
          <w:sz w:val="28"/>
          <w:szCs w:val="28"/>
        </w:rPr>
        <w:tab/>
        <w:t>Давыдова Е. Запорожец С. Сольфеджио. Учебник для 3 класса ДМШ. - М., 1976.</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класса ДМШ. - М. 1989.</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2.</w:t>
      </w:r>
      <w:r w:rsidRPr="00DA5F19">
        <w:rPr>
          <w:rFonts w:ascii="Times New Roman" w:hAnsi="Times New Roman"/>
          <w:sz w:val="28"/>
          <w:szCs w:val="28"/>
        </w:rPr>
        <w:tab/>
        <w:t>Баева Н. Зебряк Т. Сольфеджио для 1-2 классов ДМШ. - М., 1975.</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3.</w:t>
      </w:r>
      <w:r w:rsidRPr="00DA5F19">
        <w:rPr>
          <w:rFonts w:ascii="Times New Roman" w:hAnsi="Times New Roman"/>
          <w:sz w:val="28"/>
          <w:szCs w:val="28"/>
        </w:rPr>
        <w:tab/>
        <w:t>Быканова Е. Стоклицкая Т. Музыкальные диктанты 1-4 классы ДМШ. - М., 1979.</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4.</w:t>
      </w:r>
      <w:r w:rsidRPr="00DA5F19">
        <w:rPr>
          <w:rFonts w:ascii="Times New Roman" w:hAnsi="Times New Roman"/>
          <w:sz w:val="28"/>
          <w:szCs w:val="28"/>
        </w:rPr>
        <w:tab/>
        <w:t>Вахромеев В. Сольфеджио. - М., 1968.</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5.</w:t>
      </w:r>
      <w:r w:rsidRPr="00DA5F19">
        <w:rPr>
          <w:rFonts w:ascii="Times New Roman" w:hAnsi="Times New Roman"/>
          <w:sz w:val="28"/>
          <w:szCs w:val="28"/>
        </w:rPr>
        <w:tab/>
        <w:t>Далматов Н. Музыкальный диктант. - М., 1972.</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6.</w:t>
      </w:r>
      <w:r w:rsidRPr="00DA5F19">
        <w:rPr>
          <w:rFonts w:ascii="Times New Roman" w:hAnsi="Times New Roman"/>
          <w:sz w:val="28"/>
          <w:szCs w:val="28"/>
        </w:rPr>
        <w:tab/>
        <w:t>Калмыков Б. Фридкин Г. Сольфеджио, ч. 2. - М., 1979.</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7.</w:t>
      </w:r>
      <w:r w:rsidRPr="00DA5F19">
        <w:rPr>
          <w:rFonts w:ascii="Times New Roman" w:hAnsi="Times New Roman"/>
          <w:sz w:val="28"/>
          <w:szCs w:val="28"/>
        </w:rPr>
        <w:tab/>
        <w:t>Калмыков Б. Фридкин Г. Сольфеджио, ч. 1. - М., 1978.</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8.</w:t>
      </w:r>
      <w:r w:rsidRPr="00DA5F19">
        <w:rPr>
          <w:rFonts w:ascii="Times New Roman" w:hAnsi="Times New Roman"/>
          <w:sz w:val="28"/>
          <w:szCs w:val="28"/>
        </w:rPr>
        <w:tab/>
        <w:t>Ладухин Н. Одноголосное сольфеджио. - М., 1980.</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9.</w:t>
      </w:r>
      <w:r w:rsidRPr="00DA5F19">
        <w:rPr>
          <w:rFonts w:ascii="Times New Roman" w:hAnsi="Times New Roman"/>
          <w:sz w:val="28"/>
          <w:szCs w:val="28"/>
        </w:rPr>
        <w:tab/>
        <w:t>Музыкальные диктанты / Общая редакция В. Вахромеева. - М., 1975.</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10</w:t>
      </w:r>
      <w:r>
        <w:rPr>
          <w:rFonts w:ascii="Times New Roman" w:hAnsi="Times New Roman"/>
          <w:sz w:val="28"/>
          <w:szCs w:val="28"/>
        </w:rPr>
        <w:t xml:space="preserve">. </w:t>
      </w:r>
      <w:r w:rsidRPr="00DA5F19">
        <w:rPr>
          <w:rFonts w:ascii="Times New Roman" w:hAnsi="Times New Roman"/>
          <w:sz w:val="28"/>
          <w:szCs w:val="28"/>
        </w:rPr>
        <w:t>Фридкин Г. Чтение с листа на уроках сольфеджио. - М., 1979.</w:t>
      </w:r>
    </w:p>
    <w:p w:rsidR="00FA0A7F" w:rsidRPr="00DA5F19" w:rsidRDefault="00FA0A7F" w:rsidP="00511186">
      <w:pPr>
        <w:tabs>
          <w:tab w:val="left" w:pos="851"/>
        </w:tabs>
        <w:spacing w:after="0"/>
        <w:ind w:left="567"/>
        <w:rPr>
          <w:rFonts w:ascii="Times New Roman" w:hAnsi="Times New Roman"/>
          <w:sz w:val="28"/>
          <w:szCs w:val="28"/>
        </w:rPr>
      </w:pPr>
      <w:r w:rsidRPr="00DA5F19">
        <w:rPr>
          <w:rFonts w:ascii="Times New Roman" w:hAnsi="Times New Roman"/>
          <w:sz w:val="28"/>
          <w:szCs w:val="28"/>
        </w:rPr>
        <w:t>11</w:t>
      </w:r>
      <w:r>
        <w:rPr>
          <w:rFonts w:ascii="Times New Roman" w:hAnsi="Times New Roman"/>
          <w:sz w:val="28"/>
          <w:szCs w:val="28"/>
        </w:rPr>
        <w:t xml:space="preserve">. </w:t>
      </w:r>
      <w:r w:rsidRPr="00DA5F19">
        <w:rPr>
          <w:rFonts w:ascii="Times New Roman" w:hAnsi="Times New Roman"/>
          <w:sz w:val="28"/>
          <w:szCs w:val="28"/>
        </w:rPr>
        <w:t>Фридкин Г. Практическое руководство по музыкальной грамоте. - М., 1974.</w:t>
      </w:r>
    </w:p>
    <w:p w:rsidR="00FA0A7F" w:rsidRPr="00DA5F19" w:rsidRDefault="00FA0A7F" w:rsidP="00511186">
      <w:pPr>
        <w:tabs>
          <w:tab w:val="left" w:pos="567"/>
          <w:tab w:val="left" w:pos="709"/>
          <w:tab w:val="left" w:pos="851"/>
        </w:tabs>
        <w:spacing w:after="0"/>
        <w:ind w:left="567"/>
        <w:rPr>
          <w:rFonts w:ascii="Times New Roman" w:hAnsi="Times New Roman"/>
          <w:sz w:val="28"/>
          <w:szCs w:val="28"/>
        </w:rPr>
      </w:pPr>
      <w:r w:rsidRPr="00DA5F19">
        <w:rPr>
          <w:rFonts w:ascii="Times New Roman" w:hAnsi="Times New Roman"/>
          <w:sz w:val="28"/>
          <w:szCs w:val="28"/>
        </w:rPr>
        <w:t>12.</w:t>
      </w:r>
      <w:r>
        <w:rPr>
          <w:rFonts w:ascii="Times New Roman" w:hAnsi="Times New Roman"/>
          <w:sz w:val="28"/>
          <w:szCs w:val="28"/>
        </w:rPr>
        <w:t xml:space="preserve"> </w:t>
      </w:r>
      <w:r w:rsidRPr="00DA5F19">
        <w:rPr>
          <w:rFonts w:ascii="Times New Roman" w:hAnsi="Times New Roman"/>
          <w:sz w:val="28"/>
          <w:szCs w:val="28"/>
        </w:rPr>
        <w:t>Калинина Г.Ф. Сольфеджио. Рабочая тетрадь. 1 класс. – М., 2001</w:t>
      </w:r>
      <w:r>
        <w:rPr>
          <w:rFonts w:ascii="Times New Roman" w:hAnsi="Times New Roman"/>
          <w:sz w:val="28"/>
          <w:szCs w:val="28"/>
        </w:rPr>
        <w:t>.</w:t>
      </w:r>
    </w:p>
    <w:p w:rsidR="00FA0A7F" w:rsidRPr="00DA5F19" w:rsidRDefault="00FA0A7F" w:rsidP="00511186">
      <w:pPr>
        <w:tabs>
          <w:tab w:val="left" w:pos="567"/>
          <w:tab w:val="left" w:pos="709"/>
          <w:tab w:val="left" w:pos="851"/>
        </w:tabs>
        <w:spacing w:after="0"/>
        <w:ind w:left="567"/>
        <w:rPr>
          <w:rFonts w:ascii="Times New Roman" w:hAnsi="Times New Roman"/>
          <w:sz w:val="28"/>
          <w:szCs w:val="28"/>
        </w:rPr>
      </w:pPr>
      <w:r>
        <w:rPr>
          <w:rFonts w:ascii="Times New Roman" w:hAnsi="Times New Roman"/>
          <w:sz w:val="28"/>
          <w:szCs w:val="28"/>
        </w:rPr>
        <w:t xml:space="preserve">13. </w:t>
      </w:r>
      <w:r w:rsidRPr="00DA5F19">
        <w:rPr>
          <w:rFonts w:ascii="Times New Roman" w:hAnsi="Times New Roman"/>
          <w:sz w:val="28"/>
          <w:szCs w:val="28"/>
        </w:rPr>
        <w:t>Калинина Г.Ф. Сольфеджио. Рабочая тетрадь. 2 класс. – М., 2001</w:t>
      </w:r>
      <w:r>
        <w:rPr>
          <w:rFonts w:ascii="Times New Roman" w:hAnsi="Times New Roman"/>
          <w:sz w:val="28"/>
          <w:szCs w:val="28"/>
        </w:rPr>
        <w:t>.</w:t>
      </w:r>
    </w:p>
    <w:p w:rsidR="00FA0A7F" w:rsidRPr="00DA5F19" w:rsidRDefault="00FA0A7F" w:rsidP="00511186">
      <w:pPr>
        <w:tabs>
          <w:tab w:val="left" w:pos="567"/>
          <w:tab w:val="left" w:pos="709"/>
          <w:tab w:val="left" w:pos="851"/>
        </w:tabs>
        <w:spacing w:after="0"/>
        <w:ind w:left="567"/>
        <w:rPr>
          <w:rFonts w:ascii="Times New Roman" w:hAnsi="Times New Roman"/>
          <w:sz w:val="28"/>
          <w:szCs w:val="28"/>
        </w:rPr>
      </w:pPr>
      <w:r>
        <w:rPr>
          <w:rFonts w:ascii="Times New Roman" w:hAnsi="Times New Roman"/>
          <w:sz w:val="28"/>
          <w:szCs w:val="28"/>
        </w:rPr>
        <w:t xml:space="preserve">14. </w:t>
      </w:r>
      <w:r w:rsidRPr="00DA5F19">
        <w:rPr>
          <w:rFonts w:ascii="Times New Roman" w:hAnsi="Times New Roman"/>
          <w:sz w:val="28"/>
          <w:szCs w:val="28"/>
        </w:rPr>
        <w:t>Калинина Г.Ф. Сольфеджио. Рабочая тетрадь. 3 класс. – М., 2001</w:t>
      </w:r>
      <w:r>
        <w:rPr>
          <w:rFonts w:ascii="Times New Roman" w:hAnsi="Times New Roman"/>
          <w:sz w:val="28"/>
          <w:szCs w:val="28"/>
        </w:rPr>
        <w:t>.</w:t>
      </w:r>
    </w:p>
    <w:p w:rsidR="00FA0A7F" w:rsidRPr="00DA5F19" w:rsidRDefault="00FA0A7F" w:rsidP="00511186">
      <w:pPr>
        <w:tabs>
          <w:tab w:val="left" w:pos="567"/>
          <w:tab w:val="left" w:pos="709"/>
          <w:tab w:val="left" w:pos="851"/>
        </w:tabs>
        <w:spacing w:after="0"/>
        <w:ind w:left="567"/>
        <w:rPr>
          <w:rFonts w:ascii="Times New Roman" w:hAnsi="Times New Roman"/>
          <w:sz w:val="28"/>
          <w:szCs w:val="28"/>
        </w:rPr>
      </w:pPr>
      <w:r>
        <w:rPr>
          <w:rFonts w:ascii="Times New Roman" w:hAnsi="Times New Roman"/>
          <w:sz w:val="28"/>
          <w:szCs w:val="28"/>
        </w:rPr>
        <w:t xml:space="preserve">15. </w:t>
      </w:r>
      <w:r w:rsidRPr="00DA5F19">
        <w:rPr>
          <w:rFonts w:ascii="Times New Roman" w:hAnsi="Times New Roman"/>
          <w:sz w:val="28"/>
          <w:szCs w:val="28"/>
        </w:rPr>
        <w:t>Калинина Г.Ф. Сольфеджио. Рабочая тетрадь. 4 класс. – М., 2001</w:t>
      </w:r>
      <w:r>
        <w:rPr>
          <w:rFonts w:ascii="Times New Roman" w:hAnsi="Times New Roman"/>
          <w:sz w:val="28"/>
          <w:szCs w:val="28"/>
        </w:rPr>
        <w:t>.</w:t>
      </w:r>
    </w:p>
    <w:p w:rsidR="00FA0A7F" w:rsidRPr="00DA5F19" w:rsidRDefault="00FA0A7F" w:rsidP="00511186">
      <w:pPr>
        <w:tabs>
          <w:tab w:val="left" w:pos="567"/>
          <w:tab w:val="left" w:pos="709"/>
          <w:tab w:val="left" w:pos="851"/>
        </w:tabs>
        <w:spacing w:after="0"/>
        <w:ind w:left="567"/>
        <w:rPr>
          <w:rFonts w:ascii="Times New Roman" w:hAnsi="Times New Roman"/>
          <w:sz w:val="28"/>
          <w:szCs w:val="28"/>
        </w:rPr>
      </w:pPr>
      <w:r>
        <w:rPr>
          <w:rFonts w:ascii="Times New Roman" w:hAnsi="Times New Roman"/>
          <w:sz w:val="28"/>
          <w:szCs w:val="28"/>
        </w:rPr>
        <w:t xml:space="preserve">16. </w:t>
      </w:r>
      <w:r w:rsidRPr="00DA5F19">
        <w:rPr>
          <w:rFonts w:ascii="Times New Roman" w:hAnsi="Times New Roman"/>
          <w:sz w:val="28"/>
          <w:szCs w:val="28"/>
        </w:rPr>
        <w:t>Калинина Г.Ф. Сольфеджио. Рабочая тетрадь. 5 класс. – М., 2001</w:t>
      </w:r>
      <w:r>
        <w:rPr>
          <w:rFonts w:ascii="Times New Roman" w:hAnsi="Times New Roman"/>
          <w:sz w:val="28"/>
          <w:szCs w:val="28"/>
        </w:rPr>
        <w:t>.</w:t>
      </w: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8A5F76">
      <w:pPr>
        <w:spacing w:after="0"/>
        <w:ind w:left="567"/>
        <w:jc w:val="center"/>
        <w:rPr>
          <w:rFonts w:ascii="Times New Roman" w:hAnsi="Times New Roman"/>
          <w:b/>
          <w:sz w:val="28"/>
          <w:szCs w:val="28"/>
        </w:rPr>
      </w:pPr>
    </w:p>
    <w:p w:rsidR="00FA0A7F" w:rsidRDefault="00FA0A7F" w:rsidP="00511186">
      <w:pPr>
        <w:spacing w:after="0"/>
        <w:ind w:left="567"/>
        <w:jc w:val="center"/>
        <w:rPr>
          <w:rFonts w:ascii="Times New Roman" w:hAnsi="Times New Roman"/>
          <w:b/>
          <w:sz w:val="28"/>
          <w:szCs w:val="28"/>
        </w:rPr>
      </w:pPr>
      <w:r>
        <w:rPr>
          <w:rFonts w:ascii="Times New Roman" w:hAnsi="Times New Roman"/>
          <w:b/>
          <w:sz w:val="28"/>
          <w:szCs w:val="28"/>
        </w:rPr>
        <w:t xml:space="preserve">                                                                                                                                                                                      </w:t>
      </w:r>
    </w:p>
    <w:p w:rsidR="00FA0A7F" w:rsidRPr="00DA5F19" w:rsidRDefault="00FA0A7F" w:rsidP="00414119">
      <w:pPr>
        <w:tabs>
          <w:tab w:val="left" w:pos="851"/>
        </w:tabs>
        <w:ind w:left="567"/>
        <w:rPr>
          <w:rFonts w:ascii="Times New Roman" w:hAnsi="Times New Roman"/>
          <w:sz w:val="28"/>
          <w:szCs w:val="28"/>
        </w:rPr>
      </w:pPr>
    </w:p>
    <w:p w:rsidR="00FA0A7F" w:rsidRPr="00DA5F19" w:rsidRDefault="00FA0A7F" w:rsidP="008A5F76">
      <w:pPr>
        <w:pStyle w:val="Heading1"/>
        <w:shd w:val="clear" w:color="auto" w:fill="FFFFFF"/>
        <w:spacing w:before="0"/>
        <w:ind w:left="567"/>
        <w:rPr>
          <w:rFonts w:ascii="Times New Roman" w:hAnsi="Times New Roman"/>
          <w:b w:val="0"/>
          <w:bCs w:val="0"/>
          <w:color w:val="CD853F"/>
        </w:rPr>
      </w:pPr>
    </w:p>
    <w:p w:rsidR="00FA0A7F" w:rsidRPr="00DA5F19" w:rsidRDefault="00FA0A7F" w:rsidP="008A5F76">
      <w:pPr>
        <w:spacing w:after="0"/>
        <w:ind w:left="567"/>
        <w:rPr>
          <w:rFonts w:ascii="Times New Roman" w:hAnsi="Times New Roman"/>
          <w:sz w:val="28"/>
          <w:szCs w:val="28"/>
        </w:rPr>
      </w:pPr>
    </w:p>
    <w:p w:rsidR="00FA0A7F" w:rsidRPr="00DA5F19" w:rsidRDefault="00FA0A7F" w:rsidP="008A5F76">
      <w:pPr>
        <w:spacing w:after="0"/>
        <w:ind w:left="567"/>
        <w:rPr>
          <w:rFonts w:ascii="Times New Roman" w:hAnsi="Times New Roman"/>
          <w:sz w:val="28"/>
          <w:szCs w:val="28"/>
        </w:rPr>
      </w:pPr>
    </w:p>
    <w:sectPr w:rsidR="00FA0A7F" w:rsidRPr="00DA5F19" w:rsidSect="00D972A3">
      <w:footerReference w:type="default" r:id="rId8"/>
      <w:pgSz w:w="11906" w:h="16838"/>
      <w:pgMar w:top="568" w:right="850" w:bottom="709" w:left="993"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A7F" w:rsidRDefault="00FA0A7F" w:rsidP="00D972A3">
      <w:pPr>
        <w:spacing w:after="0" w:line="240" w:lineRule="auto"/>
      </w:pPr>
      <w:r>
        <w:separator/>
      </w:r>
    </w:p>
  </w:endnote>
  <w:endnote w:type="continuationSeparator" w:id="1">
    <w:p w:rsidR="00FA0A7F" w:rsidRDefault="00FA0A7F" w:rsidP="00D972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A7F" w:rsidRDefault="00FA0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A7F" w:rsidRDefault="00FA0A7F" w:rsidP="00D972A3">
      <w:pPr>
        <w:spacing w:after="0" w:line="240" w:lineRule="auto"/>
      </w:pPr>
      <w:r>
        <w:separator/>
      </w:r>
    </w:p>
  </w:footnote>
  <w:footnote w:type="continuationSeparator" w:id="1">
    <w:p w:rsidR="00FA0A7F" w:rsidRDefault="00FA0A7F" w:rsidP="00D972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05D8"/>
    <w:multiLevelType w:val="hybridMultilevel"/>
    <w:tmpl w:val="A5006C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946D25"/>
    <w:multiLevelType w:val="hybridMultilevel"/>
    <w:tmpl w:val="D6B0DD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943B44"/>
    <w:multiLevelType w:val="hybridMultilevel"/>
    <w:tmpl w:val="99CEDA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0104EF6"/>
    <w:multiLevelType w:val="hybridMultilevel"/>
    <w:tmpl w:val="E5A6D7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1EA5403"/>
    <w:multiLevelType w:val="hybridMultilevel"/>
    <w:tmpl w:val="69F698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32B73C6"/>
    <w:multiLevelType w:val="hybridMultilevel"/>
    <w:tmpl w:val="AAC829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61C4C17"/>
    <w:multiLevelType w:val="hybridMultilevel"/>
    <w:tmpl w:val="844484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A1653E9"/>
    <w:multiLevelType w:val="hybridMultilevel"/>
    <w:tmpl w:val="A13611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E3908FC"/>
    <w:multiLevelType w:val="hybridMultilevel"/>
    <w:tmpl w:val="970422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1147CF1"/>
    <w:multiLevelType w:val="hybridMultilevel"/>
    <w:tmpl w:val="0C5453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1A23DF5"/>
    <w:multiLevelType w:val="singleLevel"/>
    <w:tmpl w:val="4BD8FF8A"/>
    <w:lvl w:ilvl="0">
      <w:start w:val="1"/>
      <w:numFmt w:val="decimal"/>
      <w:lvlText w:val="%1."/>
      <w:lvlJc w:val="left"/>
      <w:pPr>
        <w:tabs>
          <w:tab w:val="num" w:pos="390"/>
        </w:tabs>
        <w:ind w:left="390" w:hanging="390"/>
      </w:pPr>
      <w:rPr>
        <w:rFonts w:cs="Times New Roman" w:hint="default"/>
      </w:rPr>
    </w:lvl>
  </w:abstractNum>
  <w:abstractNum w:abstractNumId="11">
    <w:nsid w:val="31FA0513"/>
    <w:multiLevelType w:val="hybridMultilevel"/>
    <w:tmpl w:val="C96E39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766E0D"/>
    <w:multiLevelType w:val="hybridMultilevel"/>
    <w:tmpl w:val="6E9844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8B66044"/>
    <w:multiLevelType w:val="hybridMultilevel"/>
    <w:tmpl w:val="B9F208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E492A5F"/>
    <w:multiLevelType w:val="hybridMultilevel"/>
    <w:tmpl w:val="922E68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3891818"/>
    <w:multiLevelType w:val="hybridMultilevel"/>
    <w:tmpl w:val="260ADA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21710B4"/>
    <w:multiLevelType w:val="hybridMultilevel"/>
    <w:tmpl w:val="DBA4C5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3AF194F"/>
    <w:multiLevelType w:val="hybridMultilevel"/>
    <w:tmpl w:val="7D4AE8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0822C4F"/>
    <w:multiLevelType w:val="hybridMultilevel"/>
    <w:tmpl w:val="2DD6DD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32F5DB9"/>
    <w:multiLevelType w:val="hybridMultilevel"/>
    <w:tmpl w:val="B9BCFAB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65C63A86"/>
    <w:multiLevelType w:val="hybridMultilevel"/>
    <w:tmpl w:val="D9F2DB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C6A6A32"/>
    <w:multiLevelType w:val="hybridMultilevel"/>
    <w:tmpl w:val="82649F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F3E7C95"/>
    <w:multiLevelType w:val="hybridMultilevel"/>
    <w:tmpl w:val="73A857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7"/>
  </w:num>
  <w:num w:numId="3">
    <w:abstractNumId w:val="21"/>
  </w:num>
  <w:num w:numId="4">
    <w:abstractNumId w:val="3"/>
  </w:num>
  <w:num w:numId="5">
    <w:abstractNumId w:val="18"/>
  </w:num>
  <w:num w:numId="6">
    <w:abstractNumId w:val="19"/>
  </w:num>
  <w:num w:numId="7">
    <w:abstractNumId w:val="7"/>
  </w:num>
  <w:num w:numId="8">
    <w:abstractNumId w:val="12"/>
  </w:num>
  <w:num w:numId="9">
    <w:abstractNumId w:val="14"/>
  </w:num>
  <w:num w:numId="10">
    <w:abstractNumId w:val="4"/>
  </w:num>
  <w:num w:numId="11">
    <w:abstractNumId w:val="1"/>
  </w:num>
  <w:num w:numId="12">
    <w:abstractNumId w:val="9"/>
  </w:num>
  <w:num w:numId="13">
    <w:abstractNumId w:val="2"/>
  </w:num>
  <w:num w:numId="14">
    <w:abstractNumId w:val="20"/>
  </w:num>
  <w:num w:numId="15">
    <w:abstractNumId w:val="5"/>
  </w:num>
  <w:num w:numId="16">
    <w:abstractNumId w:val="8"/>
  </w:num>
  <w:num w:numId="17">
    <w:abstractNumId w:val="13"/>
  </w:num>
  <w:num w:numId="18">
    <w:abstractNumId w:val="11"/>
  </w:num>
  <w:num w:numId="19">
    <w:abstractNumId w:val="6"/>
  </w:num>
  <w:num w:numId="20">
    <w:abstractNumId w:val="15"/>
  </w:num>
  <w:num w:numId="21">
    <w:abstractNumId w:val="0"/>
  </w:num>
  <w:num w:numId="22">
    <w:abstractNumId w:val="22"/>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758"/>
    <w:rsid w:val="0000013D"/>
    <w:rsid w:val="00003AB7"/>
    <w:rsid w:val="00017DFF"/>
    <w:rsid w:val="00060628"/>
    <w:rsid w:val="000610B3"/>
    <w:rsid w:val="00061A01"/>
    <w:rsid w:val="00062B00"/>
    <w:rsid w:val="00072817"/>
    <w:rsid w:val="000D36EE"/>
    <w:rsid w:val="001027C8"/>
    <w:rsid w:val="00125CD2"/>
    <w:rsid w:val="001651FD"/>
    <w:rsid w:val="00166790"/>
    <w:rsid w:val="001723C0"/>
    <w:rsid w:val="001A361B"/>
    <w:rsid w:val="001B351E"/>
    <w:rsid w:val="001B4D3C"/>
    <w:rsid w:val="001D00FE"/>
    <w:rsid w:val="001E3B57"/>
    <w:rsid w:val="001F4E66"/>
    <w:rsid w:val="002302A7"/>
    <w:rsid w:val="0023771A"/>
    <w:rsid w:val="00241875"/>
    <w:rsid w:val="00250990"/>
    <w:rsid w:val="002867FA"/>
    <w:rsid w:val="002B34DF"/>
    <w:rsid w:val="002F07E0"/>
    <w:rsid w:val="00302806"/>
    <w:rsid w:val="00315E09"/>
    <w:rsid w:val="00356CFE"/>
    <w:rsid w:val="0039705B"/>
    <w:rsid w:val="003B72C8"/>
    <w:rsid w:val="003C53BF"/>
    <w:rsid w:val="003F6318"/>
    <w:rsid w:val="004118A5"/>
    <w:rsid w:val="0041402D"/>
    <w:rsid w:val="00414119"/>
    <w:rsid w:val="004806FE"/>
    <w:rsid w:val="004B26AC"/>
    <w:rsid w:val="004D1D21"/>
    <w:rsid w:val="004E7512"/>
    <w:rsid w:val="00507FFC"/>
    <w:rsid w:val="00510A1B"/>
    <w:rsid w:val="00511186"/>
    <w:rsid w:val="005343B2"/>
    <w:rsid w:val="00534F6D"/>
    <w:rsid w:val="00535AD0"/>
    <w:rsid w:val="00537158"/>
    <w:rsid w:val="0056096B"/>
    <w:rsid w:val="00572B22"/>
    <w:rsid w:val="005C571A"/>
    <w:rsid w:val="005D49AF"/>
    <w:rsid w:val="00622086"/>
    <w:rsid w:val="00662A21"/>
    <w:rsid w:val="00674642"/>
    <w:rsid w:val="006A1898"/>
    <w:rsid w:val="006A4D55"/>
    <w:rsid w:val="006C2A8F"/>
    <w:rsid w:val="006F7386"/>
    <w:rsid w:val="00713C0B"/>
    <w:rsid w:val="00716EBD"/>
    <w:rsid w:val="007417A5"/>
    <w:rsid w:val="00747312"/>
    <w:rsid w:val="007871C1"/>
    <w:rsid w:val="00792B44"/>
    <w:rsid w:val="007E36D9"/>
    <w:rsid w:val="007F6A36"/>
    <w:rsid w:val="008164DF"/>
    <w:rsid w:val="008224AD"/>
    <w:rsid w:val="00837A9E"/>
    <w:rsid w:val="0089070A"/>
    <w:rsid w:val="00894758"/>
    <w:rsid w:val="008A5F76"/>
    <w:rsid w:val="008A6DB8"/>
    <w:rsid w:val="008C50E1"/>
    <w:rsid w:val="008F4549"/>
    <w:rsid w:val="00951F8C"/>
    <w:rsid w:val="0098097D"/>
    <w:rsid w:val="0099761B"/>
    <w:rsid w:val="009E4B0A"/>
    <w:rsid w:val="009F7243"/>
    <w:rsid w:val="00A13706"/>
    <w:rsid w:val="00AF6DE5"/>
    <w:rsid w:val="00B33FEB"/>
    <w:rsid w:val="00B816C1"/>
    <w:rsid w:val="00BB0582"/>
    <w:rsid w:val="00BF1418"/>
    <w:rsid w:val="00C10D3B"/>
    <w:rsid w:val="00C352C7"/>
    <w:rsid w:val="00C44C5B"/>
    <w:rsid w:val="00CE0E4C"/>
    <w:rsid w:val="00D14376"/>
    <w:rsid w:val="00D246B1"/>
    <w:rsid w:val="00D85D25"/>
    <w:rsid w:val="00D879EF"/>
    <w:rsid w:val="00D91A5B"/>
    <w:rsid w:val="00D972A3"/>
    <w:rsid w:val="00DA3CDD"/>
    <w:rsid w:val="00DA5F19"/>
    <w:rsid w:val="00DC6E62"/>
    <w:rsid w:val="00DD075F"/>
    <w:rsid w:val="00E05AAA"/>
    <w:rsid w:val="00E22369"/>
    <w:rsid w:val="00E312F8"/>
    <w:rsid w:val="00EE05E1"/>
    <w:rsid w:val="00EF10FA"/>
    <w:rsid w:val="00F1709D"/>
    <w:rsid w:val="00F47874"/>
    <w:rsid w:val="00F770F0"/>
    <w:rsid w:val="00FA0A7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158"/>
    <w:pPr>
      <w:spacing w:after="200" w:line="276" w:lineRule="auto"/>
    </w:pPr>
    <w:rPr>
      <w:lang w:eastAsia="en-US"/>
    </w:rPr>
  </w:style>
  <w:style w:type="paragraph" w:styleId="Heading1">
    <w:name w:val="heading 1"/>
    <w:basedOn w:val="Normal"/>
    <w:next w:val="Normal"/>
    <w:link w:val="Heading1Char"/>
    <w:uiPriority w:val="99"/>
    <w:qFormat/>
    <w:rsid w:val="00EE05E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837A9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05E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37A9E"/>
    <w:rPr>
      <w:rFonts w:ascii="Times New Roman" w:hAnsi="Times New Roman" w:cs="Times New Roman"/>
      <w:b/>
      <w:bCs/>
      <w:sz w:val="36"/>
      <w:szCs w:val="36"/>
      <w:lang w:eastAsia="ru-RU"/>
    </w:rPr>
  </w:style>
  <w:style w:type="paragraph" w:styleId="Header">
    <w:name w:val="header"/>
    <w:basedOn w:val="Normal"/>
    <w:link w:val="HeaderChar"/>
    <w:uiPriority w:val="99"/>
    <w:semiHidden/>
    <w:rsid w:val="00D972A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972A3"/>
    <w:rPr>
      <w:rFonts w:cs="Times New Roman"/>
    </w:rPr>
  </w:style>
  <w:style w:type="paragraph" w:styleId="Footer">
    <w:name w:val="footer"/>
    <w:basedOn w:val="Normal"/>
    <w:link w:val="FooterChar"/>
    <w:uiPriority w:val="99"/>
    <w:rsid w:val="00D972A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972A3"/>
    <w:rPr>
      <w:rFonts w:cs="Times New Roman"/>
    </w:rPr>
  </w:style>
  <w:style w:type="paragraph" w:styleId="BodyText">
    <w:name w:val="Body Text"/>
    <w:basedOn w:val="Normal"/>
    <w:link w:val="BodyTextChar"/>
    <w:uiPriority w:val="99"/>
    <w:rsid w:val="007F6A36"/>
    <w:pPr>
      <w:spacing w:after="0" w:line="240" w:lineRule="auto"/>
      <w:jc w:val="both"/>
    </w:pPr>
    <w:rPr>
      <w:rFonts w:ascii="Times New Roman" w:eastAsia="Times New Roman" w:hAnsi="Times New Roman"/>
      <w:sz w:val="40"/>
      <w:szCs w:val="20"/>
      <w:vertAlign w:val="subscript"/>
      <w:lang w:eastAsia="ru-RU"/>
    </w:rPr>
  </w:style>
  <w:style w:type="character" w:customStyle="1" w:styleId="BodyTextChar">
    <w:name w:val="Body Text Char"/>
    <w:basedOn w:val="DefaultParagraphFont"/>
    <w:link w:val="BodyText"/>
    <w:uiPriority w:val="99"/>
    <w:locked/>
    <w:rsid w:val="007F6A36"/>
    <w:rPr>
      <w:rFonts w:ascii="Times New Roman" w:hAnsi="Times New Roman" w:cs="Times New Roman"/>
      <w:sz w:val="20"/>
      <w:szCs w:val="20"/>
      <w:vertAlign w:val="subscript"/>
      <w:lang w:eastAsia="ru-RU"/>
    </w:rPr>
  </w:style>
  <w:style w:type="paragraph" w:customStyle="1" w:styleId="a">
    <w:name w:val="Заголовок МОЙ"/>
    <w:basedOn w:val="Normal"/>
    <w:next w:val="Heading1"/>
    <w:uiPriority w:val="99"/>
    <w:rsid w:val="001723C0"/>
    <w:pPr>
      <w:widowControl w:val="0"/>
      <w:autoSpaceDE w:val="0"/>
      <w:autoSpaceDN w:val="0"/>
      <w:adjustRightInd w:val="0"/>
      <w:spacing w:after="0" w:line="360" w:lineRule="auto"/>
      <w:ind w:firstLine="709"/>
      <w:jc w:val="center"/>
    </w:pPr>
    <w:rPr>
      <w:rFonts w:ascii="Times New Roman" w:eastAsia="Times New Roman" w:hAnsi="Times New Roman"/>
      <w:b/>
      <w:sz w:val="28"/>
      <w:szCs w:val="28"/>
      <w:lang w:eastAsia="ru-RU"/>
    </w:rPr>
  </w:style>
  <w:style w:type="paragraph" w:styleId="Title">
    <w:name w:val="Title"/>
    <w:basedOn w:val="Normal"/>
    <w:next w:val="Normal"/>
    <w:link w:val="TitleChar"/>
    <w:uiPriority w:val="99"/>
    <w:qFormat/>
    <w:rsid w:val="00792B44"/>
    <w:pPr>
      <w:spacing w:before="240" w:after="60" w:line="240"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uiPriority w:val="99"/>
    <w:locked/>
    <w:rsid w:val="00792B44"/>
    <w:rPr>
      <w:rFonts w:ascii="Cambria" w:hAnsi="Cambria" w:cs="Times New Roman"/>
      <w:b/>
      <w:bCs/>
      <w:kern w:val="28"/>
      <w:sz w:val="32"/>
      <w:szCs w:val="32"/>
      <w:lang w:val="en-US"/>
    </w:rPr>
  </w:style>
  <w:style w:type="paragraph" w:styleId="ListParagraph">
    <w:name w:val="List Paragraph"/>
    <w:basedOn w:val="Normal"/>
    <w:uiPriority w:val="99"/>
    <w:qFormat/>
    <w:rsid w:val="005343B2"/>
    <w:pPr>
      <w:ind w:left="720"/>
      <w:contextualSpacing/>
    </w:pPr>
  </w:style>
</w:styles>
</file>

<file path=word/webSettings.xml><?xml version="1.0" encoding="utf-8"?>
<w:webSettings xmlns:r="http://schemas.openxmlformats.org/officeDocument/2006/relationships" xmlns:w="http://schemas.openxmlformats.org/wordprocessingml/2006/main">
  <w:divs>
    <w:div w:id="934631066">
      <w:marLeft w:val="0"/>
      <w:marRight w:val="0"/>
      <w:marTop w:val="0"/>
      <w:marBottom w:val="0"/>
      <w:divBdr>
        <w:top w:val="none" w:sz="0" w:space="0" w:color="auto"/>
        <w:left w:val="none" w:sz="0" w:space="0" w:color="auto"/>
        <w:bottom w:val="none" w:sz="0" w:space="0" w:color="auto"/>
        <w:right w:val="none" w:sz="0" w:space="0" w:color="auto"/>
      </w:divBdr>
    </w:div>
    <w:div w:id="934631067">
      <w:marLeft w:val="0"/>
      <w:marRight w:val="0"/>
      <w:marTop w:val="0"/>
      <w:marBottom w:val="0"/>
      <w:divBdr>
        <w:top w:val="none" w:sz="0" w:space="0" w:color="auto"/>
        <w:left w:val="none" w:sz="0" w:space="0" w:color="auto"/>
        <w:bottom w:val="none" w:sz="0" w:space="0" w:color="auto"/>
        <w:right w:val="none" w:sz="0" w:space="0" w:color="auto"/>
      </w:divBdr>
    </w:div>
    <w:div w:id="934631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127</TotalTime>
  <Pages>29</Pages>
  <Words>7148</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Microsoft</cp:lastModifiedBy>
  <cp:revision>25</cp:revision>
  <cp:lastPrinted>2015-04-03T04:21:00Z</cp:lastPrinted>
  <dcterms:created xsi:type="dcterms:W3CDTF">2014-11-04T15:51:00Z</dcterms:created>
  <dcterms:modified xsi:type="dcterms:W3CDTF">2019-01-28T11:13:00Z</dcterms:modified>
</cp:coreProperties>
</file>