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9B5" w:rsidRPr="00B06165" w:rsidRDefault="00BC69B5" w:rsidP="00737C40">
      <w:pPr>
        <w:spacing w:after="0" w:line="240" w:lineRule="auto"/>
        <w:jc w:val="center"/>
        <w:rPr>
          <w:rFonts w:ascii="Times New Roman" w:hAnsi="Times New Roman"/>
          <w:sz w:val="28"/>
          <w:szCs w:val="28"/>
          <w:lang w:eastAsia="ru-RU"/>
        </w:rPr>
      </w:pPr>
      <w:r w:rsidRPr="00B06165">
        <w:rPr>
          <w:rFonts w:ascii="Times New Roman" w:hAnsi="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707.25pt">
            <v:imagedata r:id="rId7" o:title=""/>
          </v:shape>
        </w:pict>
      </w:r>
    </w:p>
    <w:p w:rsidR="00BC69B5" w:rsidRDefault="00BC69B5" w:rsidP="00737C40">
      <w:pPr>
        <w:spacing w:after="0" w:line="240" w:lineRule="auto"/>
        <w:jc w:val="center"/>
        <w:rPr>
          <w:rFonts w:ascii="Times New Roman" w:hAnsi="Times New Roman"/>
          <w:bCs/>
          <w:color w:val="000000"/>
          <w:sz w:val="28"/>
          <w:szCs w:val="28"/>
          <w:lang w:eastAsia="ru-RU"/>
        </w:rPr>
      </w:pPr>
    </w:p>
    <w:p w:rsidR="00BC69B5" w:rsidRDefault="00BC69B5" w:rsidP="00737C40">
      <w:pPr>
        <w:spacing w:after="0" w:line="240" w:lineRule="auto"/>
        <w:jc w:val="center"/>
        <w:rPr>
          <w:rFonts w:ascii="Times New Roman" w:hAnsi="Times New Roman"/>
          <w:bCs/>
          <w:color w:val="000000"/>
          <w:sz w:val="28"/>
          <w:szCs w:val="28"/>
          <w:lang w:eastAsia="ru-RU"/>
        </w:rPr>
      </w:pPr>
    </w:p>
    <w:p w:rsidR="00BC69B5" w:rsidRDefault="00BC69B5" w:rsidP="00737C40">
      <w:pPr>
        <w:spacing w:after="150" w:line="240" w:lineRule="auto"/>
        <w:jc w:val="center"/>
        <w:rPr>
          <w:rFonts w:ascii="Times New Roman" w:hAnsi="Times New Roman"/>
          <w:color w:val="000000"/>
          <w:sz w:val="21"/>
          <w:szCs w:val="21"/>
          <w:lang w:eastAsia="ru-RU"/>
        </w:rPr>
      </w:pPr>
      <w:r>
        <w:rPr>
          <w:rFonts w:ascii="Times New Roman" w:hAnsi="Times New Roman"/>
          <w:b/>
          <w:bCs/>
          <w:color w:val="000000"/>
          <w:sz w:val="24"/>
          <w:szCs w:val="24"/>
          <w:lang w:eastAsia="ru-RU"/>
        </w:rPr>
        <w:t>Структура программы учебного предмета</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 xml:space="preserve">1. </w:t>
      </w:r>
      <w:r>
        <w:rPr>
          <w:rFonts w:ascii="Times New Roman" w:hAnsi="Times New Roman"/>
          <w:b/>
          <w:bCs/>
          <w:color w:val="000000"/>
          <w:sz w:val="24"/>
          <w:szCs w:val="24"/>
          <w:lang w:eastAsia="ru-RU"/>
        </w:rPr>
        <w:t>Пояснительная записка</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Характеристика учебного предмета, его место и роль в образовательном процессе</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Срок реализации учебного предмета</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Сведения о затратах учебного времени и графике промежуточной и итоговой аттестации</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Форма проведения учебных аудиторных занятий</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Цель и задачи учебного предмета</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Обоснование структуры программы учебного предмета</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Методы обучения</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Описание материально-технических условий реализации учебного предмета</w:t>
      </w:r>
    </w:p>
    <w:p w:rsidR="00BC69B5" w:rsidRDefault="00BC69B5" w:rsidP="00737C40">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eastAsia="ru-RU"/>
        </w:rPr>
        <w:t>2. Содержание учебного предмета</w:t>
      </w:r>
    </w:p>
    <w:p w:rsidR="00BC69B5" w:rsidRDefault="00BC69B5" w:rsidP="00737C40">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 Учебно-тематический план</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Годовые требования. Содержание разделов и тем</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 xml:space="preserve">3. </w:t>
      </w:r>
      <w:r>
        <w:rPr>
          <w:rFonts w:ascii="Times New Roman" w:hAnsi="Times New Roman"/>
          <w:b/>
          <w:bCs/>
          <w:color w:val="000000"/>
          <w:sz w:val="24"/>
          <w:szCs w:val="24"/>
          <w:lang w:eastAsia="ru-RU"/>
        </w:rPr>
        <w:t>Требования к уровню подготовки обучающихся</w:t>
      </w:r>
    </w:p>
    <w:p w:rsidR="00BC69B5" w:rsidRDefault="00BC69B5" w:rsidP="008710BE">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-Требования к уровню подготовки на различных этапах обучения</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 xml:space="preserve">4. </w:t>
      </w:r>
      <w:r>
        <w:rPr>
          <w:rFonts w:ascii="Times New Roman" w:hAnsi="Times New Roman"/>
          <w:b/>
          <w:bCs/>
          <w:color w:val="000000"/>
          <w:sz w:val="24"/>
          <w:szCs w:val="24"/>
          <w:lang w:eastAsia="ru-RU"/>
        </w:rPr>
        <w:t>Формы и методы контроля, система оценок</w:t>
      </w:r>
    </w:p>
    <w:p w:rsidR="00BC69B5" w:rsidRDefault="00BC69B5" w:rsidP="008710BE">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 Аттестация: цели, виды, форма, содержание</w:t>
      </w:r>
    </w:p>
    <w:p w:rsidR="00BC69B5" w:rsidRDefault="00BC69B5" w:rsidP="008710BE">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 Критерии оценки</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 xml:space="preserve">5. </w:t>
      </w:r>
      <w:r>
        <w:rPr>
          <w:rFonts w:ascii="Times New Roman" w:hAnsi="Times New Roman"/>
          <w:b/>
          <w:bCs/>
          <w:color w:val="000000"/>
          <w:sz w:val="24"/>
          <w:szCs w:val="24"/>
          <w:lang w:eastAsia="ru-RU"/>
        </w:rPr>
        <w:t>Методическое обеспечение учебного процесса</w:t>
      </w:r>
    </w:p>
    <w:p w:rsidR="00BC69B5" w:rsidRDefault="00BC69B5" w:rsidP="008710BE">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 Организация самостоятельной работы учащихся</w:t>
      </w:r>
    </w:p>
    <w:p w:rsidR="00BC69B5" w:rsidRDefault="00BC69B5" w:rsidP="008710BE">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 Дидактический материал</w:t>
      </w:r>
    </w:p>
    <w:p w:rsidR="00BC69B5" w:rsidRDefault="00BC69B5" w:rsidP="008F528B">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 xml:space="preserve">6. </w:t>
      </w:r>
      <w:r>
        <w:rPr>
          <w:rFonts w:ascii="Times New Roman" w:hAnsi="Times New Roman"/>
          <w:b/>
          <w:bCs/>
          <w:color w:val="000000"/>
          <w:sz w:val="24"/>
          <w:szCs w:val="24"/>
          <w:lang w:eastAsia="ru-RU"/>
        </w:rPr>
        <w:t>Список литературы и средств обучения</w:t>
      </w:r>
    </w:p>
    <w:p w:rsidR="00BC69B5" w:rsidRDefault="00BC69B5" w:rsidP="008710BE">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 Методическая литература</w:t>
      </w:r>
    </w:p>
    <w:p w:rsidR="00BC69B5" w:rsidRDefault="00BC69B5" w:rsidP="008710BE">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 Учебная литература</w:t>
      </w:r>
    </w:p>
    <w:p w:rsidR="00BC69B5" w:rsidRDefault="00BC69B5" w:rsidP="008710BE">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 Средства обучения</w:t>
      </w:r>
    </w:p>
    <w:p w:rsidR="00BC69B5" w:rsidRDefault="00BC69B5" w:rsidP="00737C40">
      <w:pPr>
        <w:spacing w:after="150" w:line="240" w:lineRule="auto"/>
        <w:rPr>
          <w:rFonts w:ascii="Times New Roman" w:hAnsi="Times New Roman"/>
          <w:color w:val="000000"/>
          <w:sz w:val="21"/>
          <w:szCs w:val="21"/>
          <w:lang w:eastAsia="ru-RU"/>
        </w:rPr>
      </w:pPr>
      <w:r>
        <w:rPr>
          <w:rFonts w:ascii="Times New Roman" w:hAnsi="Times New Roman"/>
          <w:color w:val="000000"/>
          <w:sz w:val="21"/>
          <w:szCs w:val="21"/>
          <w:lang w:eastAsia="ru-RU"/>
        </w:rPr>
        <w:br/>
      </w:r>
    </w:p>
    <w:p w:rsidR="00BC69B5" w:rsidRDefault="00BC69B5" w:rsidP="00737C40">
      <w:pPr>
        <w:spacing w:after="150" w:line="240" w:lineRule="auto"/>
        <w:rPr>
          <w:rFonts w:ascii="Arial" w:hAnsi="Arial" w:cs="Arial"/>
          <w:color w:val="000000"/>
          <w:sz w:val="21"/>
          <w:szCs w:val="21"/>
          <w:lang w:eastAsia="ru-RU"/>
        </w:rPr>
      </w:pPr>
      <w:r>
        <w:rPr>
          <w:rFonts w:ascii="Times New Roman" w:hAnsi="Times New Roman"/>
          <w:color w:val="000000"/>
          <w:sz w:val="21"/>
          <w:szCs w:val="21"/>
          <w:lang w:eastAsia="ru-RU"/>
        </w:rPr>
        <w:br/>
      </w:r>
    </w:p>
    <w:p w:rsidR="00BC69B5" w:rsidRDefault="00BC69B5" w:rsidP="00737C40">
      <w:pPr>
        <w:spacing w:after="150" w:line="240" w:lineRule="auto"/>
        <w:rPr>
          <w:rFonts w:ascii="Arial" w:hAnsi="Arial" w:cs="Arial"/>
          <w:color w:val="000000"/>
          <w:sz w:val="21"/>
          <w:szCs w:val="21"/>
          <w:lang w:eastAsia="ru-RU"/>
        </w:rPr>
      </w:pPr>
      <w:r>
        <w:rPr>
          <w:rFonts w:ascii="Arial" w:hAnsi="Arial" w:cs="Arial"/>
          <w:color w:val="000000"/>
          <w:sz w:val="21"/>
          <w:szCs w:val="21"/>
          <w:lang w:eastAsia="ru-RU"/>
        </w:rPr>
        <w:br/>
      </w:r>
    </w:p>
    <w:p w:rsidR="00BC69B5" w:rsidRDefault="00BC69B5" w:rsidP="00737C40">
      <w:pPr>
        <w:spacing w:after="150" w:line="240" w:lineRule="auto"/>
        <w:rPr>
          <w:rFonts w:ascii="Arial" w:hAnsi="Arial" w:cs="Arial"/>
          <w:color w:val="000000"/>
          <w:sz w:val="21"/>
          <w:szCs w:val="21"/>
          <w:lang w:eastAsia="ru-RU"/>
        </w:rPr>
      </w:pPr>
      <w:r>
        <w:rPr>
          <w:rFonts w:ascii="Arial" w:hAnsi="Arial" w:cs="Arial"/>
          <w:color w:val="000000"/>
          <w:sz w:val="21"/>
          <w:szCs w:val="21"/>
          <w:lang w:eastAsia="ru-RU"/>
        </w:rPr>
        <w:br/>
      </w:r>
    </w:p>
    <w:p w:rsidR="00BC69B5" w:rsidRDefault="00BC69B5" w:rsidP="00346E60">
      <w:pPr>
        <w:spacing w:after="150" w:line="240" w:lineRule="auto"/>
        <w:rPr>
          <w:rFonts w:ascii="Arial" w:hAnsi="Arial" w:cs="Arial"/>
          <w:color w:val="000000"/>
          <w:sz w:val="21"/>
          <w:szCs w:val="21"/>
          <w:lang w:eastAsia="ru-RU"/>
        </w:rPr>
      </w:pPr>
    </w:p>
    <w:p w:rsidR="00BC69B5" w:rsidRPr="00346E60" w:rsidRDefault="00BC69B5" w:rsidP="00346E60">
      <w:pPr>
        <w:spacing w:after="150" w:line="240" w:lineRule="auto"/>
        <w:jc w:val="center"/>
        <w:rPr>
          <w:rFonts w:ascii="Arial" w:hAnsi="Arial" w:cs="Arial"/>
          <w:color w:val="000000"/>
          <w:sz w:val="21"/>
          <w:szCs w:val="21"/>
          <w:lang w:eastAsia="ru-RU"/>
        </w:rPr>
      </w:pPr>
      <w:r w:rsidRPr="004C64DD">
        <w:rPr>
          <w:rFonts w:ascii="Times New Roman" w:hAnsi="Times New Roman"/>
          <w:b/>
          <w:bCs/>
          <w:color w:val="000000"/>
          <w:sz w:val="24"/>
          <w:szCs w:val="24"/>
          <w:lang w:eastAsia="ru-RU"/>
        </w:rPr>
        <w:t>Пояснительная записка</w:t>
      </w:r>
    </w:p>
    <w:p w:rsidR="00BC69B5" w:rsidRPr="00A07D0E" w:rsidRDefault="00BC69B5" w:rsidP="00737C40">
      <w:pPr>
        <w:spacing w:after="150" w:line="240" w:lineRule="auto"/>
        <w:jc w:val="center"/>
        <w:rPr>
          <w:rFonts w:ascii="Times New Roman" w:hAnsi="Times New Roman"/>
          <w:color w:val="000000"/>
          <w:sz w:val="21"/>
          <w:szCs w:val="21"/>
          <w:lang w:eastAsia="ru-RU"/>
        </w:rPr>
      </w:pPr>
      <w:r w:rsidRPr="00A07D0E">
        <w:rPr>
          <w:rFonts w:ascii="Times New Roman" w:hAnsi="Times New Roman"/>
          <w:b/>
          <w:bCs/>
          <w:iCs/>
          <w:color w:val="000000"/>
          <w:sz w:val="24"/>
          <w:szCs w:val="24"/>
          <w:lang w:eastAsia="ru-RU"/>
        </w:rPr>
        <w:t>Характеристика учебного предмета, его место и роль образовательном процессе</w:t>
      </w:r>
    </w:p>
    <w:p w:rsidR="00BC69B5" w:rsidRPr="00CE2721" w:rsidRDefault="00BC69B5" w:rsidP="008F528B">
      <w:pPr>
        <w:pStyle w:val="msonormalbullet1gifbullet1gif"/>
        <w:spacing w:after="0" w:afterAutospacing="0"/>
        <w:ind w:firstLine="709"/>
        <w:contextualSpacing/>
        <w:jc w:val="both"/>
        <w:rPr>
          <w:lang w:val="tt-RU"/>
        </w:rPr>
      </w:pPr>
      <w:r>
        <w:rPr>
          <w:color w:val="000000"/>
        </w:rPr>
        <w:t>Программа учебного предмета «Композиция прикладная»</w:t>
      </w:r>
      <w:r>
        <w:rPr>
          <w:lang w:val="tt-RU"/>
        </w:rPr>
        <w:t xml:space="preserve"> </w:t>
      </w:r>
      <w:r>
        <w:t>со</w:t>
      </w:r>
      <w:r>
        <w:rPr>
          <w:lang w:val="tt-RU"/>
        </w:rPr>
        <w:t>о</w:t>
      </w:r>
      <w:r>
        <w:t>риентирован</w:t>
      </w:r>
      <w:r>
        <w:rPr>
          <w:lang w:val="tt-RU"/>
        </w:rPr>
        <w:t>а</w:t>
      </w:r>
      <w:r>
        <w:t xml:space="preserve"> с «Интегрированным курсом по рисунку, живописи и композиции для ДХШ и ДШИ» (авторы А.Г.Хамидуллин и  О.А.Гильмутдинова, Казань, 2011год), </w:t>
      </w:r>
      <w:r>
        <w:rPr>
          <w:lang w:val="tt-RU"/>
        </w:rPr>
        <w:t xml:space="preserve">и </w:t>
      </w:r>
      <w:r>
        <w:t xml:space="preserve"> с примерной образовательной программой для ДШИ и ДХШ, Казань 2002 год. </w:t>
      </w:r>
    </w:p>
    <w:p w:rsidR="00BC69B5" w:rsidRDefault="00BC69B5" w:rsidP="00737C40">
      <w:pPr>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«Декоративно-прикладное творчество».</w:t>
      </w:r>
    </w:p>
    <w:p w:rsidR="00BC69B5" w:rsidRDefault="00BC69B5" w:rsidP="00737C40">
      <w:pPr>
        <w:shd w:val="clear" w:color="auto" w:fill="FFFFFF"/>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Учебный предмет «Композиция прикладная» занимает важное место в комплексе предметов программы «Декоративно-прикладное творчество». Он является базовой составляющей для последующего изучения предметов в области изобразительного искусства.</w:t>
      </w:r>
    </w:p>
    <w:p w:rsidR="00BC69B5" w:rsidRDefault="00BC69B5" w:rsidP="00737C40">
      <w:pPr>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Творческие способности и практические умения детей не могут развиваться вне соответствующей сферы деятельности. Занятия народным декоративно-прикладным искусством в детской школе искусств - это путь приобщения обучающихся к истокам фольклорной культуры, воспитание эстетического отношения к предметам быта, знакомство с историей своей страны, своего региона.</w:t>
      </w:r>
    </w:p>
    <w:p w:rsidR="00BC69B5" w:rsidRDefault="00BC69B5" w:rsidP="00737C40">
      <w:pPr>
        <w:suppressAutoHyphens/>
        <w:autoSpaceDE w:val="0"/>
        <w:autoSpaceDN w:val="0"/>
        <w:adjustRightInd w:val="0"/>
        <w:spacing w:after="0" w:line="240" w:lineRule="auto"/>
        <w:jc w:val="both"/>
        <w:rPr>
          <w:rFonts w:ascii="Times New Roman" w:hAnsi="Times New Roman"/>
          <w:color w:val="000000"/>
          <w:sz w:val="24"/>
          <w:szCs w:val="24"/>
          <w:lang w:val="tt-RU" w:eastAsia="ru-RU"/>
        </w:rPr>
      </w:pPr>
      <w:r>
        <w:rPr>
          <w:rFonts w:ascii="Times New Roman" w:hAnsi="Times New Roman"/>
          <w:color w:val="000000"/>
          <w:sz w:val="24"/>
          <w:szCs w:val="24"/>
          <w:lang w:eastAsia="ru-RU"/>
        </w:rPr>
        <w:t>Программа учебного предмета «Композиция прикладная» направлена на создание условий для познания обучающимися приемов работы в различных материалах, техниках, на выявление и развитие потенциальных творческих способностей каждого ребенка, на формирование основ целостного восприятия эстетической культуры через пробуждение интереса к национальной культуре.</w:t>
      </w:r>
    </w:p>
    <w:p w:rsidR="00BC69B5" w:rsidRDefault="00BC69B5" w:rsidP="00737C40">
      <w:pPr>
        <w:suppressAutoHyphen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Программа учебного предмета «Композиция прикладная» разработана в соответствии</w:t>
      </w:r>
      <w:r>
        <w:rPr>
          <w:rFonts w:ascii="Times New Roman" w:hAnsi="Times New Roman"/>
          <w:color w:val="000000"/>
          <w:sz w:val="24"/>
          <w:szCs w:val="24"/>
          <w:lang w:val="tt-RU"/>
        </w:rPr>
        <w:t xml:space="preserve"> с федеральным законом </w:t>
      </w:r>
      <w:r>
        <w:rPr>
          <w:rFonts w:ascii="Times New Roman" w:hAnsi="Times New Roman"/>
          <w:color w:val="000000"/>
          <w:sz w:val="24"/>
          <w:szCs w:val="24"/>
        </w:rPr>
        <w:t>«</w:t>
      </w:r>
      <w:r>
        <w:rPr>
          <w:rFonts w:ascii="Times New Roman" w:hAnsi="Times New Roman"/>
          <w:color w:val="000000"/>
          <w:sz w:val="24"/>
          <w:szCs w:val="24"/>
          <w:lang w:val="tt-RU"/>
        </w:rPr>
        <w:t xml:space="preserve">Об образовании в Российской Федерации № “273-ФЗ </w:t>
      </w:r>
      <w:r>
        <w:rPr>
          <w:rFonts w:ascii="Times New Roman" w:hAnsi="Times New Roman"/>
          <w:color w:val="000000"/>
          <w:sz w:val="24"/>
          <w:szCs w:val="24"/>
        </w:rPr>
        <w:t xml:space="preserve"> от 29.12.2012», письма Министерства культуры Российской Федерации от 21 ноября </w:t>
      </w:r>
      <w:smartTag w:uri="urn:schemas-microsoft-com:office:smarttags" w:element="metricconverter">
        <w:smartTagPr>
          <w:attr w:name="ProductID" w:val="2013 г"/>
        </w:smartTagPr>
        <w:r>
          <w:rPr>
            <w:rFonts w:ascii="Times New Roman" w:hAnsi="Times New Roman"/>
            <w:color w:val="000000"/>
            <w:sz w:val="24"/>
            <w:szCs w:val="24"/>
          </w:rPr>
          <w:t>2013 г</w:t>
        </w:r>
      </w:smartTag>
      <w:r>
        <w:rPr>
          <w:rFonts w:ascii="Times New Roman" w:hAnsi="Times New Roman"/>
          <w:color w:val="000000"/>
          <w:sz w:val="24"/>
          <w:szCs w:val="24"/>
        </w:rPr>
        <w:t>. № 191-01-39/06-ГИ; примерного учебного плана по дополнительной педпрофессинальной общеобразовательной программе в обла</w:t>
      </w:r>
      <w:r>
        <w:rPr>
          <w:rFonts w:ascii="Times New Roman" w:hAnsi="Times New Roman"/>
          <w:color w:val="000000"/>
          <w:sz w:val="24"/>
          <w:szCs w:val="24"/>
          <w:lang w:val="tt-RU"/>
        </w:rPr>
        <w:t>сти</w:t>
      </w:r>
      <w:r>
        <w:rPr>
          <w:rFonts w:ascii="Times New Roman" w:hAnsi="Times New Roman"/>
          <w:color w:val="000000"/>
          <w:sz w:val="24"/>
          <w:szCs w:val="24"/>
        </w:rPr>
        <w:t xml:space="preserve"> декоративно-прикладного искусства «Декоративно-прикладное творчество». Программа составлена на основе учебного плана МБОУ ДО «ДШИ Актанышского муниципального района РТ» на 2017-2018 учебный год, утвержденного решением педагогического совета. Учебный предмет «Композиция прикладная» реализуется на художественном отделении по специализации «Декоративно-прикладное искусство» и направлен на приобретение детьми знаний, умений и навыков по выполнению декоративно-художественных работ, получение ими художественного образования, а также на эстетическое воспитание и духовно-нравственное развитие ученика.</w:t>
      </w:r>
    </w:p>
    <w:p w:rsidR="00BC69B5" w:rsidRDefault="00BC69B5" w:rsidP="00737C40">
      <w:pPr>
        <w:shd w:val="clear" w:color="auto" w:fill="FFFFFF"/>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Учитывая возраст детей, программа предполагает использование разных форм проведения занятий: просмотр тематических фильмов, прослушивание музыки, применение игровых приемов обучения, выполнение коллективных работ. По ходу занятий обучающиеся посещают музеи, выставки, обсуждают особенности исполнительского мастерства профессионалов, знакомятся со специальной литературой, раскрывающей секреты прикладного творчества.</w:t>
      </w:r>
    </w:p>
    <w:p w:rsidR="00BC69B5" w:rsidRDefault="00BC69B5" w:rsidP="00737C40">
      <w:pPr>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Предмет «Композиция прикладная» тесно связан с предметами «Рисунок», «Живопись», «История народной культуры и изобразительного искусства». Данная взаимосвязь помогает обучающимся активно осмысливать окружающий мир и воплощать его в формах декоративно-прикладного творчества, гармонично объединяя функциональный и эстетический компоненты в декоративном изделии.</w:t>
      </w:r>
    </w:p>
    <w:p w:rsidR="00BC69B5" w:rsidRDefault="00BC69B5" w:rsidP="00737C40">
      <w:pPr>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Программа составлена в соответствии с возрастными возможностями и учетом уровня развития детей. Основное внимание уделяется практическим занятиям.</w:t>
      </w:r>
    </w:p>
    <w:p w:rsidR="00BC69B5" w:rsidRDefault="00BC69B5" w:rsidP="00737C40">
      <w:pPr>
        <w:spacing w:after="150" w:line="240" w:lineRule="auto"/>
        <w:rPr>
          <w:rFonts w:ascii="Times New Roman" w:hAnsi="Times New Roman"/>
          <w:color w:val="000000"/>
          <w:sz w:val="21"/>
          <w:szCs w:val="21"/>
          <w:lang w:eastAsia="ru-RU"/>
        </w:rPr>
      </w:pPr>
    </w:p>
    <w:p w:rsidR="00BC69B5" w:rsidRPr="00A07D0E" w:rsidRDefault="00BC69B5" w:rsidP="00737C40">
      <w:pPr>
        <w:spacing w:after="150" w:line="240" w:lineRule="auto"/>
        <w:rPr>
          <w:rFonts w:ascii="Times New Roman" w:hAnsi="Times New Roman"/>
          <w:color w:val="000000"/>
          <w:sz w:val="21"/>
          <w:szCs w:val="21"/>
          <w:lang w:eastAsia="ru-RU"/>
        </w:rPr>
      </w:pPr>
      <w:r w:rsidRPr="00A07D0E">
        <w:rPr>
          <w:rFonts w:ascii="Times New Roman" w:hAnsi="Times New Roman"/>
          <w:b/>
          <w:bCs/>
          <w:iCs/>
          <w:color w:val="000000"/>
          <w:sz w:val="24"/>
          <w:szCs w:val="24"/>
          <w:lang w:eastAsia="ru-RU"/>
        </w:rPr>
        <w:t>Срок реализации учебного предмета</w:t>
      </w:r>
    </w:p>
    <w:p w:rsidR="00BC69B5" w:rsidRDefault="00BC69B5" w:rsidP="00737C40">
      <w:pPr>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Срок реализации учебного предмета «Композиция прикладная» составляет 5 лет: при 5-летней дополнительной предпрофессиональной общеобразовательной программе «Декоративно-прикладное творчество» - с 1 по 5 классы. При реализации программы учебного предмета «Композиция прикладная» продолжительность учебных занятий с 1-5 классы составляет 33 недели ежегодно.</w:t>
      </w:r>
    </w:p>
    <w:p w:rsidR="00BC69B5" w:rsidRPr="00A07D0E" w:rsidRDefault="00BC69B5" w:rsidP="00737C40">
      <w:pPr>
        <w:spacing w:after="150" w:line="240" w:lineRule="auto"/>
        <w:rPr>
          <w:rFonts w:ascii="Times New Roman" w:hAnsi="Times New Roman"/>
          <w:color w:val="000000"/>
          <w:sz w:val="21"/>
          <w:szCs w:val="21"/>
          <w:lang w:eastAsia="ru-RU"/>
        </w:rPr>
      </w:pPr>
    </w:p>
    <w:p w:rsidR="00BC69B5" w:rsidRDefault="00BC69B5" w:rsidP="00737C40">
      <w:pPr>
        <w:spacing w:after="0" w:line="240" w:lineRule="auto"/>
        <w:jc w:val="both"/>
        <w:rPr>
          <w:rFonts w:ascii="Times New Roman" w:hAnsi="Times New Roman"/>
          <w:b/>
          <w:color w:val="000000"/>
          <w:lang w:eastAsia="ru-RU"/>
        </w:rPr>
      </w:pPr>
      <w:r>
        <w:rPr>
          <w:rFonts w:ascii="Times New Roman" w:hAnsi="Times New Roman"/>
          <w:b/>
          <w:bCs/>
          <w:color w:val="000000"/>
          <w:lang w:val="tt-RU" w:eastAsia="ru-RU"/>
        </w:rPr>
        <w:t>Объем учебного времени, сведения о затратах учебного времени и графике промежуточной аттестации, предусмотренные учебным планом образовательного учреждения на реализацию учебного предмета.</w:t>
      </w:r>
    </w:p>
    <w:p w:rsidR="00BC69B5" w:rsidRDefault="00BC69B5" w:rsidP="00737C40">
      <w:pPr>
        <w:spacing w:after="0" w:line="240" w:lineRule="auto"/>
        <w:jc w:val="both"/>
        <w:rPr>
          <w:rFonts w:ascii="Times New Roman" w:hAnsi="Times New Roman"/>
          <w:color w:val="000000"/>
          <w:lang w:val="tt-RU" w:eastAsia="ru-RU"/>
        </w:rPr>
      </w:pPr>
      <w:r>
        <w:rPr>
          <w:rFonts w:ascii="Times New Roman" w:hAnsi="Times New Roman"/>
          <w:color w:val="000000"/>
          <w:lang w:eastAsia="ru-RU"/>
        </w:rPr>
        <w:t>Общий объем часов учебного плана по предмету композиция прикладная – 1</w:t>
      </w:r>
      <w:r>
        <w:rPr>
          <w:rFonts w:ascii="Times New Roman" w:hAnsi="Times New Roman"/>
          <w:color w:val="000000"/>
          <w:lang w:val="tt-RU" w:eastAsia="ru-RU"/>
        </w:rPr>
        <w:t>65</w:t>
      </w:r>
      <w:r>
        <w:rPr>
          <w:rFonts w:ascii="Times New Roman" w:hAnsi="Times New Roman"/>
          <w:color w:val="000000"/>
          <w:lang w:eastAsia="ru-RU"/>
        </w:rPr>
        <w:t xml:space="preserve"> час. В 1 – </w:t>
      </w:r>
      <w:r>
        <w:rPr>
          <w:rFonts w:ascii="Times New Roman" w:hAnsi="Times New Roman"/>
          <w:color w:val="000000"/>
          <w:lang w:val="tt-RU" w:eastAsia="ru-RU"/>
        </w:rPr>
        <w:t xml:space="preserve">5 </w:t>
      </w:r>
      <w:r>
        <w:rPr>
          <w:rFonts w:ascii="Times New Roman" w:hAnsi="Times New Roman"/>
          <w:color w:val="000000"/>
          <w:lang w:eastAsia="ru-RU"/>
        </w:rPr>
        <w:t>классах -  по 33 час</w:t>
      </w:r>
      <w:r>
        <w:rPr>
          <w:rFonts w:ascii="Times New Roman" w:hAnsi="Times New Roman"/>
          <w:color w:val="000000"/>
          <w:lang w:val="tt-RU" w:eastAsia="ru-RU"/>
        </w:rPr>
        <w:t>а.</w:t>
      </w:r>
    </w:p>
    <w:p w:rsidR="00BC69B5" w:rsidRPr="00446FC1" w:rsidRDefault="00BC69B5" w:rsidP="00737C40">
      <w:pPr>
        <w:spacing w:after="0" w:line="240" w:lineRule="auto"/>
        <w:jc w:val="both"/>
        <w:rPr>
          <w:rFonts w:ascii="Arial" w:hAnsi="Arial" w:cs="Arial"/>
          <w:color w:val="000000"/>
          <w:lang w:val="tt-RU" w:eastAsia="ru-RU"/>
        </w:rPr>
      </w:pPr>
    </w:p>
    <w:tbl>
      <w:tblPr>
        <w:tblW w:w="0" w:type="auto"/>
        <w:tblLayout w:type="fixed"/>
        <w:tblCellMar>
          <w:left w:w="0" w:type="dxa"/>
          <w:right w:w="0" w:type="dxa"/>
        </w:tblCellMar>
        <w:tblLook w:val="00A0"/>
      </w:tblPr>
      <w:tblGrid>
        <w:gridCol w:w="2916"/>
        <w:gridCol w:w="594"/>
        <w:gridCol w:w="567"/>
        <w:gridCol w:w="567"/>
        <w:gridCol w:w="567"/>
        <w:gridCol w:w="567"/>
        <w:gridCol w:w="567"/>
        <w:gridCol w:w="567"/>
        <w:gridCol w:w="534"/>
        <w:gridCol w:w="540"/>
        <w:gridCol w:w="540"/>
        <w:gridCol w:w="1045"/>
      </w:tblGrid>
      <w:tr w:rsidR="00BC69B5" w:rsidRPr="00C145B8" w:rsidTr="0046365A">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Default="00BC69B5">
            <w:pPr>
              <w:spacing w:after="0" w:line="240" w:lineRule="auto"/>
              <w:jc w:val="both"/>
              <w:rPr>
                <w:rFonts w:ascii="Arial" w:hAnsi="Arial" w:cs="Arial"/>
                <w:color w:val="000000"/>
                <w:lang w:eastAsia="ru-RU"/>
              </w:rPr>
            </w:pPr>
            <w:bookmarkStart w:id="0" w:name="0"/>
            <w:bookmarkStart w:id="1" w:name="ed3de585a7c6ffd4e0d345d7971a632997379533"/>
            <w:bookmarkEnd w:id="0"/>
            <w:bookmarkEnd w:id="1"/>
            <w:r>
              <w:rPr>
                <w:rFonts w:ascii="Times New Roman" w:hAnsi="Times New Roman"/>
                <w:color w:val="000000"/>
                <w:lang w:eastAsia="ru-RU"/>
              </w:rPr>
              <w:t>Вид учебной работы, аттестации,</w:t>
            </w:r>
          </w:p>
          <w:p w:rsidR="00BC69B5" w:rsidRDefault="00BC69B5">
            <w:pPr>
              <w:spacing w:after="0" w:line="240" w:lineRule="atLeast"/>
              <w:jc w:val="both"/>
              <w:rPr>
                <w:rFonts w:ascii="Arial" w:hAnsi="Arial" w:cs="Arial"/>
                <w:color w:val="000000"/>
                <w:lang w:eastAsia="ru-RU"/>
              </w:rPr>
            </w:pPr>
            <w:r>
              <w:rPr>
                <w:rFonts w:ascii="Times New Roman" w:hAnsi="Times New Roman"/>
                <w:color w:val="000000"/>
                <w:lang w:eastAsia="ru-RU"/>
              </w:rPr>
              <w:t>учебной нагрузки</w:t>
            </w:r>
          </w:p>
        </w:tc>
        <w:tc>
          <w:tcPr>
            <w:tcW w:w="11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Default="00BC69B5">
            <w:pPr>
              <w:spacing w:after="0" w:line="240" w:lineRule="auto"/>
              <w:jc w:val="both"/>
              <w:rPr>
                <w:rFonts w:ascii="Arial" w:hAnsi="Arial" w:cs="Arial"/>
                <w:color w:val="000000"/>
                <w:lang w:eastAsia="ru-RU"/>
              </w:rPr>
            </w:pPr>
            <w:r>
              <w:rPr>
                <w:rFonts w:ascii="Times New Roman" w:hAnsi="Times New Roman"/>
                <w:color w:val="000000"/>
                <w:lang w:eastAsia="ru-RU"/>
              </w:rPr>
              <w:t>Затраты учебного времени.</w:t>
            </w:r>
          </w:p>
          <w:p w:rsidR="00BC69B5" w:rsidRDefault="00BC69B5">
            <w:pPr>
              <w:spacing w:after="0" w:line="240" w:lineRule="atLeast"/>
              <w:jc w:val="both"/>
              <w:rPr>
                <w:rFonts w:ascii="Arial" w:hAnsi="Arial" w:cs="Arial"/>
                <w:color w:val="000000"/>
                <w:lang w:eastAsia="ru-RU"/>
              </w:rPr>
            </w:pPr>
            <w:r>
              <w:rPr>
                <w:rFonts w:ascii="Times New Roman" w:hAnsi="Times New Roman"/>
                <w:color w:val="000000"/>
                <w:lang w:eastAsia="ru-RU"/>
              </w:rPr>
              <w:t>График промежуточной аттестации</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Default="00BC69B5">
            <w:pPr>
              <w:spacing w:after="0" w:line="240" w:lineRule="atLeast"/>
              <w:jc w:val="both"/>
              <w:rPr>
                <w:rFonts w:ascii="Arial" w:hAnsi="Arial" w:cs="Arial"/>
                <w:color w:val="000000"/>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C145B8" w:rsidRDefault="00BC69B5">
            <w:pPr>
              <w:spacing w:after="0"/>
            </w:pPr>
          </w:p>
        </w:tc>
        <w:tc>
          <w:tcPr>
            <w:tcW w:w="11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C145B8" w:rsidRDefault="00BC69B5">
            <w:pPr>
              <w:spacing w:after="0"/>
            </w:pP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C145B8" w:rsidRDefault="00BC69B5">
            <w:pPr>
              <w:spacing w:after="0"/>
            </w:pP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Default="00BC69B5">
            <w:pPr>
              <w:spacing w:after="0"/>
              <w:rPr>
                <w:rFonts w:ascii="Times New Roman" w:hAnsi="Times New Roman"/>
                <w:color w:val="000000"/>
                <w:lang w:val="tt-RU" w:eastAsia="ru-RU"/>
              </w:rPr>
            </w:pPr>
          </w:p>
          <w:p w:rsidR="00BC69B5" w:rsidRDefault="00BC69B5">
            <w:pPr>
              <w:spacing w:after="0"/>
              <w:rPr>
                <w:rFonts w:ascii="Times New Roman" w:hAnsi="Times New Roman"/>
                <w:color w:val="000000"/>
                <w:lang w:val="tt-RU" w:eastAsia="ru-RU"/>
              </w:rPr>
            </w:pPr>
          </w:p>
          <w:p w:rsidR="00BC69B5" w:rsidRDefault="00BC69B5">
            <w:pPr>
              <w:spacing w:after="0"/>
              <w:rPr>
                <w:rFonts w:ascii="Times New Roman" w:hAnsi="Times New Roman"/>
                <w:color w:val="000000"/>
                <w:lang w:val="tt-RU" w:eastAsia="ru-RU"/>
              </w:rPr>
            </w:pPr>
          </w:p>
          <w:p w:rsidR="00BC69B5" w:rsidRPr="00C145B8" w:rsidRDefault="00BC69B5">
            <w:pPr>
              <w:spacing w:after="0"/>
            </w:pPr>
            <w:r>
              <w:rPr>
                <w:rFonts w:ascii="Times New Roman" w:hAnsi="Times New Roman"/>
                <w:color w:val="000000"/>
                <w:lang w:eastAsia="ru-RU"/>
              </w:rPr>
              <w:t>Всего часов</w:t>
            </w:r>
          </w:p>
        </w:tc>
      </w:tr>
      <w:tr w:rsidR="00BC69B5" w:rsidRPr="00C145B8" w:rsidTr="00BA772A">
        <w:tc>
          <w:tcPr>
            <w:tcW w:w="2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Arial" w:hAnsi="Arial" w:cs="Arial"/>
                <w:color w:val="000000"/>
                <w:lang w:eastAsia="ru-RU"/>
              </w:rPr>
            </w:pPr>
            <w:r w:rsidRPr="00BA772A">
              <w:rPr>
                <w:rFonts w:ascii="Times New Roman" w:hAnsi="Times New Roman"/>
                <w:color w:val="000000"/>
                <w:lang w:eastAsia="ru-RU"/>
              </w:rPr>
              <w:t>Классы</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rsidP="006B4D92">
            <w:pPr>
              <w:spacing w:after="0" w:line="240" w:lineRule="atLeast"/>
              <w:jc w:val="center"/>
              <w:rPr>
                <w:rFonts w:ascii="Arial" w:hAnsi="Arial" w:cs="Arial"/>
                <w:color w:val="000000"/>
                <w:lang w:eastAsia="ru-RU"/>
              </w:rPr>
            </w:pPr>
            <w:r w:rsidRPr="00BA772A">
              <w:rPr>
                <w:rFonts w:ascii="Times New Roman" w:hAnsi="Times New Roman"/>
                <w:color w:val="000000"/>
                <w:lang w:eastAsia="ru-RU"/>
              </w:rPr>
              <w:t>1</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rsidP="006B4D92">
            <w:pPr>
              <w:spacing w:after="0" w:line="240" w:lineRule="atLeast"/>
              <w:jc w:val="center"/>
              <w:rPr>
                <w:rFonts w:ascii="Arial" w:hAnsi="Arial" w:cs="Arial"/>
                <w:color w:val="000000"/>
                <w:lang w:eastAsia="ru-RU"/>
              </w:rPr>
            </w:pPr>
            <w:r w:rsidRPr="00BA772A">
              <w:rPr>
                <w:rFonts w:ascii="Times New Roman" w:hAnsi="Times New Roman"/>
                <w:color w:val="000000"/>
                <w:lang w:eastAsia="ru-RU"/>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rsidP="006B4D92">
            <w:pPr>
              <w:spacing w:after="0" w:line="240" w:lineRule="atLeast"/>
              <w:jc w:val="center"/>
              <w:rPr>
                <w:rFonts w:ascii="Arial" w:hAnsi="Arial" w:cs="Arial"/>
                <w:color w:val="000000"/>
                <w:lang w:eastAsia="ru-RU"/>
              </w:rPr>
            </w:pPr>
            <w:r w:rsidRPr="00BA772A">
              <w:rPr>
                <w:rFonts w:ascii="Times New Roman" w:hAnsi="Times New Roman"/>
                <w:color w:val="000000"/>
                <w:lang w:eastAsia="ru-RU"/>
              </w:rPr>
              <w:t>3</w:t>
            </w:r>
          </w:p>
        </w:tc>
        <w:tc>
          <w:tcPr>
            <w:tcW w:w="110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rsidP="006B4D92">
            <w:pPr>
              <w:spacing w:after="0" w:line="240" w:lineRule="atLeast"/>
              <w:jc w:val="center"/>
              <w:rPr>
                <w:rFonts w:ascii="Arial" w:hAnsi="Arial" w:cs="Arial"/>
                <w:color w:val="000000"/>
                <w:lang w:eastAsia="ru-RU"/>
              </w:rPr>
            </w:pPr>
            <w:r w:rsidRPr="00BA772A">
              <w:rPr>
                <w:rFonts w:ascii="Times New Roman" w:hAnsi="Times New Roman"/>
                <w:color w:val="000000"/>
                <w:lang w:eastAsia="ru-RU"/>
              </w:rPr>
              <w:t>4</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rsidP="006B4D92">
            <w:pPr>
              <w:spacing w:after="0" w:line="240" w:lineRule="atLeast"/>
              <w:jc w:val="center"/>
              <w:rPr>
                <w:rFonts w:ascii="Arial" w:hAnsi="Arial" w:cs="Arial"/>
                <w:color w:val="000000"/>
                <w:lang w:eastAsia="ru-RU"/>
              </w:rPr>
            </w:pPr>
            <w:r w:rsidRPr="00BA772A">
              <w:rPr>
                <w:rFonts w:ascii="Times New Roman" w:hAnsi="Times New Roman"/>
                <w:color w:val="000000"/>
                <w:lang w:eastAsia="ru-RU"/>
              </w:rPr>
              <w:t>5</w:t>
            </w:r>
          </w:p>
        </w:tc>
        <w:tc>
          <w:tcPr>
            <w:tcW w:w="1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rPr>
                <w:color w:val="000000"/>
              </w:rPr>
            </w:pPr>
          </w:p>
        </w:tc>
      </w:tr>
      <w:tr w:rsidR="00BC69B5" w:rsidRPr="00C145B8" w:rsidTr="00BA772A">
        <w:tc>
          <w:tcPr>
            <w:tcW w:w="2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Arial" w:hAnsi="Arial" w:cs="Arial"/>
                <w:color w:val="000000"/>
                <w:lang w:eastAsia="ru-RU"/>
              </w:rPr>
            </w:pPr>
            <w:r w:rsidRPr="00BA772A">
              <w:rPr>
                <w:rFonts w:ascii="Times New Roman" w:hAnsi="Times New Roman"/>
                <w:color w:val="000000"/>
                <w:lang w:eastAsia="ru-RU"/>
              </w:rPr>
              <w:t>Полугодия</w:t>
            </w: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Arial" w:hAnsi="Arial" w:cs="Arial"/>
                <w:color w:val="000000"/>
                <w:lang w:eastAsia="ru-RU"/>
              </w:rPr>
            </w:pPr>
            <w:r w:rsidRPr="00BA772A">
              <w:rPr>
                <w:rFonts w:ascii="Times New Roman" w:hAnsi="Times New Roman"/>
                <w:color w:val="000000"/>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rsidP="00D70B2F">
            <w:pPr>
              <w:spacing w:after="0" w:line="240" w:lineRule="atLeast"/>
              <w:jc w:val="center"/>
              <w:rPr>
                <w:rFonts w:ascii="Times New Roman" w:hAnsi="Times New Roman"/>
                <w:color w:val="000000"/>
                <w:lang w:val="tt-RU" w:eastAsia="ru-RU"/>
              </w:rPr>
            </w:pPr>
            <w:r w:rsidRPr="00BA772A">
              <w:rPr>
                <w:rFonts w:ascii="Times New Roman" w:hAnsi="Times New Roman"/>
                <w:color w:val="000000"/>
                <w:lang w:val="tt-RU"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Arial" w:hAnsi="Arial" w:cs="Arial"/>
                <w:color w:val="000000"/>
                <w:lang w:eastAsia="ru-RU"/>
              </w:rPr>
            </w:pPr>
            <w:r w:rsidRPr="00BA772A">
              <w:rPr>
                <w:rFonts w:ascii="Times New Roman" w:hAnsi="Times New Roman"/>
                <w:color w:val="000000"/>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rsidP="0046365A">
            <w:pPr>
              <w:spacing w:after="0" w:line="240" w:lineRule="atLeast"/>
              <w:jc w:val="center"/>
              <w:rPr>
                <w:rFonts w:ascii="Arial" w:hAnsi="Arial" w:cs="Arial"/>
                <w:color w:val="000000"/>
                <w:lang w:eastAsia="ru-RU"/>
              </w:rPr>
            </w:pPr>
            <w:r w:rsidRPr="00BA772A">
              <w:rPr>
                <w:rFonts w:ascii="Times New Roman" w:hAnsi="Times New Roman"/>
                <w:color w:val="000000"/>
                <w:lang w:val="tt-RU"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Arial" w:hAnsi="Arial" w:cs="Arial"/>
                <w:color w:val="000000"/>
                <w:lang w:val="tt-RU" w:eastAsia="ru-RU"/>
              </w:rPr>
            </w:pPr>
            <w:r w:rsidRPr="00BA772A">
              <w:rPr>
                <w:rFonts w:ascii="Times New Roman" w:hAnsi="Times New Roman"/>
                <w:color w:val="000000"/>
                <w:lang w:val="tt-RU"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rsidP="0046365A">
            <w:pPr>
              <w:spacing w:after="0" w:line="240" w:lineRule="atLeast"/>
              <w:jc w:val="center"/>
              <w:rPr>
                <w:rFonts w:ascii="Arial" w:hAnsi="Arial" w:cs="Arial"/>
                <w:color w:val="000000"/>
                <w:lang w:eastAsia="ru-RU"/>
              </w:rPr>
            </w:pPr>
            <w:r w:rsidRPr="00BA772A">
              <w:rPr>
                <w:rFonts w:ascii="Times New Roman" w:hAnsi="Times New Roman"/>
                <w:color w:val="000000"/>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Arial" w:hAnsi="Arial" w:cs="Arial"/>
                <w:color w:val="000000"/>
                <w:lang w:val="tt-RU" w:eastAsia="ru-RU"/>
              </w:rPr>
            </w:pPr>
            <w:r w:rsidRPr="00BA772A">
              <w:rPr>
                <w:rFonts w:ascii="Times New Roman" w:hAnsi="Times New Roman"/>
                <w:color w:val="000000"/>
                <w:lang w:val="tt-RU" w:eastAsia="ru-RU"/>
              </w:rPr>
              <w:t>1</w:t>
            </w:r>
          </w:p>
        </w:t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rsidP="0046365A">
            <w:pPr>
              <w:spacing w:after="0" w:line="240" w:lineRule="atLeast"/>
              <w:jc w:val="center"/>
              <w:rPr>
                <w:rFonts w:ascii="Times New Roman" w:hAnsi="Times New Roman"/>
                <w:color w:val="000000"/>
                <w:lang w:val="tt-RU" w:eastAsia="ru-RU"/>
              </w:rPr>
            </w:pPr>
            <w:r w:rsidRPr="00BA772A">
              <w:rPr>
                <w:rFonts w:ascii="Times New Roman" w:hAnsi="Times New Roman"/>
                <w:color w:val="000000"/>
                <w:lang w:val="tt-RU" w:eastAsia="ru-RU"/>
              </w:rPr>
              <w:t>2</w:t>
            </w:r>
          </w:p>
        </w:tc>
        <w:tc>
          <w:tcPr>
            <w:tcW w:w="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rsidP="0046365A">
            <w:pPr>
              <w:spacing w:after="0" w:line="240" w:lineRule="atLeast"/>
              <w:jc w:val="both"/>
              <w:rPr>
                <w:rFonts w:ascii="Arial" w:hAnsi="Arial" w:cs="Arial"/>
                <w:color w:val="000000"/>
                <w:lang w:eastAsia="ru-RU"/>
              </w:rPr>
            </w:pPr>
            <w:r w:rsidRPr="00BA772A">
              <w:rPr>
                <w:rFonts w:ascii="Times New Roman" w:hAnsi="Times New Roman"/>
                <w:color w:val="000000"/>
                <w:lang w:eastAsia="ru-RU"/>
              </w:rPr>
              <w:t>1</w:t>
            </w:r>
          </w:p>
        </w:tc>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pPr>
              <w:spacing w:after="0" w:line="240" w:lineRule="atLeast"/>
              <w:jc w:val="both"/>
              <w:rPr>
                <w:rFonts w:ascii="Times New Roman" w:hAnsi="Times New Roman"/>
                <w:color w:val="000000"/>
                <w:lang w:val="tt-RU" w:eastAsia="ru-RU"/>
              </w:rPr>
            </w:pPr>
            <w:r w:rsidRPr="00BA772A">
              <w:rPr>
                <w:rFonts w:ascii="Arial" w:hAnsi="Arial" w:cs="Arial"/>
                <w:color w:val="000000"/>
                <w:lang w:val="tt-RU" w:eastAsia="ru-RU"/>
              </w:rPr>
              <w:t xml:space="preserve"> </w:t>
            </w:r>
            <w:r w:rsidRPr="00BA772A">
              <w:rPr>
                <w:rFonts w:ascii="Times New Roman" w:hAnsi="Times New Roman"/>
                <w:color w:val="000000"/>
                <w:lang w:val="tt-RU" w:eastAsia="ru-RU"/>
              </w:rPr>
              <w:t>2</w:t>
            </w:r>
          </w:p>
        </w:tc>
        <w:tc>
          <w:tcPr>
            <w:tcW w:w="1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rPr>
                <w:color w:val="000000"/>
              </w:rPr>
            </w:pPr>
          </w:p>
        </w:tc>
      </w:tr>
      <w:tr w:rsidR="00BC69B5" w:rsidRPr="00C145B8" w:rsidTr="00BA772A">
        <w:tc>
          <w:tcPr>
            <w:tcW w:w="2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eastAsia="ru-RU"/>
              </w:rPr>
              <w:t>Аудиторные занятия</w:t>
            </w:r>
          </w:p>
          <w:p w:rsidR="00BC69B5" w:rsidRPr="00BA772A" w:rsidRDefault="00BC69B5">
            <w:pPr>
              <w:spacing w:after="0" w:line="240" w:lineRule="atLeast"/>
              <w:jc w:val="both"/>
              <w:rPr>
                <w:rFonts w:ascii="Arial" w:hAnsi="Arial" w:cs="Arial"/>
                <w:color w:val="000000"/>
                <w:lang w:val="tt-RU" w:eastAsia="ru-RU"/>
              </w:rPr>
            </w:pPr>
          </w:p>
        </w:tc>
        <w:tc>
          <w:tcPr>
            <w:tcW w:w="5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 xml:space="preserve">  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 xml:space="preserve"> 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 xml:space="preserve"> 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16</w:t>
            </w:r>
          </w:p>
        </w:tc>
        <w:tc>
          <w:tcPr>
            <w:tcW w:w="534"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 xml:space="preserve"> 17</w:t>
            </w:r>
          </w:p>
        </w:tc>
        <w:tc>
          <w:tcPr>
            <w:tcW w:w="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16</w:t>
            </w:r>
          </w:p>
        </w:tc>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Times New Roman" w:hAnsi="Times New Roman"/>
                <w:color w:val="000000"/>
                <w:lang w:val="tt-RU" w:eastAsia="ru-RU"/>
              </w:rPr>
            </w:pPr>
            <w:r w:rsidRPr="00BA772A">
              <w:rPr>
                <w:rFonts w:ascii="Times New Roman" w:hAnsi="Times New Roman"/>
                <w:color w:val="000000"/>
                <w:lang w:val="tt-RU" w:eastAsia="ru-RU"/>
              </w:rPr>
              <w:t xml:space="preserve"> 17</w:t>
            </w:r>
          </w:p>
        </w:tc>
        <w:tc>
          <w:tcPr>
            <w:tcW w:w="1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9B5" w:rsidRPr="00BA772A" w:rsidRDefault="00BC69B5">
            <w:pPr>
              <w:spacing w:after="0" w:line="240" w:lineRule="atLeast"/>
              <w:jc w:val="both"/>
              <w:rPr>
                <w:rFonts w:ascii="Times New Roman" w:hAnsi="Times New Roman"/>
                <w:color w:val="000000"/>
                <w:lang w:val="tt-RU" w:eastAsia="ru-RU"/>
              </w:rPr>
            </w:pPr>
          </w:p>
          <w:p w:rsidR="00BC69B5" w:rsidRPr="00BA772A" w:rsidRDefault="00BC69B5">
            <w:pPr>
              <w:spacing w:after="0" w:line="240" w:lineRule="atLeast"/>
              <w:jc w:val="both"/>
              <w:rPr>
                <w:rFonts w:ascii="Arial" w:hAnsi="Arial" w:cs="Arial"/>
                <w:color w:val="000000"/>
                <w:lang w:val="tt-RU" w:eastAsia="ru-RU"/>
              </w:rPr>
            </w:pPr>
            <w:r w:rsidRPr="00BA772A">
              <w:rPr>
                <w:rFonts w:ascii="Times New Roman" w:hAnsi="Times New Roman"/>
                <w:color w:val="000000"/>
                <w:lang w:val="tt-RU" w:eastAsia="ru-RU"/>
              </w:rPr>
              <w:t xml:space="preserve">165 </w:t>
            </w:r>
            <w:r w:rsidRPr="00BA772A">
              <w:rPr>
                <w:rFonts w:ascii="Times New Roman" w:hAnsi="Times New Roman"/>
                <w:color w:val="000000"/>
                <w:lang w:eastAsia="ru-RU"/>
              </w:rPr>
              <w:t>ч</w:t>
            </w:r>
          </w:p>
        </w:tc>
      </w:tr>
      <w:tr w:rsidR="00BC69B5" w:rsidRPr="00C145B8" w:rsidTr="0046365A">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346E60" w:rsidRDefault="00BC69B5">
            <w:pPr>
              <w:spacing w:after="0" w:line="240" w:lineRule="atLeast"/>
              <w:jc w:val="both"/>
              <w:rPr>
                <w:rFonts w:ascii="Arial" w:hAnsi="Arial" w:cs="Arial"/>
                <w:color w:val="000000"/>
                <w:lang w:eastAsia="ru-RU"/>
              </w:rPr>
            </w:pPr>
            <w:r w:rsidRPr="00346E60">
              <w:rPr>
                <w:rFonts w:ascii="Times New Roman" w:hAnsi="Times New Roman"/>
                <w:color w:val="000000"/>
                <w:lang w:eastAsia="ru-RU"/>
              </w:rPr>
              <w:t>Самостоятельная работа</w:t>
            </w:r>
          </w:p>
        </w:tc>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33</w:t>
            </w:r>
          </w:p>
          <w:p w:rsidR="00BC69B5" w:rsidRPr="00346E60" w:rsidRDefault="00BC69B5">
            <w:pPr>
              <w:spacing w:after="0" w:line="240" w:lineRule="atLeast"/>
              <w:jc w:val="both"/>
              <w:rPr>
                <w:rFonts w:ascii="Times New Roman" w:hAnsi="Times New Roman"/>
                <w:color w:val="000000"/>
                <w:lang w:val="tt-RU" w:eastAsia="ru-RU"/>
              </w:rPr>
            </w:pPr>
          </w:p>
        </w:tc>
        <w:tc>
          <w:tcPr>
            <w:tcW w:w="567" w:type="dxa"/>
            <w:tcBorders>
              <w:top w:val="single" w:sz="4" w:space="0" w:color="000000"/>
              <w:left w:val="single" w:sz="4" w:space="0" w:color="000000"/>
              <w:bottom w:val="single" w:sz="4" w:space="0" w:color="000000"/>
              <w:right w:val="single" w:sz="4" w:space="0" w:color="000000"/>
            </w:tcBorders>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 xml:space="preserve"> 34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32</w:t>
            </w:r>
          </w:p>
        </w:tc>
        <w:tc>
          <w:tcPr>
            <w:tcW w:w="567" w:type="dxa"/>
            <w:tcBorders>
              <w:top w:val="single" w:sz="4" w:space="0" w:color="000000"/>
              <w:left w:val="single" w:sz="4" w:space="0" w:color="000000"/>
              <w:bottom w:val="single" w:sz="4" w:space="0" w:color="000000"/>
              <w:right w:val="single" w:sz="4" w:space="0" w:color="000000"/>
            </w:tcBorders>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 xml:space="preserve"> 34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32</w:t>
            </w:r>
          </w:p>
        </w:tc>
        <w:tc>
          <w:tcPr>
            <w:tcW w:w="567" w:type="dxa"/>
            <w:tcBorders>
              <w:top w:val="single" w:sz="4" w:space="0" w:color="000000"/>
              <w:left w:val="single" w:sz="4" w:space="0" w:color="000000"/>
              <w:bottom w:val="single" w:sz="4" w:space="0" w:color="000000"/>
              <w:right w:val="single" w:sz="4" w:space="0" w:color="000000"/>
            </w:tcBorders>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 xml:space="preserve"> 34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32</w:t>
            </w:r>
          </w:p>
        </w:tc>
        <w:tc>
          <w:tcPr>
            <w:tcW w:w="534" w:type="dxa"/>
            <w:tcBorders>
              <w:top w:val="single" w:sz="4" w:space="0" w:color="000000"/>
              <w:left w:val="single" w:sz="4" w:space="0" w:color="000000"/>
              <w:bottom w:val="single" w:sz="4" w:space="0" w:color="000000"/>
              <w:right w:val="single" w:sz="4" w:space="0" w:color="000000"/>
            </w:tcBorders>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 xml:space="preserve"> 34</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32</w:t>
            </w:r>
          </w:p>
        </w:tc>
        <w:tc>
          <w:tcPr>
            <w:tcW w:w="540" w:type="dxa"/>
            <w:tcBorders>
              <w:top w:val="single" w:sz="4" w:space="0" w:color="000000"/>
              <w:left w:val="single" w:sz="4" w:space="0" w:color="000000"/>
              <w:bottom w:val="single" w:sz="4" w:space="0" w:color="000000"/>
              <w:right w:val="single" w:sz="4" w:space="0" w:color="000000"/>
            </w:tcBorders>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Times New Roman" w:hAnsi="Times New Roman"/>
                <w:color w:val="000000"/>
                <w:lang w:val="tt-RU" w:eastAsia="ru-RU"/>
              </w:rPr>
            </w:pPr>
            <w:r w:rsidRPr="00346E60">
              <w:rPr>
                <w:rFonts w:ascii="Times New Roman" w:hAnsi="Times New Roman"/>
                <w:color w:val="000000"/>
                <w:lang w:val="tt-RU" w:eastAsia="ru-RU"/>
              </w:rPr>
              <w:t xml:space="preserve"> 34</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346E60" w:rsidRDefault="00BC69B5">
            <w:pPr>
              <w:spacing w:after="0" w:line="240" w:lineRule="atLeast"/>
              <w:jc w:val="both"/>
              <w:rPr>
                <w:rFonts w:ascii="Times New Roman" w:hAnsi="Times New Roman"/>
                <w:color w:val="000000"/>
                <w:lang w:val="tt-RU" w:eastAsia="ru-RU"/>
              </w:rPr>
            </w:pPr>
          </w:p>
          <w:p w:rsidR="00BC69B5" w:rsidRPr="00346E60" w:rsidRDefault="00BC69B5">
            <w:pPr>
              <w:spacing w:after="0" w:line="240" w:lineRule="atLeast"/>
              <w:jc w:val="both"/>
              <w:rPr>
                <w:rFonts w:ascii="Arial" w:hAnsi="Arial" w:cs="Arial"/>
                <w:color w:val="000000"/>
                <w:lang w:val="tt-RU" w:eastAsia="ru-RU"/>
              </w:rPr>
            </w:pPr>
            <w:r w:rsidRPr="00346E60">
              <w:rPr>
                <w:rFonts w:ascii="Times New Roman" w:hAnsi="Times New Roman"/>
                <w:color w:val="000000"/>
                <w:lang w:val="tt-RU" w:eastAsia="ru-RU"/>
              </w:rPr>
              <w:t>330</w:t>
            </w:r>
            <w:r w:rsidRPr="00346E60">
              <w:rPr>
                <w:rFonts w:ascii="Times New Roman" w:hAnsi="Times New Roman"/>
                <w:color w:val="000000"/>
                <w:lang w:eastAsia="ru-RU"/>
              </w:rPr>
              <w:t xml:space="preserve"> ч</w:t>
            </w:r>
          </w:p>
        </w:tc>
      </w:tr>
      <w:tr w:rsidR="00BC69B5" w:rsidRPr="00C145B8" w:rsidTr="0046365A">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Default="00BC69B5">
            <w:pPr>
              <w:spacing w:after="0" w:line="240" w:lineRule="atLeast"/>
              <w:jc w:val="both"/>
              <w:rPr>
                <w:rFonts w:ascii="Arial" w:hAnsi="Arial" w:cs="Arial"/>
                <w:color w:val="000000"/>
                <w:lang w:eastAsia="ru-RU"/>
              </w:rPr>
            </w:pPr>
            <w:r>
              <w:rPr>
                <w:rFonts w:ascii="Times New Roman" w:hAnsi="Times New Roman"/>
                <w:color w:val="000000"/>
                <w:lang w:eastAsia="ru-RU"/>
              </w:rPr>
              <w:t>Максимальная учебная нагрузка</w:t>
            </w:r>
          </w:p>
        </w:tc>
        <w:tc>
          <w:tcPr>
            <w:tcW w:w="11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6B4D92" w:rsidRDefault="00BC69B5">
            <w:pPr>
              <w:spacing w:after="0" w:line="240" w:lineRule="atLeast"/>
              <w:jc w:val="both"/>
              <w:rPr>
                <w:rFonts w:ascii="Arial" w:hAnsi="Arial" w:cs="Arial"/>
                <w:color w:val="000000"/>
                <w:lang w:val="tt-RU" w:eastAsia="ru-RU"/>
              </w:rPr>
            </w:pPr>
            <w:r>
              <w:rPr>
                <w:rFonts w:ascii="Times New Roman" w:hAnsi="Times New Roman"/>
                <w:color w:val="000000"/>
                <w:lang w:eastAsia="ru-RU"/>
              </w:rPr>
              <w:t>6</w:t>
            </w:r>
            <w:r>
              <w:rPr>
                <w:rFonts w:ascii="Times New Roman" w:hAnsi="Times New Roman"/>
                <w:color w:val="000000"/>
                <w:lang w:val="tt-RU" w:eastAsia="ru-RU"/>
              </w:rPr>
              <w:t>6</w:t>
            </w:r>
            <w:r>
              <w:rPr>
                <w:rFonts w:ascii="Times New Roman" w:hAnsi="Times New Roman"/>
                <w:color w:val="000000"/>
                <w:lang w:eastAsia="ru-RU"/>
              </w:rPr>
              <w:t xml:space="preserve"> ч</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6B4D92" w:rsidRDefault="00BC69B5">
            <w:pPr>
              <w:spacing w:after="0" w:line="240" w:lineRule="atLeast"/>
              <w:jc w:val="both"/>
              <w:rPr>
                <w:rFonts w:ascii="Arial" w:hAnsi="Arial" w:cs="Arial"/>
                <w:color w:val="000000"/>
                <w:lang w:val="tt-RU" w:eastAsia="ru-RU"/>
              </w:rPr>
            </w:pPr>
            <w:r>
              <w:rPr>
                <w:rFonts w:ascii="Times New Roman" w:hAnsi="Times New Roman"/>
                <w:color w:val="000000"/>
                <w:lang w:eastAsia="ru-RU"/>
              </w:rPr>
              <w:t>6</w:t>
            </w:r>
            <w:r>
              <w:rPr>
                <w:rFonts w:ascii="Times New Roman" w:hAnsi="Times New Roman"/>
                <w:color w:val="000000"/>
                <w:lang w:val="tt-RU" w:eastAsia="ru-RU"/>
              </w:rPr>
              <w:t>6</w:t>
            </w:r>
            <w:r>
              <w:rPr>
                <w:rFonts w:ascii="Times New Roman" w:hAnsi="Times New Roman"/>
                <w:color w:val="000000"/>
                <w:lang w:eastAsia="ru-RU"/>
              </w:rPr>
              <w:t xml:space="preserve"> ч</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6B4D92" w:rsidRDefault="00BC69B5">
            <w:pPr>
              <w:spacing w:after="0" w:line="240" w:lineRule="atLeast"/>
              <w:jc w:val="both"/>
              <w:rPr>
                <w:rFonts w:ascii="Arial" w:hAnsi="Arial" w:cs="Arial"/>
                <w:color w:val="000000"/>
                <w:lang w:val="tt-RU" w:eastAsia="ru-RU"/>
              </w:rPr>
            </w:pPr>
            <w:r>
              <w:rPr>
                <w:rFonts w:ascii="Times New Roman" w:hAnsi="Times New Roman"/>
                <w:color w:val="000000"/>
                <w:lang w:eastAsia="ru-RU"/>
              </w:rPr>
              <w:t>6</w:t>
            </w:r>
            <w:r>
              <w:rPr>
                <w:rFonts w:ascii="Times New Roman" w:hAnsi="Times New Roman"/>
                <w:color w:val="000000"/>
                <w:lang w:val="tt-RU" w:eastAsia="ru-RU"/>
              </w:rPr>
              <w:t>6</w:t>
            </w:r>
            <w:r>
              <w:rPr>
                <w:rFonts w:ascii="Times New Roman" w:hAnsi="Times New Roman"/>
                <w:color w:val="000000"/>
                <w:lang w:eastAsia="ru-RU"/>
              </w:rPr>
              <w:t xml:space="preserve"> ч</w:t>
            </w:r>
          </w:p>
        </w:tc>
        <w:tc>
          <w:tcPr>
            <w:tcW w:w="11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6B4D92" w:rsidRDefault="00BC69B5" w:rsidP="006B4D92">
            <w:pPr>
              <w:spacing w:after="0" w:line="240" w:lineRule="atLeast"/>
              <w:jc w:val="both"/>
              <w:rPr>
                <w:rFonts w:ascii="Arial" w:hAnsi="Arial" w:cs="Arial"/>
                <w:color w:val="000000"/>
                <w:lang w:val="tt-RU" w:eastAsia="ru-RU"/>
              </w:rPr>
            </w:pPr>
            <w:r>
              <w:rPr>
                <w:rFonts w:ascii="Times New Roman" w:hAnsi="Times New Roman"/>
                <w:color w:val="000000"/>
                <w:lang w:eastAsia="ru-RU"/>
              </w:rPr>
              <w:t>6</w:t>
            </w:r>
            <w:r>
              <w:rPr>
                <w:rFonts w:ascii="Times New Roman" w:hAnsi="Times New Roman"/>
                <w:color w:val="000000"/>
                <w:lang w:val="tt-RU" w:eastAsia="ru-RU"/>
              </w:rPr>
              <w:t>6</w:t>
            </w:r>
            <w:r>
              <w:rPr>
                <w:rFonts w:ascii="Times New Roman" w:hAnsi="Times New Roman"/>
                <w:color w:val="000000"/>
                <w:lang w:eastAsia="ru-RU"/>
              </w:rPr>
              <w:t xml:space="preserve"> ч</w:t>
            </w: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6B4D92" w:rsidRDefault="00BC69B5">
            <w:pPr>
              <w:spacing w:after="0" w:line="240" w:lineRule="atLeast"/>
              <w:jc w:val="both"/>
              <w:rPr>
                <w:rFonts w:ascii="Arial" w:hAnsi="Arial" w:cs="Arial"/>
                <w:color w:val="000000"/>
                <w:lang w:val="tt-RU" w:eastAsia="ru-RU"/>
              </w:rPr>
            </w:pPr>
            <w:r>
              <w:rPr>
                <w:rFonts w:ascii="Times New Roman" w:hAnsi="Times New Roman"/>
                <w:color w:val="000000"/>
                <w:lang w:eastAsia="ru-RU"/>
              </w:rPr>
              <w:t>6</w:t>
            </w:r>
            <w:r>
              <w:rPr>
                <w:rFonts w:ascii="Times New Roman" w:hAnsi="Times New Roman"/>
                <w:color w:val="000000"/>
                <w:lang w:val="tt-RU" w:eastAsia="ru-RU"/>
              </w:rPr>
              <w:t>6</w:t>
            </w:r>
            <w:r>
              <w:rPr>
                <w:rFonts w:ascii="Times New Roman" w:hAnsi="Times New Roman"/>
                <w:color w:val="000000"/>
                <w:lang w:eastAsia="ru-RU"/>
              </w:rPr>
              <w:t xml:space="preserve"> ч</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6B4D92" w:rsidRDefault="00BC69B5">
            <w:pPr>
              <w:spacing w:after="0" w:line="240" w:lineRule="atLeast"/>
              <w:jc w:val="both"/>
              <w:rPr>
                <w:rFonts w:ascii="Arial" w:hAnsi="Arial" w:cs="Arial"/>
                <w:color w:val="000000"/>
                <w:lang w:val="tt-RU" w:eastAsia="ru-RU"/>
              </w:rPr>
            </w:pPr>
            <w:r>
              <w:rPr>
                <w:rFonts w:ascii="Times New Roman" w:hAnsi="Times New Roman"/>
                <w:color w:val="000000"/>
                <w:lang w:val="tt-RU" w:eastAsia="ru-RU"/>
              </w:rPr>
              <w:t>495</w:t>
            </w:r>
            <w:r>
              <w:rPr>
                <w:rFonts w:ascii="Times New Roman" w:hAnsi="Times New Roman"/>
                <w:color w:val="000000"/>
                <w:lang w:eastAsia="ru-RU"/>
              </w:rPr>
              <w:t xml:space="preserve"> ч</w:t>
            </w:r>
          </w:p>
        </w:tc>
      </w:tr>
      <w:tr w:rsidR="00BC69B5" w:rsidRPr="00C145B8" w:rsidTr="0046365A">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Default="00BC69B5">
            <w:pPr>
              <w:spacing w:after="0" w:line="240" w:lineRule="atLeast"/>
              <w:jc w:val="both"/>
              <w:rPr>
                <w:rFonts w:ascii="Arial" w:hAnsi="Arial" w:cs="Arial"/>
                <w:color w:val="000000"/>
                <w:lang w:eastAsia="ru-RU"/>
              </w:rPr>
            </w:pPr>
            <w:r>
              <w:rPr>
                <w:rFonts w:ascii="Times New Roman" w:hAnsi="Times New Roman"/>
                <w:color w:val="000000"/>
                <w:lang w:eastAsia="ru-RU"/>
              </w:rPr>
              <w:t>Вид промежуточной аттестации</w:t>
            </w:r>
          </w:p>
        </w:tc>
        <w:tc>
          <w:tcPr>
            <w:tcW w:w="11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Default="00BC69B5">
            <w:pPr>
              <w:spacing w:after="0" w:line="240" w:lineRule="atLeast"/>
              <w:jc w:val="center"/>
              <w:rPr>
                <w:rFonts w:ascii="Arial" w:hAnsi="Arial" w:cs="Arial"/>
                <w:color w:val="000000"/>
                <w:lang w:eastAsia="ru-RU"/>
              </w:rPr>
            </w:pPr>
            <w:r>
              <w:rPr>
                <w:rFonts w:ascii="Times New Roman" w:hAnsi="Times New Roman"/>
                <w:color w:val="000000"/>
                <w:lang w:eastAsia="ru-RU"/>
              </w:rPr>
              <w:t>просмотр</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C145B8" w:rsidRDefault="00BC69B5">
            <w:pPr>
              <w:spacing w:after="0"/>
              <w:rPr>
                <w:rFonts w:ascii="Times New Roman" w:hAnsi="Times New Roman"/>
                <w:lang w:val="tt-RU"/>
              </w:rPr>
            </w:pPr>
            <w:r w:rsidRPr="00C145B8">
              <w:rPr>
                <w:rFonts w:ascii="Times New Roman" w:hAnsi="Times New Roman"/>
                <w:lang w:val="tt-RU"/>
              </w:rPr>
              <w:t>зачет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C145B8" w:rsidRDefault="00BC69B5">
            <w:pPr>
              <w:spacing w:after="0"/>
              <w:rPr>
                <w:rFonts w:ascii="Times New Roman" w:hAnsi="Times New Roman"/>
                <w:lang w:val="tt-RU"/>
              </w:rPr>
            </w:pPr>
            <w:r w:rsidRPr="00C145B8">
              <w:rPr>
                <w:rFonts w:ascii="Times New Roman" w:hAnsi="Times New Roman"/>
                <w:lang w:val="tt-RU"/>
              </w:rPr>
              <w:t>зачет</w:t>
            </w:r>
          </w:p>
        </w:tc>
        <w:tc>
          <w:tcPr>
            <w:tcW w:w="11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C145B8" w:rsidRDefault="00BC69B5">
            <w:pPr>
              <w:spacing w:after="0"/>
              <w:rPr>
                <w:rFonts w:ascii="Times New Roman" w:hAnsi="Times New Roman"/>
                <w:lang w:val="tt-RU"/>
              </w:rPr>
            </w:pPr>
            <w:r w:rsidRPr="00C145B8">
              <w:rPr>
                <w:rFonts w:ascii="Times New Roman" w:hAnsi="Times New Roman"/>
                <w:lang w:val="tt-RU"/>
              </w:rPr>
              <w:t>зачет</w:t>
            </w: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C145B8" w:rsidRDefault="00BC69B5">
            <w:pPr>
              <w:spacing w:after="0"/>
              <w:rPr>
                <w:rFonts w:ascii="Times New Roman" w:hAnsi="Times New Roman"/>
                <w:lang w:val="tt-RU"/>
              </w:rPr>
            </w:pPr>
            <w:r w:rsidRPr="00C145B8">
              <w:rPr>
                <w:rFonts w:ascii="Times New Roman" w:hAnsi="Times New Roman"/>
                <w:lang w:val="tt-RU"/>
              </w:rPr>
              <w:t>экзамен</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C69B5" w:rsidRPr="00C145B8" w:rsidRDefault="00BC69B5">
            <w:pPr>
              <w:spacing w:after="0"/>
            </w:pPr>
          </w:p>
        </w:tc>
      </w:tr>
    </w:tbl>
    <w:p w:rsidR="00BC69B5" w:rsidRDefault="00BC69B5" w:rsidP="00737C40">
      <w:pPr>
        <w:spacing w:after="150" w:line="240" w:lineRule="auto"/>
        <w:rPr>
          <w:rFonts w:ascii="Times New Roman" w:hAnsi="Times New Roman"/>
          <w:color w:val="000000"/>
          <w:lang w:eastAsia="ru-RU"/>
        </w:rPr>
      </w:pPr>
    </w:p>
    <w:p w:rsidR="00BC69B5" w:rsidRDefault="00BC69B5" w:rsidP="00737C40">
      <w:pPr>
        <w:spacing w:after="150" w:line="240" w:lineRule="auto"/>
        <w:rPr>
          <w:rFonts w:ascii="Times New Roman" w:hAnsi="Times New Roman"/>
          <w:color w:val="000000"/>
          <w:sz w:val="21"/>
          <w:szCs w:val="21"/>
          <w:lang w:eastAsia="ru-RU"/>
        </w:rPr>
      </w:pPr>
    </w:p>
    <w:p w:rsidR="00BC69B5" w:rsidRDefault="00BC69B5" w:rsidP="00737C40">
      <w:pPr>
        <w:shd w:val="clear" w:color="auto" w:fill="FFFFFF"/>
        <w:spacing w:after="150" w:line="240" w:lineRule="auto"/>
        <w:jc w:val="center"/>
        <w:rPr>
          <w:rFonts w:ascii="Times New Roman" w:hAnsi="Times New Roman"/>
          <w:color w:val="000000"/>
          <w:sz w:val="21"/>
          <w:szCs w:val="21"/>
          <w:lang w:eastAsia="ru-RU"/>
        </w:rPr>
      </w:pPr>
    </w:p>
    <w:p w:rsidR="00BC69B5" w:rsidRPr="00A07D0E" w:rsidRDefault="00BC69B5" w:rsidP="00737C40">
      <w:pPr>
        <w:shd w:val="clear" w:color="auto" w:fill="FFFFFF"/>
        <w:spacing w:after="150" w:line="240" w:lineRule="auto"/>
        <w:jc w:val="center"/>
        <w:rPr>
          <w:rFonts w:ascii="Times New Roman" w:hAnsi="Times New Roman"/>
          <w:color w:val="000000"/>
          <w:sz w:val="21"/>
          <w:szCs w:val="21"/>
          <w:lang w:eastAsia="ru-RU"/>
        </w:rPr>
      </w:pPr>
      <w:r w:rsidRPr="00A07D0E">
        <w:rPr>
          <w:rFonts w:ascii="Times New Roman" w:hAnsi="Times New Roman"/>
          <w:b/>
          <w:bCs/>
          <w:iCs/>
          <w:color w:val="000000"/>
          <w:sz w:val="24"/>
          <w:szCs w:val="24"/>
          <w:lang w:eastAsia="ru-RU"/>
        </w:rPr>
        <w:t>Форма проведения учебных занятий</w:t>
      </w:r>
    </w:p>
    <w:p w:rsidR="00BC69B5" w:rsidRDefault="00BC69B5" w:rsidP="00737C40">
      <w:pPr>
        <w:shd w:val="clear" w:color="auto" w:fill="FFFFFF"/>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Программа составлена в соответствии с возрастными возможностями и учетом уровня развития детей. Занятия проводятся в мелкогрупповой форме, численность группы - от 4 до 10 человек и групповой форме (численностью от 11 человек). Для развития навыков творческой работы обучающихся, программой предусмотрены методы дифференциации и индивидуализации на различных этапах обучения.</w:t>
      </w:r>
    </w:p>
    <w:p w:rsidR="00BC69B5" w:rsidRDefault="00BC69B5" w:rsidP="00737C40">
      <w:pPr>
        <w:shd w:val="clear" w:color="auto" w:fill="FFFFFF"/>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Объем учебных занятий в неделю по учебному предмету «Композиция прикладная» предпрофессиональной программы «Декоративно-прикладное творчество» со сроком обучения 5 лет:</w:t>
      </w:r>
    </w:p>
    <w:p w:rsidR="00BC69B5" w:rsidRDefault="00BC69B5" w:rsidP="00737C40">
      <w:pPr>
        <w:shd w:val="clear" w:color="auto" w:fill="FFFFFF"/>
        <w:spacing w:after="150" w:line="240" w:lineRule="auto"/>
        <w:rPr>
          <w:rFonts w:ascii="Times New Roman" w:hAnsi="Times New Roman"/>
          <w:color w:val="000000"/>
          <w:sz w:val="21"/>
          <w:szCs w:val="21"/>
          <w:lang w:eastAsia="ru-RU"/>
        </w:rPr>
      </w:pPr>
      <w:r>
        <w:rPr>
          <w:rFonts w:ascii="Times New Roman" w:hAnsi="Times New Roman"/>
          <w:color w:val="000000"/>
          <w:sz w:val="21"/>
          <w:szCs w:val="21"/>
          <w:lang w:eastAsia="ru-RU"/>
        </w:rPr>
        <w:t>-</w:t>
      </w:r>
      <w:r>
        <w:rPr>
          <w:rFonts w:ascii="Times New Roman" w:hAnsi="Times New Roman"/>
          <w:color w:val="000000"/>
          <w:sz w:val="24"/>
          <w:szCs w:val="24"/>
          <w:lang w:eastAsia="ru-RU"/>
        </w:rPr>
        <w:t>аудиторные занятия:</w:t>
      </w:r>
    </w:p>
    <w:p w:rsidR="00BC69B5" w:rsidRDefault="00BC69B5" w:rsidP="00737C40">
      <w:pPr>
        <w:shd w:val="clear" w:color="auto" w:fill="FFFFFF"/>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1-5 классы - по 1 часу неделю;</w:t>
      </w:r>
    </w:p>
    <w:p w:rsidR="00BC69B5" w:rsidRDefault="00BC69B5" w:rsidP="00737C40">
      <w:pPr>
        <w:shd w:val="clear" w:color="auto" w:fill="FFFFFF"/>
        <w:spacing w:after="150" w:line="240" w:lineRule="auto"/>
        <w:rPr>
          <w:rFonts w:ascii="Times New Roman" w:hAnsi="Times New Roman"/>
          <w:color w:val="000000"/>
          <w:sz w:val="21"/>
          <w:szCs w:val="21"/>
          <w:lang w:eastAsia="ru-RU"/>
        </w:rPr>
      </w:pPr>
      <w:r>
        <w:rPr>
          <w:rFonts w:ascii="Times New Roman" w:hAnsi="Times New Roman"/>
          <w:color w:val="000000"/>
          <w:sz w:val="21"/>
          <w:szCs w:val="21"/>
          <w:lang w:eastAsia="ru-RU"/>
        </w:rPr>
        <w:t>-</w:t>
      </w:r>
      <w:r>
        <w:rPr>
          <w:rFonts w:ascii="Times New Roman" w:hAnsi="Times New Roman"/>
          <w:color w:val="000000"/>
          <w:sz w:val="24"/>
          <w:szCs w:val="24"/>
          <w:lang w:eastAsia="ru-RU"/>
        </w:rPr>
        <w:t>самостоятельная работа:</w:t>
      </w:r>
    </w:p>
    <w:p w:rsidR="00BC69B5" w:rsidRDefault="00BC69B5" w:rsidP="00737C40">
      <w:pPr>
        <w:spacing w:after="150" w:line="240" w:lineRule="auto"/>
        <w:rPr>
          <w:rFonts w:ascii="Times New Roman" w:hAnsi="Times New Roman"/>
          <w:color w:val="000000"/>
          <w:sz w:val="21"/>
          <w:szCs w:val="21"/>
          <w:lang w:eastAsia="ru-RU"/>
        </w:rPr>
      </w:pPr>
      <w:r>
        <w:rPr>
          <w:rFonts w:ascii="Times New Roman" w:hAnsi="Times New Roman"/>
          <w:color w:val="000000"/>
          <w:sz w:val="24"/>
          <w:szCs w:val="24"/>
          <w:lang w:eastAsia="ru-RU"/>
        </w:rPr>
        <w:t>1-5 классы - по 2 часа в неделю.</w:t>
      </w:r>
    </w:p>
    <w:p w:rsidR="00BC69B5" w:rsidRDefault="00BC69B5" w:rsidP="00737C40">
      <w:pPr>
        <w:shd w:val="clear" w:color="auto" w:fill="FFFFFF"/>
        <w:spacing w:after="150" w:line="240" w:lineRule="auto"/>
        <w:rPr>
          <w:rFonts w:ascii="Arial" w:hAnsi="Arial" w:cs="Arial"/>
          <w:color w:val="000000"/>
          <w:sz w:val="21"/>
          <w:szCs w:val="21"/>
          <w:lang w:eastAsia="ru-RU"/>
        </w:rPr>
      </w:pPr>
      <w:r>
        <w:rPr>
          <w:rFonts w:ascii="Times New Roman" w:hAnsi="Times New Roman"/>
          <w:color w:val="000000"/>
          <w:sz w:val="24"/>
          <w:szCs w:val="24"/>
          <w:lang w:eastAsia="ru-RU"/>
        </w:rPr>
        <w:t>Самостоятельная (внеаудиторная) работа может быть использована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BC69B5" w:rsidRDefault="00BC69B5" w:rsidP="00737C40">
      <w:pPr>
        <w:shd w:val="clear" w:color="auto" w:fill="FFFFFF"/>
        <w:spacing w:after="150" w:line="240" w:lineRule="auto"/>
        <w:rPr>
          <w:rFonts w:ascii="Arial" w:hAnsi="Arial" w:cs="Arial"/>
          <w:color w:val="000000"/>
          <w:sz w:val="21"/>
          <w:szCs w:val="21"/>
          <w:lang w:eastAsia="ru-RU"/>
        </w:rPr>
      </w:pPr>
      <w:r>
        <w:rPr>
          <w:rFonts w:ascii="Times New Roman" w:hAnsi="Times New Roman"/>
          <w:color w:val="000000"/>
          <w:sz w:val="24"/>
          <w:szCs w:val="24"/>
          <w:lang w:eastAsia="ru-RU"/>
        </w:rPr>
        <w:t>Консультации проводятся с целью подготовки обучающихся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w:t>
      </w:r>
    </w:p>
    <w:p w:rsidR="00BC69B5" w:rsidRPr="00A07D0E" w:rsidRDefault="00BC69B5" w:rsidP="00737C40">
      <w:pPr>
        <w:shd w:val="clear" w:color="auto" w:fill="FFFFFF"/>
        <w:spacing w:after="150" w:line="240" w:lineRule="auto"/>
        <w:rPr>
          <w:rFonts w:ascii="Arial" w:hAnsi="Arial" w:cs="Arial"/>
          <w:color w:val="000000"/>
          <w:sz w:val="21"/>
          <w:szCs w:val="21"/>
          <w:lang w:eastAsia="ru-RU"/>
        </w:rPr>
      </w:pPr>
    </w:p>
    <w:p w:rsidR="00BC69B5" w:rsidRPr="00A07D0E" w:rsidRDefault="00BC69B5" w:rsidP="00737C40">
      <w:pPr>
        <w:shd w:val="clear" w:color="auto" w:fill="FFFFFF"/>
        <w:spacing w:after="150" w:line="240" w:lineRule="auto"/>
        <w:jc w:val="center"/>
        <w:rPr>
          <w:rFonts w:ascii="Arial" w:hAnsi="Arial" w:cs="Arial"/>
          <w:color w:val="000000"/>
          <w:sz w:val="21"/>
          <w:szCs w:val="21"/>
          <w:lang w:eastAsia="ru-RU"/>
        </w:rPr>
      </w:pPr>
      <w:r w:rsidRPr="00A07D0E">
        <w:rPr>
          <w:rFonts w:ascii="Times New Roman" w:hAnsi="Times New Roman"/>
          <w:b/>
          <w:bCs/>
          <w:iCs/>
          <w:color w:val="000000"/>
          <w:sz w:val="24"/>
          <w:szCs w:val="24"/>
          <w:lang w:eastAsia="ru-RU"/>
        </w:rPr>
        <w:t>Цель и задачи учебного предмета</w:t>
      </w:r>
    </w:p>
    <w:p w:rsidR="00BC69B5" w:rsidRDefault="00BC69B5" w:rsidP="00737C40">
      <w:pPr>
        <w:shd w:val="clear" w:color="auto" w:fill="FFFFFF"/>
        <w:spacing w:after="150" w:line="240" w:lineRule="auto"/>
        <w:rPr>
          <w:rFonts w:ascii="Arial" w:hAnsi="Arial" w:cs="Arial"/>
          <w:color w:val="000000"/>
          <w:sz w:val="21"/>
          <w:szCs w:val="21"/>
          <w:lang w:eastAsia="ru-RU"/>
        </w:rPr>
      </w:pPr>
      <w:r>
        <w:rPr>
          <w:rFonts w:ascii="Times New Roman" w:hAnsi="Times New Roman"/>
          <w:color w:val="000000"/>
          <w:sz w:val="24"/>
          <w:szCs w:val="24"/>
          <w:lang w:eastAsia="ru-RU"/>
        </w:rPr>
        <w:t>Цель: художественно-эстетическое развитие личности ребенка, раскрытие творческого потенциала, приобретение в процессе освоения программы художественно-исполнительских и теоретических знаний, умений и навыков по учебному предмету, а также подготовка одаренных детей к поступлению в образовательные учреждения, реализующие профессиональные образовательные программы в области изобразительного искусства.</w:t>
      </w:r>
    </w:p>
    <w:p w:rsidR="00BC69B5" w:rsidRDefault="00BC69B5" w:rsidP="00737C40">
      <w:pPr>
        <w:spacing w:after="150" w:line="240" w:lineRule="auto"/>
        <w:rPr>
          <w:rFonts w:ascii="Arial" w:hAnsi="Arial" w:cs="Arial"/>
          <w:color w:val="000000"/>
          <w:sz w:val="21"/>
          <w:szCs w:val="21"/>
          <w:lang w:eastAsia="ru-RU"/>
        </w:rPr>
      </w:pPr>
      <w:r>
        <w:rPr>
          <w:rFonts w:ascii="Times New Roman" w:hAnsi="Times New Roman"/>
          <w:color w:val="000000"/>
          <w:sz w:val="24"/>
          <w:szCs w:val="24"/>
          <w:lang w:eastAsia="ru-RU"/>
        </w:rPr>
        <w:t>Задачи:</w:t>
      </w:r>
    </w:p>
    <w:p w:rsidR="00BC69B5" w:rsidRDefault="00BC69B5" w:rsidP="00A51995">
      <w:pPr>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знание основных элементов композиции, закономерносте</w:t>
      </w:r>
      <w:r>
        <w:rPr>
          <w:rFonts w:ascii="Times New Roman" w:hAnsi="Times New Roman"/>
          <w:color w:val="000000"/>
          <w:sz w:val="24"/>
          <w:szCs w:val="24"/>
          <w:lang w:val="tt-RU" w:eastAsia="ru-RU"/>
        </w:rPr>
        <w:t xml:space="preserve">й  </w:t>
      </w:r>
      <w:r>
        <w:rPr>
          <w:rFonts w:ascii="Times New Roman" w:hAnsi="Times New Roman"/>
          <w:color w:val="000000"/>
          <w:sz w:val="24"/>
          <w:szCs w:val="24"/>
          <w:lang w:eastAsia="ru-RU"/>
        </w:rPr>
        <w:t>построения художественнойформы;</w:t>
      </w:r>
    </w:p>
    <w:p w:rsidR="00BC69B5" w:rsidRDefault="00BC69B5" w:rsidP="00A51995">
      <w:pPr>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знание принципов сбора и систематизации подготовительного материала и способов его применения для воплощения творческого замысла;</w:t>
      </w:r>
    </w:p>
    <w:p w:rsidR="00BC69B5" w:rsidRDefault="00BC69B5" w:rsidP="00A51995">
      <w:pPr>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умение применять полученные знания о выразительных средствах композиции (ритме, линии, силуэте, тональности и тональной пластике, цвете, контрасте) в композиционных работах;</w:t>
      </w:r>
    </w:p>
    <w:p w:rsidR="00BC69B5" w:rsidRDefault="00BC69B5" w:rsidP="00A51995">
      <w:pPr>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умение находить художественные средства, соответствующие композиционному замыслу;</w:t>
      </w:r>
    </w:p>
    <w:p w:rsidR="00BC69B5" w:rsidRDefault="00BC69B5" w:rsidP="00A51995">
      <w:pPr>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умение находить живописно-пластические решения для каждой творческой задачи;</w:t>
      </w:r>
    </w:p>
    <w:p w:rsidR="00BC69B5" w:rsidRDefault="00BC69B5" w:rsidP="00A51995">
      <w:pPr>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навыки по созданию композиционной художественно-творческой работы.</w:t>
      </w:r>
    </w:p>
    <w:p w:rsidR="00BC69B5" w:rsidRDefault="00BC69B5" w:rsidP="00A51995">
      <w:pPr>
        <w:shd w:val="clear" w:color="auto" w:fill="FFFFFF"/>
        <w:spacing w:after="150" w:line="240" w:lineRule="auto"/>
        <w:rPr>
          <w:rFonts w:ascii="Arial" w:hAnsi="Arial" w:cs="Arial"/>
          <w:color w:val="000000"/>
          <w:sz w:val="21"/>
          <w:szCs w:val="21"/>
          <w:lang w:eastAsia="ru-RU"/>
        </w:rPr>
      </w:pPr>
    </w:p>
    <w:p w:rsidR="00BC69B5" w:rsidRDefault="00BC69B5" w:rsidP="00A51995">
      <w:pPr>
        <w:shd w:val="clear" w:color="auto" w:fill="FFFFFF"/>
        <w:spacing w:after="150" w:line="240" w:lineRule="auto"/>
        <w:jc w:val="center"/>
        <w:rPr>
          <w:rFonts w:ascii="Arial" w:hAnsi="Arial" w:cs="Arial"/>
          <w:color w:val="000000"/>
          <w:sz w:val="21"/>
          <w:szCs w:val="21"/>
          <w:lang w:val="tt-RU" w:eastAsia="ru-RU"/>
        </w:rPr>
      </w:pPr>
      <w:r w:rsidRPr="00A07D0E">
        <w:rPr>
          <w:rFonts w:ascii="Times New Roman" w:hAnsi="Times New Roman"/>
          <w:b/>
          <w:bCs/>
          <w:iCs/>
          <w:color w:val="000000"/>
          <w:sz w:val="24"/>
          <w:szCs w:val="24"/>
          <w:lang w:eastAsia="ru-RU"/>
        </w:rPr>
        <w:t>Обоснование структуры программы</w:t>
      </w:r>
    </w:p>
    <w:p w:rsidR="00BC69B5" w:rsidRPr="00A51995" w:rsidRDefault="00BC69B5" w:rsidP="00A51995">
      <w:pPr>
        <w:shd w:val="clear" w:color="auto" w:fill="FFFFFF"/>
        <w:spacing w:after="150" w:line="240" w:lineRule="auto"/>
        <w:rPr>
          <w:rFonts w:ascii="Arial" w:hAnsi="Arial" w:cs="Arial"/>
          <w:color w:val="000000"/>
          <w:sz w:val="21"/>
          <w:szCs w:val="21"/>
          <w:lang w:val="tt-RU" w:eastAsia="ru-RU"/>
        </w:rPr>
      </w:pPr>
      <w:r>
        <w:rPr>
          <w:rFonts w:ascii="Times New Roman" w:hAnsi="Times New Roman"/>
          <w:color w:val="000000"/>
          <w:sz w:val="24"/>
          <w:szCs w:val="24"/>
          <w:lang w:eastAsia="ru-RU"/>
        </w:rPr>
        <w:t>Обоснованием структуры программы являются ФГТ к дополнительной предпрофессиональной общеобразовательной программе в области декоративно-прикладного искусства «Декоративно-прикладное творчество», отражающие все аспекты работы преподавателя с обучающимся.</w:t>
      </w:r>
    </w:p>
    <w:p w:rsidR="00BC69B5" w:rsidRDefault="00BC69B5" w:rsidP="00A51995">
      <w:pPr>
        <w:shd w:val="clear" w:color="auto" w:fill="FFFFFF"/>
        <w:spacing w:after="150" w:line="240" w:lineRule="auto"/>
        <w:rPr>
          <w:rFonts w:ascii="Arial" w:hAnsi="Arial" w:cs="Arial"/>
          <w:color w:val="000000"/>
          <w:sz w:val="21"/>
          <w:szCs w:val="21"/>
          <w:lang w:eastAsia="ru-RU"/>
        </w:rPr>
      </w:pPr>
      <w:r>
        <w:rPr>
          <w:rFonts w:ascii="Times New Roman" w:hAnsi="Times New Roman"/>
          <w:color w:val="000000"/>
          <w:sz w:val="24"/>
          <w:szCs w:val="24"/>
          <w:lang w:eastAsia="ru-RU"/>
        </w:rPr>
        <w:t>Программа содержит следующие разделы:</w:t>
      </w:r>
    </w:p>
    <w:p w:rsidR="00BC69B5" w:rsidRDefault="00BC69B5" w:rsidP="00A07D0E">
      <w:pPr>
        <w:shd w:val="clear" w:color="auto" w:fill="FFFFFF"/>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сведения о затратах учебного времени, предусмотренного на освоение учебного предмета;</w:t>
      </w:r>
    </w:p>
    <w:p w:rsidR="00BC69B5" w:rsidRDefault="00BC69B5" w:rsidP="00A07D0E">
      <w:pPr>
        <w:shd w:val="clear" w:color="auto" w:fill="FFFFFF"/>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распределение учебного материала по годам обучения;</w:t>
      </w:r>
    </w:p>
    <w:p w:rsidR="00BC69B5" w:rsidRDefault="00BC69B5" w:rsidP="00A07D0E">
      <w:pPr>
        <w:shd w:val="clear" w:color="auto" w:fill="FFFFFF"/>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описание дидактических единиц учебного предмета;</w:t>
      </w:r>
    </w:p>
    <w:p w:rsidR="00BC69B5" w:rsidRDefault="00BC69B5" w:rsidP="00A07D0E">
      <w:pPr>
        <w:shd w:val="clear" w:color="auto" w:fill="FFFFFF"/>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требования к уровню подготовки обучающихся;</w:t>
      </w:r>
    </w:p>
    <w:p w:rsidR="00BC69B5" w:rsidRDefault="00BC69B5" w:rsidP="00A07D0E">
      <w:pPr>
        <w:shd w:val="clear" w:color="auto" w:fill="FFFFFF"/>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формы и методы контроля, система оценок;</w:t>
      </w:r>
    </w:p>
    <w:p w:rsidR="00BC69B5" w:rsidRDefault="00BC69B5" w:rsidP="00A07D0E">
      <w:pPr>
        <w:shd w:val="clear" w:color="auto" w:fill="FFFFFF"/>
        <w:spacing w:after="150" w:line="240" w:lineRule="auto"/>
        <w:ind w:left="-360"/>
        <w:rPr>
          <w:rFonts w:ascii="Arial" w:hAnsi="Arial" w:cs="Arial"/>
          <w:color w:val="000000"/>
          <w:sz w:val="21"/>
          <w:szCs w:val="21"/>
          <w:lang w:eastAsia="ru-RU"/>
        </w:rPr>
      </w:pPr>
      <w:r>
        <w:rPr>
          <w:rFonts w:ascii="Times New Roman" w:hAnsi="Times New Roman"/>
          <w:color w:val="000000"/>
          <w:sz w:val="24"/>
          <w:szCs w:val="24"/>
          <w:lang w:eastAsia="ru-RU"/>
        </w:rPr>
        <w:t>- методическое обеспечение учебного процесса.</w:t>
      </w:r>
    </w:p>
    <w:p w:rsidR="00BC69B5" w:rsidRDefault="00BC69B5" w:rsidP="00737C40">
      <w:pPr>
        <w:shd w:val="clear" w:color="auto" w:fill="FFFFFF"/>
        <w:spacing w:after="150" w:line="240" w:lineRule="auto"/>
        <w:rPr>
          <w:rFonts w:ascii="Arial" w:hAnsi="Arial" w:cs="Arial"/>
          <w:color w:val="000000"/>
          <w:sz w:val="21"/>
          <w:szCs w:val="21"/>
          <w:lang w:eastAsia="ru-RU"/>
        </w:rPr>
      </w:pPr>
      <w:r>
        <w:rPr>
          <w:rFonts w:ascii="Times New Roman" w:hAnsi="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BC69B5" w:rsidRDefault="00BC69B5" w:rsidP="00737C40">
      <w:pPr>
        <w:spacing w:after="150" w:line="240" w:lineRule="auto"/>
        <w:jc w:val="center"/>
        <w:rPr>
          <w:rFonts w:ascii="Arial" w:hAnsi="Arial" w:cs="Arial"/>
          <w:color w:val="000000"/>
          <w:sz w:val="21"/>
          <w:szCs w:val="21"/>
          <w:lang w:eastAsia="ru-RU"/>
        </w:rPr>
      </w:pPr>
    </w:p>
    <w:p w:rsidR="00BC69B5" w:rsidRPr="00A07D0E" w:rsidRDefault="00BC69B5" w:rsidP="00737C40">
      <w:pPr>
        <w:spacing w:after="150" w:line="240" w:lineRule="auto"/>
        <w:jc w:val="center"/>
        <w:rPr>
          <w:rFonts w:ascii="Times New Roman" w:hAnsi="Times New Roman"/>
          <w:color w:val="000000"/>
          <w:lang w:eastAsia="ru-RU"/>
        </w:rPr>
      </w:pPr>
      <w:r w:rsidRPr="00A07D0E">
        <w:rPr>
          <w:rFonts w:ascii="Times New Roman" w:hAnsi="Times New Roman"/>
          <w:b/>
          <w:bCs/>
          <w:iCs/>
          <w:color w:val="000000"/>
          <w:lang w:eastAsia="ru-RU"/>
        </w:rPr>
        <w:t>Методы обучения</w:t>
      </w:r>
    </w:p>
    <w:p w:rsidR="00BC69B5" w:rsidRDefault="00BC69B5" w:rsidP="00737C40">
      <w:pPr>
        <w:spacing w:after="150" w:line="240" w:lineRule="auto"/>
        <w:rPr>
          <w:rFonts w:ascii="Times New Roman" w:hAnsi="Times New Roman"/>
          <w:color w:val="000000"/>
          <w:lang w:eastAsia="ru-RU"/>
        </w:rPr>
      </w:pPr>
      <w:r>
        <w:rPr>
          <w:rFonts w:ascii="Times New Roman" w:hAnsi="Times New Roman"/>
          <w:color w:val="000000"/>
          <w:lang w:eastAsia="ru-RU"/>
        </w:rPr>
        <w:t>Для достижения поставленной цели и реализации задач предмета используются следующие методы обучения:</w:t>
      </w:r>
    </w:p>
    <w:p w:rsidR="00BC69B5" w:rsidRDefault="00BC69B5" w:rsidP="00A07D0E">
      <w:pPr>
        <w:spacing w:after="150" w:line="240" w:lineRule="auto"/>
        <w:ind w:left="-360"/>
        <w:rPr>
          <w:rFonts w:ascii="Times New Roman" w:hAnsi="Times New Roman"/>
          <w:color w:val="000000"/>
          <w:lang w:eastAsia="ru-RU"/>
        </w:rPr>
      </w:pPr>
      <w:r>
        <w:rPr>
          <w:rFonts w:ascii="Times New Roman" w:hAnsi="Times New Roman"/>
          <w:color w:val="000000"/>
          <w:lang w:eastAsia="ru-RU"/>
        </w:rPr>
        <w:t>- словесный (объяснение, беседа, рассказ);</w:t>
      </w:r>
    </w:p>
    <w:p w:rsidR="00BC69B5" w:rsidRDefault="00BC69B5" w:rsidP="00A07D0E">
      <w:pPr>
        <w:spacing w:after="150" w:line="240" w:lineRule="auto"/>
        <w:ind w:left="-360"/>
        <w:rPr>
          <w:rFonts w:ascii="Times New Roman" w:hAnsi="Times New Roman"/>
          <w:color w:val="000000"/>
          <w:lang w:eastAsia="ru-RU"/>
        </w:rPr>
      </w:pPr>
      <w:r>
        <w:rPr>
          <w:rFonts w:ascii="Times New Roman" w:hAnsi="Times New Roman"/>
          <w:color w:val="000000"/>
          <w:lang w:eastAsia="ru-RU"/>
        </w:rPr>
        <w:t>- наглядный (показ, наблюдение, демонстрация приемов работы);</w:t>
      </w:r>
    </w:p>
    <w:p w:rsidR="00BC69B5" w:rsidRDefault="00BC69B5" w:rsidP="00A07D0E">
      <w:pPr>
        <w:spacing w:after="150" w:line="240" w:lineRule="auto"/>
        <w:ind w:left="-360"/>
        <w:rPr>
          <w:rFonts w:ascii="Times New Roman" w:hAnsi="Times New Roman"/>
          <w:color w:val="000000"/>
          <w:lang w:eastAsia="ru-RU"/>
        </w:rPr>
      </w:pPr>
      <w:r>
        <w:rPr>
          <w:rFonts w:ascii="Times New Roman" w:hAnsi="Times New Roman"/>
          <w:color w:val="000000"/>
          <w:lang w:eastAsia="ru-RU"/>
        </w:rPr>
        <w:t>- практический;</w:t>
      </w:r>
    </w:p>
    <w:p w:rsidR="00BC69B5" w:rsidRDefault="00BC69B5" w:rsidP="00A07D0E">
      <w:pPr>
        <w:spacing w:after="150" w:line="240" w:lineRule="auto"/>
        <w:ind w:left="-360"/>
        <w:rPr>
          <w:rFonts w:ascii="Times New Roman" w:hAnsi="Times New Roman"/>
          <w:color w:val="000000"/>
          <w:lang w:eastAsia="ru-RU"/>
        </w:rPr>
      </w:pPr>
      <w:r>
        <w:rPr>
          <w:rFonts w:ascii="Times New Roman" w:hAnsi="Times New Roman"/>
          <w:color w:val="000000"/>
          <w:lang w:eastAsia="ru-RU"/>
        </w:rPr>
        <w:t>- эмоциональный (подбор ассоциаций, образов, художественные впечатления).</w:t>
      </w:r>
    </w:p>
    <w:p w:rsidR="00BC69B5" w:rsidRDefault="00BC69B5" w:rsidP="00737C40">
      <w:pPr>
        <w:spacing w:after="150" w:line="240" w:lineRule="auto"/>
        <w:rPr>
          <w:rFonts w:ascii="Times New Roman" w:hAnsi="Times New Roman"/>
          <w:color w:val="000000"/>
          <w:lang w:eastAsia="ru-RU"/>
        </w:rPr>
      </w:pPr>
      <w:r>
        <w:rPr>
          <w:rFonts w:ascii="Times New Roman" w:hAnsi="Times New Roman"/>
          <w:color w:val="000000"/>
          <w:lang w:eastAsia="ru-RU"/>
        </w:rPr>
        <w:t>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BC69B5" w:rsidRPr="00A07D0E" w:rsidRDefault="00BC69B5" w:rsidP="00737C40">
      <w:pPr>
        <w:spacing w:after="150" w:line="240" w:lineRule="auto"/>
        <w:rPr>
          <w:rFonts w:ascii="Times New Roman" w:hAnsi="Times New Roman"/>
          <w:color w:val="000000"/>
          <w:lang w:eastAsia="ru-RU"/>
        </w:rPr>
      </w:pPr>
    </w:p>
    <w:p w:rsidR="00BC69B5" w:rsidRPr="00A07D0E" w:rsidRDefault="00BC69B5" w:rsidP="00737C40">
      <w:pPr>
        <w:spacing w:after="150" w:line="240" w:lineRule="auto"/>
        <w:jc w:val="center"/>
        <w:rPr>
          <w:rFonts w:ascii="Times New Roman" w:hAnsi="Times New Roman"/>
          <w:color w:val="000000"/>
          <w:lang w:eastAsia="ru-RU"/>
        </w:rPr>
      </w:pPr>
      <w:r w:rsidRPr="00A07D0E">
        <w:rPr>
          <w:rFonts w:ascii="Times New Roman" w:hAnsi="Times New Roman"/>
          <w:b/>
          <w:bCs/>
          <w:iCs/>
          <w:color w:val="000000"/>
          <w:lang w:eastAsia="ru-RU"/>
        </w:rPr>
        <w:t>Описание материально-технических условий реализации учебного предмета</w:t>
      </w:r>
    </w:p>
    <w:p w:rsidR="00BC69B5" w:rsidRDefault="00BC69B5" w:rsidP="00737C40">
      <w:pPr>
        <w:spacing w:after="150" w:line="240" w:lineRule="auto"/>
        <w:rPr>
          <w:rFonts w:ascii="Times New Roman" w:hAnsi="Times New Roman"/>
          <w:color w:val="000000"/>
          <w:lang w:eastAsia="ru-RU"/>
        </w:rPr>
      </w:pPr>
      <w:r>
        <w:rPr>
          <w:rFonts w:ascii="Times New Roman" w:hAnsi="Times New Roman"/>
          <w:color w:val="000000"/>
          <w:lang w:eastAsia="ru-RU"/>
        </w:rPr>
        <w:t>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с целью изучения дополнительного материала по учебным заданиям.</w:t>
      </w:r>
    </w:p>
    <w:p w:rsidR="00BC69B5" w:rsidRDefault="00BC69B5" w:rsidP="00737C40">
      <w:pPr>
        <w:spacing w:after="150" w:line="240" w:lineRule="auto"/>
        <w:rPr>
          <w:rFonts w:ascii="Times New Roman" w:hAnsi="Times New Roman"/>
          <w:color w:val="000000"/>
          <w:lang w:eastAsia="ru-RU"/>
        </w:rPr>
      </w:pPr>
      <w:r>
        <w:rPr>
          <w:rFonts w:ascii="Times New Roman" w:hAnsi="Times New Roman"/>
          <w:color w:val="000000"/>
          <w:lang w:eastAsia="ru-RU"/>
        </w:rPr>
        <w:t>Библиотечный фонд укомплектовывается печатными и электронными изданиями основной и дополнительной учебной и учебно-методической литературы по изобразительному искусству, истории мировой культуры, художественными альбомами.</w:t>
      </w:r>
    </w:p>
    <w:p w:rsidR="00BC69B5" w:rsidRDefault="00BC69B5" w:rsidP="00737C40">
      <w:pPr>
        <w:spacing w:after="150" w:line="240" w:lineRule="auto"/>
        <w:rPr>
          <w:rFonts w:ascii="Times New Roman" w:hAnsi="Times New Roman"/>
          <w:color w:val="000000"/>
          <w:lang w:eastAsia="ru-RU"/>
        </w:rPr>
      </w:pPr>
      <w:r>
        <w:rPr>
          <w:rFonts w:ascii="Times New Roman" w:hAnsi="Times New Roman"/>
          <w:color w:val="000000"/>
          <w:lang w:eastAsia="ru-RU"/>
        </w:rPr>
        <w:t>Мастерская должна быть оснащена мольбертами, натурными столами, софитами, компьютером, предметами натурного фонда.</w:t>
      </w:r>
    </w:p>
    <w:p w:rsidR="00BC69B5" w:rsidRPr="00A07D0E" w:rsidRDefault="00BC69B5" w:rsidP="00B445DC">
      <w:pPr>
        <w:spacing w:after="150" w:line="240" w:lineRule="auto"/>
        <w:rPr>
          <w:rFonts w:ascii="Times New Roman" w:hAnsi="Times New Roman"/>
          <w:color w:val="000000"/>
          <w:lang w:eastAsia="ru-RU"/>
        </w:rPr>
      </w:pPr>
      <w:r>
        <w:rPr>
          <w:rFonts w:ascii="Times New Roman" w:hAnsi="Times New Roman"/>
          <w:b/>
          <w:bCs/>
          <w:color w:val="000000"/>
          <w:lang w:val="tt-RU" w:eastAsia="ru-RU"/>
        </w:rPr>
        <w:t>2.</w:t>
      </w:r>
      <w:r w:rsidRPr="00A07D0E">
        <w:rPr>
          <w:rFonts w:ascii="Times New Roman" w:hAnsi="Times New Roman"/>
          <w:b/>
          <w:bCs/>
          <w:color w:val="000000"/>
          <w:lang w:eastAsia="ru-RU"/>
        </w:rPr>
        <w:t>Содержание учебного предмета</w:t>
      </w:r>
    </w:p>
    <w:p w:rsidR="00BC69B5" w:rsidRDefault="00BC69B5" w:rsidP="00737C40">
      <w:pPr>
        <w:shd w:val="clear" w:color="auto" w:fill="FFFFFF"/>
        <w:spacing w:after="150" w:line="240" w:lineRule="auto"/>
        <w:rPr>
          <w:rFonts w:ascii="Arial" w:hAnsi="Arial" w:cs="Arial"/>
          <w:color w:val="000000"/>
          <w:lang w:eastAsia="ru-RU"/>
        </w:rPr>
      </w:pPr>
      <w:r>
        <w:rPr>
          <w:rFonts w:ascii="Times New Roman" w:hAnsi="Times New Roman"/>
          <w:color w:val="000000"/>
          <w:lang w:eastAsia="ru-RU"/>
        </w:rPr>
        <w:t>Содержание программы направлено на освоение различных способов работы с материалами, ознакомление с традиционными народными ремеслами, а также с другими видами декоративно-прикладного творчества.</w:t>
      </w:r>
    </w:p>
    <w:p w:rsidR="00BC69B5" w:rsidRDefault="00BC69B5" w:rsidP="00737C40">
      <w:pPr>
        <w:spacing w:after="150" w:line="240" w:lineRule="auto"/>
        <w:rPr>
          <w:rFonts w:ascii="Arial" w:hAnsi="Arial" w:cs="Arial"/>
          <w:color w:val="000000"/>
          <w:lang w:eastAsia="ru-RU"/>
        </w:rPr>
      </w:pPr>
      <w:r>
        <w:rPr>
          <w:rFonts w:ascii="Times New Roman" w:hAnsi="Times New Roman"/>
          <w:color w:val="000000"/>
          <w:lang w:eastAsia="ru-RU"/>
        </w:rPr>
        <w:t>Занятия с обучающимися строятся на основе развития у них понимания органического сочетания декора с формой, материалом, назначением вещи.</w:t>
      </w:r>
    </w:p>
    <w:p w:rsidR="00BC69B5" w:rsidRDefault="00BC69B5" w:rsidP="00737C40">
      <w:pPr>
        <w:spacing w:after="150" w:line="240" w:lineRule="auto"/>
        <w:rPr>
          <w:rFonts w:ascii="Arial" w:hAnsi="Arial" w:cs="Arial"/>
          <w:color w:val="000000"/>
          <w:lang w:eastAsia="ru-RU"/>
        </w:rPr>
      </w:pPr>
      <w:r>
        <w:rPr>
          <w:rFonts w:ascii="Times New Roman" w:hAnsi="Times New Roman"/>
          <w:color w:val="000000"/>
          <w:lang w:eastAsia="ru-RU"/>
        </w:rPr>
        <w:t>В декоративно-прикладном искусстве широко используется обобщение, даже символизация образа.</w:t>
      </w:r>
    </w:p>
    <w:p w:rsidR="00BC69B5" w:rsidRDefault="00BC69B5" w:rsidP="00737C40">
      <w:pPr>
        <w:spacing w:after="150" w:line="240" w:lineRule="auto"/>
        <w:rPr>
          <w:rFonts w:ascii="Arial" w:hAnsi="Arial" w:cs="Arial"/>
          <w:color w:val="000000"/>
          <w:lang w:eastAsia="ru-RU"/>
        </w:rPr>
      </w:pPr>
      <w:r>
        <w:rPr>
          <w:rFonts w:ascii="Times New Roman" w:hAnsi="Times New Roman"/>
          <w:color w:val="000000"/>
          <w:lang w:eastAsia="ru-RU"/>
        </w:rPr>
        <w:t>На занятиях по прикладному искусству обучающиеся должны усвоить зависимость создаваемого ими образа от материала, его физических качеств и особенностей. Материал, его свойство и технологии, вводят обучающегося в строгие рамки, ограничивают его в передаче внешних сходств с изображаемым, и придают последнему черты условности и декоративности</w:t>
      </w:r>
    </w:p>
    <w:p w:rsidR="00BC69B5" w:rsidRDefault="00BC69B5" w:rsidP="00737C40">
      <w:pPr>
        <w:spacing w:after="150" w:line="240" w:lineRule="auto"/>
        <w:rPr>
          <w:rFonts w:ascii="Arial" w:hAnsi="Arial" w:cs="Arial"/>
          <w:color w:val="000000"/>
          <w:lang w:eastAsia="ru-RU"/>
        </w:rPr>
      </w:pPr>
      <w:r>
        <w:rPr>
          <w:rFonts w:ascii="Times New Roman" w:hAnsi="Times New Roman"/>
          <w:color w:val="000000"/>
          <w:lang w:eastAsia="ru-RU"/>
        </w:rPr>
        <w:t>Изучение предмета «Композиция прикладная» играет важную роль в воспитании у подрастающего поколения внутренней культуры, приобщает к богатому наследию народных промыслов, воспитывает чувство прекрасного, развивает фантазию, художественно-образное мышление, приобщает к работе над объемно-пространственной композицией. Изучение строится на объективных закономерностях композиции, средств, приемов и правил отражения действительности в образной форме.</w:t>
      </w:r>
    </w:p>
    <w:p w:rsidR="00BC69B5" w:rsidRDefault="00BC69B5" w:rsidP="00737C40">
      <w:pPr>
        <w:spacing w:after="150" w:line="240" w:lineRule="auto"/>
        <w:rPr>
          <w:rFonts w:ascii="Arial" w:hAnsi="Arial" w:cs="Arial"/>
          <w:color w:val="000000"/>
          <w:lang w:eastAsia="ru-RU"/>
        </w:rPr>
      </w:pPr>
      <w:r>
        <w:rPr>
          <w:rFonts w:ascii="Times New Roman" w:hAnsi="Times New Roman"/>
          <w:color w:val="000000"/>
          <w:lang w:eastAsia="ru-RU"/>
        </w:rPr>
        <w:t>Разнообразие выразительного образа, техники исполнения и материалов позволяет выбрать наиболее приемлемый индивидуальный вид творческой деятельности при самостоятельной работе.</w:t>
      </w:r>
    </w:p>
    <w:p w:rsidR="00BC69B5" w:rsidRDefault="00BC69B5" w:rsidP="00737C40">
      <w:pPr>
        <w:spacing w:after="150" w:line="240" w:lineRule="auto"/>
        <w:rPr>
          <w:rFonts w:ascii="Arial" w:hAnsi="Arial" w:cs="Arial"/>
          <w:color w:val="000000"/>
          <w:lang w:eastAsia="ru-RU"/>
        </w:rPr>
      </w:pPr>
      <w:r>
        <w:rPr>
          <w:rFonts w:ascii="Times New Roman" w:hAnsi="Times New Roman"/>
          <w:color w:val="000000"/>
          <w:lang w:eastAsia="ru-RU"/>
        </w:rPr>
        <w:t>С каждым годом обучения программа усложняется, с учетом возрастных и индивидуальных особенностей, и с учетом сложности техники обработки материалов. Также в программе, обучающиеся учатся работать сначала с плоскостью, затем с фактурой, рельефом, и переходят на объемно - пространственные композиции. Программой предусматривается накопление графических разработок, упражнений в материале как вспомогательного материала для дипломной работы к выпускному курсу.</w:t>
      </w:r>
    </w:p>
    <w:p w:rsidR="00BC69B5" w:rsidRDefault="00BC69B5" w:rsidP="00737C40">
      <w:pPr>
        <w:spacing w:after="150" w:line="240" w:lineRule="auto"/>
        <w:rPr>
          <w:rFonts w:ascii="Arial" w:hAnsi="Arial" w:cs="Arial"/>
          <w:color w:val="000000"/>
          <w:lang w:eastAsia="ru-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rPr>
      </w:pPr>
    </w:p>
    <w:p w:rsidR="00BC69B5" w:rsidRDefault="00BC69B5" w:rsidP="004C64DD">
      <w:pPr>
        <w:suppressAutoHyphens/>
        <w:autoSpaceDE w:val="0"/>
        <w:autoSpaceDN w:val="0"/>
        <w:adjustRightInd w:val="0"/>
        <w:spacing w:after="0" w:line="240" w:lineRule="auto"/>
        <w:jc w:val="center"/>
        <w:rPr>
          <w:rFonts w:ascii="Times New Roman" w:eastAsia="TT1408o00" w:hAnsi="Times New Roman"/>
          <w:b/>
          <w:color w:val="000000"/>
          <w:sz w:val="24"/>
          <w:szCs w:val="24"/>
        </w:rPr>
      </w:pPr>
      <w:r>
        <w:rPr>
          <w:rFonts w:ascii="Times New Roman" w:eastAsia="TT1408o00" w:hAnsi="Times New Roman"/>
          <w:b/>
          <w:color w:val="000000"/>
          <w:sz w:val="24"/>
          <w:szCs w:val="24"/>
        </w:rPr>
        <w:t>Учебно-тематический план</w:t>
      </w:r>
    </w:p>
    <w:p w:rsidR="00BC69B5" w:rsidRDefault="00BC69B5" w:rsidP="00737C40">
      <w:pPr>
        <w:suppressAutoHyphens/>
        <w:autoSpaceDE w:val="0"/>
        <w:autoSpaceDN w:val="0"/>
        <w:adjustRightInd w:val="0"/>
        <w:spacing w:after="0" w:line="240" w:lineRule="auto"/>
        <w:jc w:val="both"/>
        <w:rPr>
          <w:rFonts w:ascii="Times New Roman" w:eastAsia="TT1408o00"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6341"/>
        <w:gridCol w:w="1153"/>
        <w:gridCol w:w="1501"/>
      </w:tblGrid>
      <w:tr w:rsidR="00BC69B5" w:rsidRPr="00C145B8" w:rsidTr="00C145B8">
        <w:trPr>
          <w:trHeight w:val="555"/>
        </w:trPr>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w:t>
            </w:r>
          </w:p>
        </w:tc>
        <w:tc>
          <w:tcPr>
            <w:tcW w:w="6341" w:type="dxa"/>
          </w:tcPr>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Наименование раздела, темы </w:t>
            </w: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занятия</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Самост-я.работа</w:t>
            </w:r>
          </w:p>
        </w:tc>
        <w:tc>
          <w:tcPr>
            <w:tcW w:w="150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Аудиторные занятия</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час)</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9571" w:type="dxa"/>
            <w:gridSpan w:val="4"/>
          </w:tcPr>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1 класс Ι полугодие</w:t>
            </w: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b/>
                <w:color w:val="000000"/>
                <w:sz w:val="24"/>
                <w:szCs w:val="24"/>
              </w:rPr>
              <w:t>Раздел 1.</w:t>
            </w:r>
            <w:r w:rsidRPr="00C145B8">
              <w:rPr>
                <w:rFonts w:ascii="Times New Roman" w:eastAsia="TT1408o00" w:hAnsi="Times New Roman"/>
                <w:color w:val="000000"/>
                <w:sz w:val="24"/>
                <w:szCs w:val="24"/>
              </w:rPr>
              <w:t xml:space="preserve"> </w:t>
            </w:r>
            <w:r w:rsidRPr="00A07D0E">
              <w:rPr>
                <w:rFonts w:ascii="Times New Roman" w:eastAsia="TT1408o00" w:hAnsi="Times New Roman"/>
                <w:b/>
                <w:color w:val="000000"/>
                <w:sz w:val="24"/>
                <w:szCs w:val="24"/>
              </w:rPr>
              <w:t>Основы композиции прикладной</w:t>
            </w: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50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1.4.</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1.5.</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1.6</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1.7</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1.8</w:t>
            </w: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Беседа о декоративно-прикладном искусстве.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Закладка для книг, работа с бумагой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Сказочное дерево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Животное. Стилизация, аппликация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Эскиз для мозаики "Сказочный город"</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Эскиз рисунка "кувшины" (Бумага, гуашь)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Эскиз витража "Петух", "Рыбка"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Открытка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Контрольный урок</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3</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tc>
      </w:tr>
      <w:tr w:rsidR="00BC69B5" w:rsidRPr="00C145B8" w:rsidTr="00C145B8">
        <w:tc>
          <w:tcPr>
            <w:tcW w:w="9571" w:type="dxa"/>
            <w:gridSpan w:val="4"/>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2 полугодие</w:t>
            </w: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1.4.</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1.5.</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Беседа о народном ДПИ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Геометрический орнамент в полосе. (Бумага,гуашь)</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Орнаментальная композиция "Букет", (бумага, гуашь)</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Орнаментальная композиция "Сказочная птица" (бумага, гуашь)</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Орнаментальная композиция "Цветущее дерево" (Бумага, гуашь)</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Зачет – творческий просмотр </w:t>
            </w: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8</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8</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8</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3</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66</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33</w:t>
            </w:r>
          </w:p>
        </w:tc>
      </w:tr>
      <w:tr w:rsidR="00BC69B5" w:rsidRPr="00C145B8" w:rsidTr="00C145B8">
        <w:tc>
          <w:tcPr>
            <w:tcW w:w="9571" w:type="dxa"/>
            <w:gridSpan w:val="4"/>
          </w:tcPr>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b/>
                <w:color w:val="000000"/>
                <w:sz w:val="24"/>
                <w:szCs w:val="24"/>
                <w:lang w:val="tt-RU"/>
              </w:rPr>
            </w:pPr>
            <w:r w:rsidRPr="00C145B8">
              <w:rPr>
                <w:rFonts w:ascii="Times New Roman" w:eastAsia="TT1408o00" w:hAnsi="Times New Roman"/>
                <w:b/>
                <w:color w:val="000000"/>
                <w:sz w:val="24"/>
                <w:szCs w:val="24"/>
              </w:rPr>
              <w:t>2 класс Ι полугодие</w:t>
            </w: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1.1.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1.4.</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1.5</w:t>
            </w:r>
            <w:r w:rsidRPr="00C145B8">
              <w:rPr>
                <w:rFonts w:ascii="Times New Roman" w:eastAsia="TT1408o00" w:hAnsi="Times New Roman"/>
                <w:color w:val="000000"/>
                <w:sz w:val="24"/>
                <w:szCs w:val="24"/>
                <w:lang w:val="tt-RU"/>
              </w:rPr>
              <w:t>.</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1.6</w:t>
            </w: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Орнаментальная композиция "сказочный</w:t>
            </w:r>
            <w:r w:rsidRPr="00C145B8">
              <w:rPr>
                <w:rFonts w:ascii="Times New Roman" w:eastAsia="TT1408o00" w:hAnsi="Times New Roman"/>
                <w:color w:val="000000"/>
                <w:sz w:val="24"/>
                <w:szCs w:val="24"/>
                <w:lang w:val="tt-RU"/>
              </w:rPr>
              <w:t xml:space="preserve"> </w:t>
            </w:r>
            <w:r w:rsidRPr="00C145B8">
              <w:rPr>
                <w:rFonts w:ascii="Times New Roman" w:eastAsia="TT1408o00" w:hAnsi="Times New Roman"/>
                <w:color w:val="000000"/>
                <w:sz w:val="24"/>
                <w:szCs w:val="24"/>
              </w:rPr>
              <w:t>зверь" (бумага, гуашь)</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 xml:space="preserve">Керамика, как один из видов ДПИ. (Беседа)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 xml:space="preserve">Освоение росписи глиняной посуды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 xml:space="preserve">Эскиз лепной игрушки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Эскиз изразца и выполнение его в материале</w:t>
            </w:r>
            <w:r w:rsidRPr="00C145B8">
              <w:rPr>
                <w:rFonts w:ascii="Times New Roman" w:eastAsia="TT1408o00" w:hAnsi="Times New Roman"/>
                <w:color w:val="000000"/>
                <w:sz w:val="24"/>
                <w:szCs w:val="24"/>
                <w:lang w:val="tt-RU"/>
              </w:rPr>
              <w:t xml:space="preserve"> </w:t>
            </w:r>
            <w:r w:rsidRPr="00C145B8">
              <w:rPr>
                <w:rFonts w:ascii="Times New Roman" w:eastAsia="TT1408o00" w:hAnsi="Times New Roman"/>
                <w:color w:val="000000"/>
                <w:sz w:val="24"/>
                <w:szCs w:val="24"/>
              </w:rPr>
              <w:t>(пластилин)</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 xml:space="preserve">Контрольный урок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w:t>
            </w:r>
          </w:p>
        </w:tc>
      </w:tr>
      <w:tr w:rsidR="00BC69B5" w:rsidRPr="00C145B8" w:rsidTr="00C145B8">
        <w:tc>
          <w:tcPr>
            <w:tcW w:w="9571" w:type="dxa"/>
            <w:gridSpan w:val="4"/>
          </w:tcPr>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2 полугодие</w:t>
            </w:r>
          </w:p>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Раздел 2.</w:t>
            </w:r>
            <w:r w:rsidRPr="00C145B8">
              <w:rPr>
                <w:rFonts w:ascii="Times New Roman" w:eastAsia="TT1408o00" w:hAnsi="Times New Roman"/>
                <w:color w:val="000000"/>
                <w:sz w:val="24"/>
                <w:szCs w:val="24"/>
              </w:rPr>
              <w:t xml:space="preserve"> </w:t>
            </w:r>
            <w:r w:rsidRPr="00C145B8">
              <w:rPr>
                <w:rFonts w:ascii="Times New Roman" w:eastAsia="TT1408o00" w:hAnsi="Times New Roman"/>
                <w:b/>
                <w:color w:val="000000"/>
                <w:sz w:val="24"/>
                <w:szCs w:val="24"/>
              </w:rPr>
              <w:t>Цвет в композиции прикладной</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2.4</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2.5</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 xml:space="preserve">Различные виды народной росписи. (Беседа)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Городецкая роспись. (Бумага, гуашь) уро</w:t>
            </w:r>
            <w:r w:rsidRPr="00C145B8">
              <w:rPr>
                <w:rFonts w:ascii="Times New Roman" w:eastAsia="TT1408o00" w:hAnsi="Times New Roman"/>
                <w:color w:val="000000"/>
                <w:sz w:val="24"/>
                <w:szCs w:val="24"/>
                <w:lang w:val="tt-RU"/>
              </w:rPr>
              <w:t>к</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Роспись по дереву. Эскиз и выполнение в</w:t>
            </w:r>
            <w:r w:rsidRPr="00C145B8">
              <w:rPr>
                <w:rFonts w:ascii="Times New Roman" w:eastAsia="TT1408o00" w:hAnsi="Times New Roman"/>
                <w:color w:val="000000"/>
                <w:sz w:val="24"/>
                <w:szCs w:val="24"/>
                <w:lang w:val="tt-RU"/>
              </w:rPr>
              <w:t xml:space="preserve"> </w:t>
            </w:r>
            <w:r w:rsidRPr="00C145B8">
              <w:rPr>
                <w:rFonts w:ascii="Times New Roman" w:eastAsia="TT1408o00" w:hAnsi="Times New Roman"/>
                <w:color w:val="000000"/>
                <w:sz w:val="24"/>
                <w:szCs w:val="24"/>
              </w:rPr>
              <w:t>материале. (Дерево, гуашь, акрил)</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 xml:space="preserve"> Роспись по металлу. (Беседа)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Роспись тканей. Импровиза</w:t>
            </w:r>
            <w:r w:rsidRPr="00C145B8">
              <w:rPr>
                <w:rFonts w:ascii="Times New Roman" w:eastAsia="TT1408o00" w:hAnsi="Times New Roman"/>
                <w:color w:val="000000"/>
                <w:sz w:val="24"/>
                <w:szCs w:val="24"/>
                <w:lang w:val="tt-RU"/>
              </w:rPr>
              <w:t>ц</w:t>
            </w:r>
            <w:r w:rsidRPr="00C145B8">
              <w:rPr>
                <w:rFonts w:ascii="Times New Roman" w:eastAsia="TT1408o00" w:hAnsi="Times New Roman"/>
                <w:color w:val="000000"/>
                <w:sz w:val="24"/>
                <w:szCs w:val="24"/>
              </w:rPr>
              <w:t>ия на тему заданного рисунка на ткани.</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Зачет – творческий просмотр </w:t>
            </w: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8</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8</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8</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w:t>
            </w: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lang w:val="tt-RU"/>
              </w:rPr>
              <w:t>66</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33</w:t>
            </w:r>
          </w:p>
        </w:tc>
      </w:tr>
      <w:tr w:rsidR="00BC69B5" w:rsidRPr="00C145B8" w:rsidTr="00C145B8">
        <w:tc>
          <w:tcPr>
            <w:tcW w:w="9571" w:type="dxa"/>
            <w:gridSpan w:val="4"/>
          </w:tcPr>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3 класс Ι полугодие</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b/>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Свободная роспись ткани. Эскиз. Работа в материале.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Маски. История. Разновидности. (Беседа)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Эскиз маски и выполнение в материале.(Эскиз-бумага, Гуашь, маска-папье-маше)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Контрольный урок 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9</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tc>
      </w:tr>
      <w:tr w:rsidR="00BC69B5" w:rsidRPr="00C145B8" w:rsidTr="00C145B8">
        <w:tc>
          <w:tcPr>
            <w:tcW w:w="9571" w:type="dxa"/>
            <w:gridSpan w:val="4"/>
          </w:tcPr>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2 полугодие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lang w:val="tt-RU"/>
              </w:rPr>
              <w:t>2.4</w:t>
            </w: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Многообразие видов художественного текстиля. (Беседа)</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Эскиз мини-гобелена. (Бумага, гуашь)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Русский народный костюм.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Панно "Праздник", "Хоровод" (Бумага, гуашь)</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Зачет – творческий просмотр 1</w:t>
            </w: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10</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5</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5</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5</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66</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lang w:val="tt-RU"/>
              </w:rPr>
              <w:t>33</w:t>
            </w:r>
          </w:p>
        </w:tc>
      </w:tr>
      <w:tr w:rsidR="00BC69B5" w:rsidRPr="00C145B8" w:rsidTr="00C145B8">
        <w:tc>
          <w:tcPr>
            <w:tcW w:w="9571" w:type="dxa"/>
            <w:gridSpan w:val="4"/>
          </w:tcPr>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4 класс Ι полугодие</w:t>
            </w:r>
          </w:p>
          <w:p w:rsidR="00BC69B5" w:rsidRPr="00C145B8" w:rsidRDefault="00BC69B5" w:rsidP="00C145B8">
            <w:pPr>
              <w:suppressAutoHyphens/>
              <w:autoSpaceDE w:val="0"/>
              <w:autoSpaceDN w:val="0"/>
              <w:adjustRightInd w:val="0"/>
              <w:spacing w:after="0" w:line="240" w:lineRule="auto"/>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Раздел 1.Основы композиции прикладной.</w:t>
            </w:r>
          </w:p>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1.4</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1.5</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Вводная беседа об основных законах и правилах композиции</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Средства выразительности композиции. Точка,</w:t>
            </w:r>
            <w:r>
              <w:rPr>
                <w:rFonts w:ascii="Times New Roman" w:eastAsia="TT1408o00" w:hAnsi="Times New Roman"/>
                <w:color w:val="000000"/>
                <w:sz w:val="24"/>
                <w:szCs w:val="24"/>
              </w:rPr>
              <w:t xml:space="preserve"> </w:t>
            </w:r>
            <w:r w:rsidRPr="00C145B8">
              <w:rPr>
                <w:rFonts w:ascii="Times New Roman" w:eastAsia="TT1408o00" w:hAnsi="Times New Roman"/>
                <w:color w:val="000000"/>
                <w:sz w:val="24"/>
                <w:szCs w:val="24"/>
              </w:rPr>
              <w:t>линия, пятно.</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Равновесие, единство и соподчинение основных элементов композиции в листе.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Цвет в композиции прикладной.</w:t>
            </w:r>
            <w:r w:rsidRPr="00C145B8">
              <w:rPr>
                <w:rFonts w:ascii="Times New Roman" w:eastAsia="TT1408o00" w:hAnsi="Times New Roman"/>
                <w:color w:val="000000"/>
                <w:sz w:val="24"/>
                <w:szCs w:val="24"/>
                <w:lang w:val="tt-RU"/>
              </w:rPr>
              <w:t xml:space="preserve"> </w:t>
            </w:r>
            <w:r w:rsidRPr="00C145B8">
              <w:rPr>
                <w:rFonts w:ascii="Times New Roman" w:eastAsia="TT1408o00" w:hAnsi="Times New Roman"/>
                <w:color w:val="000000"/>
                <w:sz w:val="24"/>
                <w:szCs w:val="24"/>
              </w:rPr>
              <w:t>Основные цвета, составные и дополнительные</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 Эмоцио</w:t>
            </w:r>
            <w:r w:rsidRPr="00C145B8">
              <w:rPr>
                <w:rFonts w:ascii="Times New Roman" w:eastAsia="TT1408o00" w:hAnsi="Times New Roman"/>
                <w:color w:val="000000"/>
                <w:sz w:val="24"/>
                <w:szCs w:val="24"/>
              </w:rPr>
              <w:t>-</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нальная характеристика цвета</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Достижение выразительности композиции с помощью цветового контраста.</w:t>
            </w:r>
            <w:r w:rsidRPr="00C145B8">
              <w:rPr>
                <w:rFonts w:ascii="Times New Roman" w:eastAsia="TT1408o00" w:hAnsi="Times New Roman"/>
                <w:color w:val="000000"/>
                <w:sz w:val="24"/>
                <w:szCs w:val="24"/>
                <w:lang w:val="tt-RU"/>
              </w:rPr>
              <w:t xml:space="preserve"> </w:t>
            </w:r>
            <w:r w:rsidRPr="00C145B8">
              <w:rPr>
                <w:rFonts w:ascii="Times New Roman" w:eastAsia="TT1408o00" w:hAnsi="Times New Roman"/>
                <w:color w:val="000000"/>
                <w:sz w:val="24"/>
                <w:szCs w:val="24"/>
              </w:rPr>
              <w:t>Контраст и нюанс.</w:t>
            </w: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Раздел 3. Стилизация в орнаменте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Понятия «симметрия» и «асимметрия» в композиции Палитра в 2 тона</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Контрольный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lang w:val="tt-RU"/>
              </w:rPr>
              <w:t>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w:t>
            </w:r>
          </w:p>
        </w:tc>
      </w:tr>
      <w:tr w:rsidR="00BC69B5" w:rsidRPr="00C145B8" w:rsidTr="00C145B8">
        <w:tc>
          <w:tcPr>
            <w:tcW w:w="9571" w:type="dxa"/>
            <w:gridSpan w:val="4"/>
          </w:tcPr>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4 класс  ΙI полугодие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3.4</w:t>
            </w: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Ритм в композиции прикладной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Композиционный центр в композиции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Выразительные средства композиции, варианты построения схем (статичная и динамичная композиции), членение плоскости на части.</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Зачет – творческий просмотр </w:t>
            </w: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8</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10</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5</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7</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66</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33</w:t>
            </w:r>
          </w:p>
        </w:tc>
      </w:tr>
      <w:tr w:rsidR="00BC69B5" w:rsidRPr="00C145B8" w:rsidTr="00C145B8">
        <w:tc>
          <w:tcPr>
            <w:tcW w:w="9571" w:type="dxa"/>
            <w:gridSpan w:val="4"/>
          </w:tcPr>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5 класс Ι полугодие.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1.1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2.1</w:t>
            </w: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Раздел </w:t>
            </w:r>
            <w:r>
              <w:rPr>
                <w:rFonts w:ascii="Times New Roman" w:eastAsia="TT1408o00" w:hAnsi="Times New Roman"/>
                <w:b/>
                <w:color w:val="000000"/>
                <w:sz w:val="24"/>
                <w:szCs w:val="24"/>
                <w:lang w:val="tt-RU"/>
              </w:rPr>
              <w:t>2</w:t>
            </w:r>
            <w:r w:rsidRPr="00C145B8">
              <w:rPr>
                <w:rFonts w:ascii="Times New Roman" w:eastAsia="TT1408o00" w:hAnsi="Times New Roman"/>
                <w:b/>
                <w:color w:val="000000"/>
                <w:sz w:val="24"/>
                <w:szCs w:val="24"/>
              </w:rPr>
              <w:t>. Цвет в композиции прикладной</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Ограничение цветовой палитры в декоративно-прикладной композиции.</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b/>
                <w:color w:val="000000"/>
                <w:sz w:val="24"/>
                <w:szCs w:val="24"/>
              </w:rPr>
            </w:pPr>
            <w:r w:rsidRPr="00C145B8">
              <w:rPr>
                <w:rFonts w:ascii="Times New Roman" w:eastAsia="TT1408o00" w:hAnsi="Times New Roman"/>
                <w:color w:val="000000"/>
                <w:sz w:val="24"/>
                <w:szCs w:val="24"/>
              </w:rPr>
              <w:t xml:space="preserve"> </w:t>
            </w:r>
            <w:r>
              <w:rPr>
                <w:rFonts w:ascii="Times New Roman" w:eastAsia="TT1408o00" w:hAnsi="Times New Roman"/>
                <w:b/>
                <w:color w:val="000000"/>
                <w:sz w:val="24"/>
                <w:szCs w:val="24"/>
              </w:rPr>
              <w:t xml:space="preserve">Раздел </w:t>
            </w:r>
            <w:r>
              <w:rPr>
                <w:rFonts w:ascii="Times New Roman" w:eastAsia="TT1408o00" w:hAnsi="Times New Roman"/>
                <w:b/>
                <w:color w:val="000000"/>
                <w:sz w:val="24"/>
                <w:szCs w:val="24"/>
                <w:lang w:val="tt-RU"/>
              </w:rPr>
              <w:t>3</w:t>
            </w:r>
            <w:r w:rsidRPr="00C145B8">
              <w:rPr>
                <w:rFonts w:ascii="Times New Roman" w:eastAsia="TT1408o00" w:hAnsi="Times New Roman"/>
                <w:b/>
                <w:color w:val="000000"/>
                <w:sz w:val="24"/>
                <w:szCs w:val="24"/>
              </w:rPr>
              <w:t>. Стилизация природных объектов</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Трансформация реалистической формы в декоративную. Стилизация растений, цветов,фруктов.</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Контрольный урок </w:t>
            </w: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2</w:t>
            </w:r>
          </w:p>
        </w:tc>
        <w:tc>
          <w:tcPr>
            <w:tcW w:w="150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8</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7</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1</w:t>
            </w: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c>
          <w:tcPr>
            <w:tcW w:w="8995" w:type="dxa"/>
            <w:gridSpan w:val="3"/>
          </w:tcPr>
          <w:p w:rsidR="00BC69B5" w:rsidRPr="00C145B8" w:rsidRDefault="00BC69B5" w:rsidP="00C145B8">
            <w:pPr>
              <w:suppressAutoHyphens/>
              <w:autoSpaceDE w:val="0"/>
              <w:autoSpaceDN w:val="0"/>
              <w:adjustRightInd w:val="0"/>
              <w:spacing w:after="0" w:line="240" w:lineRule="auto"/>
              <w:ind w:firstLine="709"/>
              <w:jc w:val="center"/>
              <w:rPr>
                <w:rFonts w:ascii="Times New Roman" w:eastAsia="TT1408o00" w:hAnsi="Times New Roman"/>
                <w:b/>
                <w:color w:val="000000"/>
                <w:sz w:val="24"/>
                <w:szCs w:val="24"/>
              </w:rPr>
            </w:pPr>
            <w:r w:rsidRPr="00C145B8">
              <w:rPr>
                <w:rFonts w:ascii="Times New Roman" w:eastAsia="TT1408o00" w:hAnsi="Times New Roman"/>
                <w:b/>
                <w:color w:val="000000"/>
                <w:sz w:val="24"/>
                <w:szCs w:val="24"/>
              </w:rPr>
              <w:t>5 класс ΙI полугодие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3.1</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3.4</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4.1</w:t>
            </w: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Раздел </w:t>
            </w:r>
            <w:r>
              <w:rPr>
                <w:rFonts w:ascii="Times New Roman" w:eastAsia="TT1408o00" w:hAnsi="Times New Roman"/>
                <w:b/>
                <w:color w:val="000000"/>
                <w:sz w:val="24"/>
                <w:szCs w:val="24"/>
                <w:lang w:val="tt-RU"/>
              </w:rPr>
              <w:t>4</w:t>
            </w:r>
            <w:r w:rsidRPr="00C145B8">
              <w:rPr>
                <w:rFonts w:ascii="Times New Roman" w:eastAsia="TT1408o00" w:hAnsi="Times New Roman"/>
                <w:b/>
                <w:color w:val="000000"/>
                <w:sz w:val="24"/>
                <w:szCs w:val="24"/>
              </w:rPr>
              <w:t>. Декоративная композиция</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Монокомпозиция в декоративном искусстве, общие принципы ее построения.</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Трансформация и стилизация изображения</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Стилизация изображения животных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Раздел</w:t>
            </w:r>
            <w:r>
              <w:rPr>
                <w:rFonts w:ascii="Times New Roman" w:eastAsia="TT1408o00" w:hAnsi="Times New Roman"/>
                <w:b/>
                <w:color w:val="000000"/>
                <w:sz w:val="24"/>
                <w:szCs w:val="24"/>
                <w:lang w:val="tt-RU"/>
              </w:rPr>
              <w:t xml:space="preserve"> 3</w:t>
            </w:r>
            <w:r w:rsidRPr="00C145B8">
              <w:rPr>
                <w:rFonts w:ascii="Times New Roman" w:eastAsia="TT1408o00" w:hAnsi="Times New Roman"/>
                <w:b/>
                <w:color w:val="000000"/>
                <w:sz w:val="24"/>
                <w:szCs w:val="24"/>
              </w:rPr>
              <w:t>. Декоративная стилизация в натюрморте</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 Принципы организации декоративной композиции натюрморта.</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Зачет – творческий просмотр </w:t>
            </w:r>
          </w:p>
          <w:p w:rsidR="00BC69B5" w:rsidRPr="00C145B8" w:rsidRDefault="00BC69B5" w:rsidP="00C145B8">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4</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16</w:t>
            </w:r>
          </w:p>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rPr>
            </w:pPr>
            <w:r w:rsidRPr="00C145B8">
              <w:rPr>
                <w:rFonts w:ascii="Times New Roman" w:eastAsia="TT1408o00" w:hAnsi="Times New Roman"/>
                <w:color w:val="000000"/>
                <w:sz w:val="24"/>
                <w:szCs w:val="24"/>
              </w:rPr>
              <w:t>2</w:t>
            </w:r>
          </w:p>
        </w:tc>
        <w:tc>
          <w:tcPr>
            <w:tcW w:w="150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2</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3</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8</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C145B8">
              <w:rPr>
                <w:rFonts w:ascii="Times New Roman" w:eastAsia="TT1408o00" w:hAnsi="Times New Roman"/>
                <w:color w:val="000000"/>
                <w:sz w:val="24"/>
                <w:szCs w:val="24"/>
              </w:rPr>
              <w:t xml:space="preserve">1 </w:t>
            </w:r>
          </w:p>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rPr>
            </w:pPr>
          </w:p>
        </w:tc>
      </w:tr>
      <w:tr w:rsidR="00BC69B5" w:rsidRPr="00C145B8" w:rsidTr="00C145B8">
        <w:tc>
          <w:tcPr>
            <w:tcW w:w="576"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tc>
        <w:tc>
          <w:tcPr>
            <w:tcW w:w="6341" w:type="dxa"/>
          </w:tcPr>
          <w:p w:rsidR="00BC69B5" w:rsidRPr="00C145B8" w:rsidRDefault="00BC69B5" w:rsidP="00C145B8">
            <w:pPr>
              <w:suppressAutoHyphens/>
              <w:autoSpaceDE w:val="0"/>
              <w:autoSpaceDN w:val="0"/>
              <w:adjustRightInd w:val="0"/>
              <w:spacing w:after="0" w:line="240" w:lineRule="auto"/>
              <w:jc w:val="both"/>
              <w:rPr>
                <w:rFonts w:ascii="Times New Roman" w:eastAsia="TT1408o00" w:hAnsi="Times New Roman"/>
                <w:b/>
                <w:color w:val="000000"/>
                <w:sz w:val="24"/>
                <w:szCs w:val="24"/>
              </w:rPr>
            </w:pPr>
          </w:p>
        </w:tc>
        <w:tc>
          <w:tcPr>
            <w:tcW w:w="1153"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66</w:t>
            </w:r>
          </w:p>
        </w:tc>
        <w:tc>
          <w:tcPr>
            <w:tcW w:w="1501" w:type="dxa"/>
          </w:tcPr>
          <w:p w:rsidR="00BC69B5" w:rsidRPr="00C145B8" w:rsidRDefault="00BC69B5" w:rsidP="00C145B8">
            <w:pPr>
              <w:suppressAutoHyphens/>
              <w:autoSpaceDE w:val="0"/>
              <w:autoSpaceDN w:val="0"/>
              <w:adjustRightInd w:val="0"/>
              <w:spacing w:after="0" w:line="240" w:lineRule="auto"/>
              <w:jc w:val="center"/>
              <w:rPr>
                <w:rFonts w:ascii="Times New Roman" w:eastAsia="TT1408o00" w:hAnsi="Times New Roman"/>
                <w:color w:val="000000"/>
                <w:sz w:val="24"/>
                <w:szCs w:val="24"/>
                <w:lang w:val="tt-RU"/>
              </w:rPr>
            </w:pPr>
            <w:r w:rsidRPr="00C145B8">
              <w:rPr>
                <w:rFonts w:ascii="Times New Roman" w:eastAsia="TT1408o00" w:hAnsi="Times New Roman"/>
                <w:color w:val="000000"/>
                <w:sz w:val="24"/>
                <w:szCs w:val="24"/>
                <w:lang w:val="tt-RU"/>
              </w:rPr>
              <w:t>33</w:t>
            </w:r>
          </w:p>
        </w:tc>
      </w:tr>
    </w:tbl>
    <w:p w:rsidR="00BC69B5" w:rsidRDefault="00BC69B5" w:rsidP="00737C40">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 данном учебном плане предлагается вариант итоговой работы (итоговая аттестация)</w:t>
      </w:r>
    </w:p>
    <w:p w:rsidR="00BC69B5" w:rsidRPr="00B51B46"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При</w:t>
      </w:r>
      <w:r>
        <w:rPr>
          <w:rFonts w:ascii="Times New Roman" w:eastAsia="TT1408o00" w:hAnsi="Times New Roman"/>
          <w:color w:val="000000"/>
          <w:sz w:val="24"/>
          <w:szCs w:val="24"/>
          <w:lang w:val="tt-RU"/>
        </w:rPr>
        <w:t xml:space="preserve"> 5</w:t>
      </w:r>
      <w:r>
        <w:rPr>
          <w:rFonts w:ascii="Times New Roman" w:eastAsia="TT1408o00" w:hAnsi="Times New Roman"/>
          <w:color w:val="000000"/>
          <w:sz w:val="24"/>
          <w:szCs w:val="24"/>
        </w:rPr>
        <w:t>-летнем сроке реализации дополнительной общеобразовательной программы</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«Композиция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прикладная».</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rPr>
      </w:pPr>
      <w:r>
        <w:rPr>
          <w:rFonts w:ascii="Times New Roman" w:eastAsia="TT1408o00" w:hAnsi="Times New Roman"/>
          <w:b/>
          <w:color w:val="000000"/>
          <w:sz w:val="24"/>
          <w:szCs w:val="24"/>
        </w:rPr>
        <w:t>Годовые требования. Содержание разделов и тем.</w:t>
      </w:r>
    </w:p>
    <w:p w:rsidR="00BC69B5" w:rsidRPr="00B445DC"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u w:val="single"/>
        </w:rPr>
      </w:pPr>
      <w:r w:rsidRPr="00B445DC">
        <w:rPr>
          <w:rFonts w:ascii="Times New Roman" w:eastAsia="TT1408o00" w:hAnsi="Times New Roman"/>
          <w:b/>
          <w:color w:val="000000"/>
          <w:sz w:val="24"/>
          <w:szCs w:val="24"/>
          <w:u w:val="single"/>
        </w:rPr>
        <w:t>1 класс</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Целью первого года обучения является формирование у учащихся понятий о </w:t>
      </w:r>
      <w:r>
        <w:rPr>
          <w:rFonts w:ascii="Times New Roman" w:eastAsia="TT1408o00" w:hAnsi="Times New Roman"/>
          <w:color w:val="000000"/>
          <w:sz w:val="24"/>
          <w:szCs w:val="24"/>
          <w:lang w:val="tt-RU"/>
        </w:rPr>
        <w:t xml:space="preserve">     </w:t>
      </w:r>
    </w:p>
    <w:p w:rsidR="00BC69B5" w:rsidRPr="00B51B46"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декоративно-прикладном искусстве, его видах, изучение основ декоративной</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композиции.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Изучают основы декоративной композиции, получают практические навыки</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 использования этих</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средств в процессе создания декоративно-прикладной композиции. </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rPr>
      </w:pPr>
      <w:r>
        <w:rPr>
          <w:rFonts w:ascii="Times New Roman" w:eastAsia="TT1408o00" w:hAnsi="Times New Roman"/>
          <w:color w:val="000000"/>
          <w:sz w:val="24"/>
          <w:szCs w:val="24"/>
        </w:rPr>
        <w:t>В процессе изучения композиции народных росписей.</w:t>
      </w:r>
    </w:p>
    <w:p w:rsidR="00BC69B5" w:rsidRDefault="00BC69B5" w:rsidP="000F0029">
      <w:pPr>
        <w:suppressAutoHyphens/>
        <w:autoSpaceDE w:val="0"/>
        <w:autoSpaceDN w:val="0"/>
        <w:adjustRightInd w:val="0"/>
        <w:spacing w:after="0" w:line="240" w:lineRule="auto"/>
        <w:ind w:firstLine="709"/>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rPr>
          <w:rFonts w:ascii="Times New Roman" w:eastAsia="TT1408o00" w:hAnsi="Times New Roman"/>
          <w:b/>
          <w:color w:val="000000"/>
          <w:sz w:val="24"/>
          <w:szCs w:val="24"/>
        </w:rPr>
      </w:pPr>
      <w:r>
        <w:rPr>
          <w:rFonts w:ascii="Times New Roman" w:eastAsia="TT1408o00" w:hAnsi="Times New Roman"/>
          <w:b/>
          <w:color w:val="000000"/>
          <w:sz w:val="24"/>
          <w:szCs w:val="24"/>
        </w:rPr>
        <w:t>Ι полугодие</w:t>
      </w:r>
    </w:p>
    <w:p w:rsidR="00BC69B5" w:rsidRPr="00B445DC" w:rsidRDefault="00BC69B5" w:rsidP="00B51B46">
      <w:pPr>
        <w:suppressAutoHyphens/>
        <w:autoSpaceDE w:val="0"/>
        <w:autoSpaceDN w:val="0"/>
        <w:adjustRightInd w:val="0"/>
        <w:spacing w:after="0" w:line="240" w:lineRule="auto"/>
        <w:rPr>
          <w:rFonts w:ascii="Times New Roman" w:eastAsia="TT1408o00" w:hAnsi="Times New Roman"/>
          <w:b/>
          <w:color w:val="000000"/>
          <w:sz w:val="24"/>
          <w:szCs w:val="24"/>
          <w:lang w:val="tt-RU"/>
        </w:rPr>
      </w:pPr>
      <w:r>
        <w:rPr>
          <w:rFonts w:ascii="Times New Roman" w:eastAsia="TT1408o00" w:hAnsi="Times New Roman"/>
          <w:b/>
          <w:color w:val="000000"/>
          <w:sz w:val="24"/>
          <w:szCs w:val="24"/>
        </w:rPr>
        <w:t>Раздел 1.</w:t>
      </w:r>
      <w:r>
        <w:rPr>
          <w:rFonts w:ascii="Times New Roman" w:eastAsia="TT1408o00" w:hAnsi="Times New Roman"/>
          <w:color w:val="000000"/>
          <w:sz w:val="24"/>
          <w:szCs w:val="24"/>
        </w:rPr>
        <w:t xml:space="preserve"> </w:t>
      </w:r>
      <w:r w:rsidRPr="00B445DC">
        <w:rPr>
          <w:rFonts w:ascii="Times New Roman" w:eastAsia="TT1408o00" w:hAnsi="Times New Roman"/>
          <w:b/>
          <w:color w:val="000000"/>
          <w:sz w:val="24"/>
          <w:szCs w:val="24"/>
        </w:rPr>
        <w:t>Основы композиции прикладной</w:t>
      </w:r>
      <w:r>
        <w:rPr>
          <w:rFonts w:ascii="Times New Roman" w:eastAsia="TT1408o00" w:hAnsi="Times New Roman"/>
          <w:b/>
          <w:color w:val="000000"/>
          <w:sz w:val="24"/>
          <w:szCs w:val="24"/>
          <w:lang w:val="tt-RU"/>
        </w:rPr>
        <w:t>.</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rPr>
      </w:pPr>
      <w:r>
        <w:rPr>
          <w:rFonts w:ascii="Times New Roman" w:eastAsia="TT1408o00" w:hAnsi="Times New Roman"/>
          <w:b/>
          <w:color w:val="000000"/>
          <w:sz w:val="24"/>
          <w:szCs w:val="24"/>
        </w:rPr>
        <w:t>1.1. Тема:</w:t>
      </w:r>
      <w:r>
        <w:rPr>
          <w:rFonts w:ascii="Times New Roman" w:eastAsia="TT1408o00" w:hAnsi="Times New Roman"/>
          <w:color w:val="000000"/>
          <w:sz w:val="24"/>
          <w:szCs w:val="24"/>
        </w:rPr>
        <w:t xml:space="preserve"> </w:t>
      </w:r>
      <w:r>
        <w:rPr>
          <w:rFonts w:ascii="Times New Roman" w:eastAsia="TT1408o00" w:hAnsi="Times New Roman"/>
          <w:b/>
          <w:color w:val="000000"/>
          <w:sz w:val="24"/>
          <w:szCs w:val="24"/>
        </w:rPr>
        <w:t>Беседа о декоративно-прикладном искусстве.</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rPr>
      </w:pPr>
      <w:r w:rsidRPr="000F002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Роль и значение ДПИ в процессе обучения. Задачи курса </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декоративно-прикладного искусства. Знакомство с материалами и рабочими инструментами, их </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свойствами 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их использованием, с приемами работы. Знакомство с организацией рабочего места учащегося,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его подготовкой к работе.</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rPr>
      </w:pPr>
      <w:r w:rsidRPr="000F002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Методические пособия, иллюстративный материал.</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lang w:val="tt-RU"/>
        </w:rPr>
        <w:t xml:space="preserve"> </w:t>
      </w: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 ( с/р – 2 часа)</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p>
    <w:p w:rsidR="00BC69B5" w:rsidRDefault="00BC69B5" w:rsidP="00B51B46">
      <w:pPr>
        <w:suppressAutoHyphens/>
        <w:autoSpaceDE w:val="0"/>
        <w:autoSpaceDN w:val="0"/>
        <w:adjustRightInd w:val="0"/>
        <w:spacing w:after="0" w:line="240" w:lineRule="auto"/>
        <w:rPr>
          <w:rFonts w:ascii="Times New Roman" w:eastAsia="TT1408o00" w:hAnsi="Times New Roman"/>
          <w:b/>
          <w:color w:val="000000"/>
          <w:sz w:val="24"/>
          <w:szCs w:val="24"/>
        </w:rPr>
      </w:pPr>
      <w:r>
        <w:rPr>
          <w:rFonts w:ascii="Times New Roman" w:eastAsia="TT1408o00" w:hAnsi="Times New Roman"/>
          <w:b/>
          <w:color w:val="000000"/>
          <w:sz w:val="24"/>
          <w:szCs w:val="24"/>
        </w:rPr>
        <w:t>1.2.Тема: Закладка для книг</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sidRPr="00B51B46">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знакомство с возможностями бумаги, выявление индивидуальных</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Особенностей</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и навыков учащихся, использование технических приемов складывания и </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rPr>
        <w:t>вырезания бумаги.Знакомство с различными видами поздравительных открыток. Работа</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rPr>
      </w:pPr>
      <w:r>
        <w:rPr>
          <w:rFonts w:ascii="Times New Roman" w:eastAsia="TT1408o00" w:hAnsi="Times New Roman"/>
          <w:color w:val="000000"/>
          <w:sz w:val="24"/>
          <w:szCs w:val="24"/>
        </w:rPr>
        <w:t xml:space="preserve"> над замыслом. Выполнение</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яркой декоративной работы.</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xml:space="preserve">: методические пособия, работы учащихся; бумага, цветная </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rPr>
        <w:t>бумага, ножницы, клей, линейка, степлер, декоративные элементы( пайетки, бусины,</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rPr>
        <w:t xml:space="preserve"> ленты и т.д.),</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Ф-А-4,А-5</w:t>
      </w:r>
      <w:r w:rsidRPr="000F0029">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2 час ( с/р – 4 часа)</w:t>
      </w:r>
    </w:p>
    <w:p w:rsidR="00BC69B5" w:rsidRPr="007A1C55" w:rsidRDefault="00BC69B5" w:rsidP="000F0029">
      <w:pPr>
        <w:suppressAutoHyphens/>
        <w:autoSpaceDE w:val="0"/>
        <w:autoSpaceDN w:val="0"/>
        <w:adjustRightInd w:val="0"/>
        <w:spacing w:after="0" w:line="240" w:lineRule="auto"/>
        <w:ind w:firstLine="709"/>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rPr>
          <w:rFonts w:ascii="Times New Roman" w:eastAsia="TT1408o00" w:hAnsi="Times New Roman"/>
          <w:b/>
          <w:color w:val="000000"/>
          <w:sz w:val="24"/>
          <w:szCs w:val="24"/>
          <w:lang w:val="tt-RU"/>
        </w:rPr>
      </w:pPr>
      <w:r>
        <w:rPr>
          <w:rFonts w:ascii="Times New Roman" w:eastAsia="TT1408o00" w:hAnsi="Times New Roman"/>
          <w:b/>
          <w:color w:val="000000"/>
          <w:sz w:val="24"/>
          <w:szCs w:val="24"/>
        </w:rPr>
        <w:t>1.3. Тема: Сказочное дерево.</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rPr>
        <w:t xml:space="preserve"> Цель</w:t>
      </w:r>
      <w:r>
        <w:rPr>
          <w:rFonts w:ascii="Times New Roman" w:eastAsia="TT1408o00" w:hAnsi="Times New Roman"/>
          <w:color w:val="000000"/>
          <w:sz w:val="24"/>
          <w:szCs w:val="24"/>
        </w:rPr>
        <w:t>: Познакомиться с особенностями декоративной композиции: плоскостностное  изображения, лаконичность и выразительность силуэта, локальные цветовые</w:t>
      </w:r>
      <w:r>
        <w:rPr>
          <w:rFonts w:ascii="Times New Roman" w:eastAsia="TT1408o00" w:hAnsi="Times New Roman"/>
          <w:color w:val="000000"/>
          <w:sz w:val="24"/>
          <w:szCs w:val="24"/>
          <w:lang w:val="tt-RU"/>
        </w:rPr>
        <w:t xml:space="preserve"> </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rPr>
        <w:t>отношения.</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rPr>
      </w:pPr>
      <w:r>
        <w:rPr>
          <w:rFonts w:ascii="Times New Roman" w:eastAsia="TT1408o00" w:hAnsi="Times New Roman"/>
          <w:color w:val="000000"/>
          <w:sz w:val="24"/>
          <w:szCs w:val="24"/>
        </w:rPr>
        <w:t xml:space="preserve"> </w:t>
      </w:r>
      <w:r w:rsidRPr="000F0029">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Использование контрастных отношений локального цвета фона и пестрой ап-</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rPr>
        <w:t>пликации, которая на него наклеивается.</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 </w:t>
      </w:r>
      <w:r w:rsidRPr="000F002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xml:space="preserve"> Используется картон, цветная и пестрая бумага из журналов, клей, ножницы.</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 xml:space="preserve"> Время:</w:t>
      </w:r>
      <w:r>
        <w:rPr>
          <w:rFonts w:ascii="Times New Roman" w:eastAsia="TT1408o00" w:hAnsi="Times New Roman"/>
          <w:color w:val="000000"/>
          <w:sz w:val="24"/>
          <w:szCs w:val="24"/>
          <w:u w:val="single"/>
          <w:lang w:val="tt-RU"/>
        </w:rPr>
        <w:t xml:space="preserve"> 1 час( с/р – 2 часа)</w:t>
      </w:r>
    </w:p>
    <w:p w:rsidR="00BC69B5" w:rsidRPr="007A1C55" w:rsidRDefault="00BC69B5" w:rsidP="000F0029">
      <w:pPr>
        <w:suppressAutoHyphens/>
        <w:autoSpaceDE w:val="0"/>
        <w:autoSpaceDN w:val="0"/>
        <w:adjustRightInd w:val="0"/>
        <w:spacing w:after="0" w:line="240" w:lineRule="auto"/>
        <w:ind w:firstLine="709"/>
        <w:rPr>
          <w:rFonts w:ascii="Times New Roman" w:eastAsia="TT1408o00" w:hAnsi="Times New Roman"/>
          <w:color w:val="000000"/>
          <w:sz w:val="24"/>
          <w:szCs w:val="24"/>
          <w:lang w:val="tt-RU"/>
        </w:rPr>
      </w:pPr>
    </w:p>
    <w:p w:rsidR="00BC69B5" w:rsidRDefault="00BC69B5" w:rsidP="000F0029">
      <w:pPr>
        <w:suppressAutoHyphens/>
        <w:autoSpaceDE w:val="0"/>
        <w:autoSpaceDN w:val="0"/>
        <w:adjustRightInd w:val="0"/>
        <w:spacing w:after="0" w:line="240" w:lineRule="auto"/>
        <w:ind w:firstLine="709"/>
        <w:rPr>
          <w:rFonts w:ascii="Times New Roman" w:eastAsia="TT1408o00" w:hAnsi="Times New Roman"/>
          <w:color w:val="000000"/>
          <w:sz w:val="24"/>
          <w:szCs w:val="24"/>
        </w:rPr>
      </w:pPr>
    </w:p>
    <w:p w:rsidR="00BC69B5" w:rsidRPr="000F0029"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b/>
          <w:color w:val="000000"/>
          <w:sz w:val="24"/>
          <w:szCs w:val="24"/>
        </w:rPr>
        <w:t>1.4. Тема:</w:t>
      </w:r>
      <w:r>
        <w:rPr>
          <w:rFonts w:ascii="Times New Roman" w:eastAsia="TT1408o00" w:hAnsi="Times New Roman"/>
          <w:b/>
          <w:color w:val="000000"/>
          <w:sz w:val="24"/>
          <w:szCs w:val="24"/>
          <w:lang w:val="tt-RU"/>
        </w:rPr>
        <w:t xml:space="preserve"> </w:t>
      </w:r>
      <w:r>
        <w:rPr>
          <w:rFonts w:ascii="Times New Roman" w:eastAsia="TT1408o00" w:hAnsi="Times New Roman"/>
          <w:b/>
          <w:color w:val="000000"/>
          <w:sz w:val="24"/>
          <w:szCs w:val="24"/>
        </w:rPr>
        <w:t>Стилизация животного</w:t>
      </w:r>
      <w:r>
        <w:rPr>
          <w:rFonts w:ascii="Times New Roman" w:eastAsia="TT1408o00" w:hAnsi="Times New Roman"/>
          <w:color w:val="000000"/>
          <w:sz w:val="24"/>
          <w:szCs w:val="24"/>
        </w:rPr>
        <w:t>.</w:t>
      </w:r>
      <w:r>
        <w:rPr>
          <w:rFonts w:ascii="Times New Roman" w:eastAsia="TT1408o00" w:hAnsi="Times New Roman"/>
          <w:color w:val="000000"/>
          <w:sz w:val="24"/>
          <w:szCs w:val="24"/>
          <w:lang w:val="tt-RU"/>
        </w:rPr>
        <w:t xml:space="preserve">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знакомство со стилизацией, как языком выразительности в ДПИ,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создание стилизованного образа животного для использования его в создании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следующей работы, геометризация природных форм. Отбирая главное преобразовать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предмет, подчиняя его форму и цвет ритмическому строю изображения. Развитие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эмоционально-ассоциативного восприятия учащихся. Познакомить с возможностями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декорирования. Выделить главное и типичное, творчески переосмыслить натуру,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нарисовать стилизованную форму.</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цветная бумага, ножницы, клей, картон.</w:t>
      </w:r>
      <w:r w:rsidRPr="000F0029">
        <w:rPr>
          <w:rFonts w:ascii="Times New Roman" w:eastAsia="TT1408o00" w:hAnsi="Times New Roman"/>
          <w:color w:val="000000"/>
          <w:sz w:val="24"/>
          <w:szCs w:val="24"/>
          <w:u w:val="single"/>
          <w:lang w:val="tt-RU"/>
        </w:rPr>
        <w:t xml:space="preserve"> </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w:t>
      </w:r>
      <w:r>
        <w:rPr>
          <w:rFonts w:ascii="Times New Roman" w:eastAsia="TT1408o00" w:hAnsi="Times New Roman"/>
          <w:color w:val="000000"/>
          <w:sz w:val="24"/>
          <w:szCs w:val="24"/>
        </w:rPr>
        <w:t xml:space="preserve">  </w:t>
      </w:r>
      <w:r>
        <w:rPr>
          <w:rFonts w:ascii="Times New Roman" w:eastAsia="TT1408o00" w:hAnsi="Times New Roman"/>
          <w:color w:val="000000"/>
          <w:sz w:val="24"/>
          <w:szCs w:val="24"/>
          <w:u w:val="single"/>
          <w:lang w:val="tt-RU"/>
        </w:rPr>
        <w:t>( с/р – 2 часа)</w:t>
      </w:r>
    </w:p>
    <w:p w:rsidR="00BC69B5" w:rsidRPr="00B51B46"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b/>
          <w:color w:val="000000"/>
          <w:sz w:val="24"/>
          <w:szCs w:val="24"/>
        </w:rPr>
        <w:t>1.5. Тема: Эскиз для мозаики «Сказочный город».</w:t>
      </w:r>
      <w:r>
        <w:rPr>
          <w:rFonts w:ascii="Times New Roman" w:eastAsia="TT1408o00" w:hAnsi="Times New Roman"/>
          <w:b/>
          <w:color w:val="000000"/>
          <w:sz w:val="24"/>
          <w:szCs w:val="24"/>
          <w:lang w:val="tt-RU"/>
        </w:rPr>
        <w:t xml:space="preserve"> </w:t>
      </w:r>
      <w:r>
        <w:rPr>
          <w:rFonts w:ascii="Times New Roman" w:eastAsia="TT1408o00" w:hAnsi="Times New Roman"/>
          <w:b/>
          <w:color w:val="000000"/>
          <w:sz w:val="24"/>
          <w:szCs w:val="24"/>
        </w:rPr>
        <w:t>(</w:t>
      </w:r>
      <w:r>
        <w:rPr>
          <w:rFonts w:ascii="Times New Roman" w:eastAsia="TT1408o00" w:hAnsi="Times New Roman"/>
          <w:color w:val="000000"/>
          <w:sz w:val="24"/>
          <w:szCs w:val="24"/>
        </w:rPr>
        <w:t>самостоятельная работа)</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образно-пластическая организация листа, создание выразительного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пластически-цветового образа для последующего выполнения в технике мозаики,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развивать наблюдательность, творческое мышление и воображение, познакомить с новой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техникой</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Бумага,гуашь,Ф-А-3</w:t>
      </w:r>
      <w:r w:rsidRPr="000F0029">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3 часа( с/р – 6 часа)</w:t>
      </w:r>
    </w:p>
    <w:p w:rsidR="00BC69B5" w:rsidRPr="007A1C55" w:rsidRDefault="00BC69B5" w:rsidP="000F0029">
      <w:pPr>
        <w:suppressAutoHyphens/>
        <w:autoSpaceDE w:val="0"/>
        <w:autoSpaceDN w:val="0"/>
        <w:adjustRightInd w:val="0"/>
        <w:spacing w:after="0" w:line="240" w:lineRule="auto"/>
        <w:ind w:firstLine="709"/>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1.6. Тема: Эскиз рисунка обоев «Кувшины»</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знакомство с краткой историей декорирования жилища, простыми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способами декорирования жилища; понятие ритма, закрепление понятия стилизации;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заполнение плоскости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листа ритмично повторяющимися элементами, поиск </w:t>
      </w:r>
      <w:r>
        <w:rPr>
          <w:rFonts w:ascii="Times New Roman" w:eastAsia="TT1408o00" w:hAnsi="Times New Roman"/>
          <w:color w:val="000000"/>
          <w:sz w:val="24"/>
          <w:szCs w:val="24"/>
          <w:lang w:val="tt-RU"/>
        </w:rPr>
        <w:t xml:space="preserve">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гармоничного композиционного и цветового</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решения, целостность композиции.</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Бумага,гуашь,Ф-А-3.</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 xml:space="preserve"> Время:</w:t>
      </w:r>
      <w:r>
        <w:rPr>
          <w:rFonts w:ascii="Times New Roman" w:eastAsia="TT1408o00" w:hAnsi="Times New Roman"/>
          <w:color w:val="000000"/>
          <w:sz w:val="24"/>
          <w:szCs w:val="24"/>
          <w:u w:val="single"/>
          <w:lang w:val="tt-RU"/>
        </w:rPr>
        <w:t xml:space="preserve"> 2 часа ( с/р – 4 часа)</w:t>
      </w:r>
    </w:p>
    <w:p w:rsidR="00BC69B5" w:rsidRPr="007A1C55" w:rsidRDefault="00BC69B5" w:rsidP="000F0029">
      <w:pPr>
        <w:suppressAutoHyphens/>
        <w:autoSpaceDE w:val="0"/>
        <w:autoSpaceDN w:val="0"/>
        <w:adjustRightInd w:val="0"/>
        <w:spacing w:after="0" w:line="240" w:lineRule="auto"/>
        <w:ind w:firstLine="709"/>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1.7. Тема :Эскиз витража «Петух».</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знакомство с техникой витража; стилизация изображения путем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дробления на</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геометрические части,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с сохранением узнаваемости предметов,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использование в цветовом решении ярких ,контрастных тонов и черной обводки.</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Бумага,гуашь,Ф-А3</w:t>
      </w:r>
      <w:r w:rsidRPr="000F0029">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3 часа ( с/р – 6 часа)</w:t>
      </w:r>
    </w:p>
    <w:p w:rsidR="00BC69B5" w:rsidRPr="007A1C55" w:rsidRDefault="00BC69B5" w:rsidP="000F0029">
      <w:pPr>
        <w:suppressAutoHyphens/>
        <w:autoSpaceDE w:val="0"/>
        <w:autoSpaceDN w:val="0"/>
        <w:adjustRightInd w:val="0"/>
        <w:spacing w:after="0" w:line="240" w:lineRule="auto"/>
        <w:ind w:firstLine="709"/>
        <w:rPr>
          <w:rFonts w:ascii="Times New Roman" w:eastAsia="TT1408o00" w:hAnsi="Times New Roman"/>
          <w:color w:val="000000"/>
          <w:sz w:val="24"/>
          <w:szCs w:val="24"/>
          <w:lang w:val="tt-RU"/>
        </w:rPr>
      </w:pPr>
    </w:p>
    <w:p w:rsidR="00BC69B5" w:rsidRDefault="00BC69B5" w:rsidP="000F0029">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1.8. Тема: Открытка.</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Продумать сюжет и эскиз на основе знаний о симметрии и асимметрии, понятий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lang w:val="tt-RU"/>
        </w:rPr>
        <w:t>р</w:t>
      </w:r>
      <w:r>
        <w:rPr>
          <w:rFonts w:ascii="Times New Roman" w:eastAsia="TT1408o00" w:hAnsi="Times New Roman"/>
          <w:color w:val="000000"/>
          <w:sz w:val="24"/>
          <w:szCs w:val="24"/>
        </w:rPr>
        <w:t>итмически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расположенных форм.</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Согласно эскизу продумать порядок формирования изображения способом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послойного наложения вырезанных заготовок на плоскость. </w:t>
      </w:r>
    </w:p>
    <w:p w:rsidR="00BC69B5" w:rsidRPr="00B51B46"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xml:space="preserve"> Используется в работе цветная бумага, картон, фетр, фурнитура (пуговицы, пайетки, бусины).</w:t>
      </w:r>
      <w:r w:rsidRPr="005A5B99">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 ( с/р – 2 часа)</w:t>
      </w:r>
    </w:p>
    <w:p w:rsidR="00BC69B5" w:rsidRPr="007A1C55" w:rsidRDefault="00BC69B5" w:rsidP="005A5B99">
      <w:pPr>
        <w:suppressAutoHyphens/>
        <w:autoSpaceDE w:val="0"/>
        <w:autoSpaceDN w:val="0"/>
        <w:adjustRightInd w:val="0"/>
        <w:spacing w:after="0" w:line="240" w:lineRule="auto"/>
        <w:ind w:firstLine="709"/>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 класс ΙΙ полугодие</w:t>
      </w:r>
    </w:p>
    <w:p w:rsidR="00BC69B5" w:rsidRDefault="00BC69B5" w:rsidP="00737C40">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1.1.Тема: Беседа о народном ДПИ.</w:t>
      </w:r>
    </w:p>
    <w:p w:rsidR="00BC69B5" w:rsidRPr="00B51B46" w:rsidRDefault="00BC69B5" w:rsidP="00737C40">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color w:val="000000"/>
          <w:sz w:val="24"/>
          <w:szCs w:val="24"/>
          <w:lang w:val="tt-RU"/>
        </w:rPr>
        <w:t xml:space="preserve"> </w:t>
      </w: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знакомство с художественными промыслами России, развитие кругозора</w:t>
      </w:r>
    </w:p>
    <w:p w:rsidR="00BC69B5" w:rsidRPr="00B51B46"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учащихся. Отличительные особенности традиционных художественных промыслов России.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репродукции, фотографии работ, изделия декоративно-</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rPr>
        <w:t>прикладного искусства.</w:t>
      </w:r>
      <w:r w:rsidRPr="005A5B99">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 ( с/р – 2 часа)</w:t>
      </w:r>
    </w:p>
    <w:p w:rsidR="00BC69B5" w:rsidRPr="007A1C55" w:rsidRDefault="00BC69B5" w:rsidP="005A5B99">
      <w:pPr>
        <w:suppressAutoHyphens/>
        <w:autoSpaceDE w:val="0"/>
        <w:autoSpaceDN w:val="0"/>
        <w:adjustRightInd w:val="0"/>
        <w:spacing w:after="0" w:line="240" w:lineRule="auto"/>
        <w:ind w:firstLine="709"/>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1.2. Тема: Геометрический орнамент в полосе.</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виды орнаментов</w:t>
      </w:r>
      <w:r>
        <w:rPr>
          <w:rFonts w:ascii="Times New Roman" w:eastAsia="TT1408o00" w:hAnsi="Times New Roman"/>
          <w:color w:val="000000"/>
          <w:sz w:val="24"/>
          <w:szCs w:val="24"/>
          <w:lang w:val="tt-RU"/>
        </w:rPr>
        <w:t>-</w:t>
      </w:r>
      <w:r>
        <w:rPr>
          <w:rFonts w:ascii="Times New Roman" w:eastAsia="TT1408o00" w:hAnsi="Times New Roman"/>
          <w:color w:val="000000"/>
          <w:sz w:val="24"/>
          <w:szCs w:val="24"/>
        </w:rPr>
        <w:t xml:space="preserve">геометрический, растительный, зооморфный,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антропоморфный и комбинированный; типы орнамента – ленточный, сетчатый и </w:t>
      </w:r>
    </w:p>
    <w:p w:rsidR="00BC69B5" w:rsidRPr="00B51B46"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замкнутый; ритм и симметрия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в орнаменте; знакомство с разнообразием орнаментальных мотивов разных стран и народов; грамотно закомпоновать изображение в листе, добиться выразительности.</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 гуашь,</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ф-А3</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5A5B99">
        <w:rPr>
          <w:rFonts w:ascii="Times New Roman" w:eastAsia="TT1408o00" w:hAnsi="Times New Roman"/>
          <w:color w:val="000000"/>
          <w:sz w:val="24"/>
          <w:szCs w:val="24"/>
          <w:u w:val="single"/>
          <w:lang w:val="tt-RU"/>
        </w:rPr>
        <w:t xml:space="preserve"> </w:t>
      </w: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3 часа ( с/р – 6 часов)</w:t>
      </w:r>
    </w:p>
    <w:p w:rsidR="00BC69B5" w:rsidRPr="007A1C55" w:rsidRDefault="00BC69B5" w:rsidP="005A5B99">
      <w:pPr>
        <w:suppressAutoHyphens/>
        <w:autoSpaceDE w:val="0"/>
        <w:autoSpaceDN w:val="0"/>
        <w:adjustRightInd w:val="0"/>
        <w:spacing w:after="0" w:line="240" w:lineRule="auto"/>
        <w:ind w:firstLine="709"/>
        <w:rPr>
          <w:rFonts w:ascii="Times New Roman" w:eastAsia="TT1408o00" w:hAnsi="Times New Roman"/>
          <w:color w:val="000000"/>
          <w:sz w:val="24"/>
          <w:szCs w:val="24"/>
          <w:lang w:val="tt-RU"/>
        </w:rPr>
      </w:pPr>
    </w:p>
    <w:p w:rsidR="00BC69B5" w:rsidRDefault="00BC69B5" w:rsidP="005A5B99">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1.3. Тема: Орнаментальная композиция «Букет»</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Поиск эскиза и осуществление композиции на задуманную тему.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Цветовой 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графический ритм. Органическое сочетание мотивов, цвета, рисунка в</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орнаменте. Воспитывать</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творческую сторону личности.</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Бумага,гуашь,</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ф-А3</w:t>
      </w:r>
    </w:p>
    <w:p w:rsidR="00BC69B5" w:rsidRPr="007A1C5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rPr>
      </w:pPr>
      <w:r w:rsidRPr="005A5B99">
        <w:rPr>
          <w:rFonts w:ascii="Times New Roman" w:eastAsia="TT1408o00" w:hAnsi="Times New Roman"/>
          <w:color w:val="000000"/>
          <w:sz w:val="24"/>
          <w:szCs w:val="24"/>
          <w:u w:val="single"/>
          <w:lang w:val="tt-RU"/>
        </w:rPr>
        <w:t xml:space="preserve"> </w:t>
      </w: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4 часа</w:t>
      </w:r>
      <w:r>
        <w:rPr>
          <w:rFonts w:ascii="Times New Roman" w:eastAsia="TT1408o00" w:hAnsi="Times New Roman"/>
          <w:color w:val="000000"/>
          <w:sz w:val="24"/>
          <w:szCs w:val="24"/>
        </w:rPr>
        <w:t xml:space="preserve">  </w:t>
      </w:r>
      <w:r>
        <w:rPr>
          <w:rFonts w:ascii="Times New Roman" w:eastAsia="TT1408o00" w:hAnsi="Times New Roman"/>
          <w:color w:val="000000"/>
          <w:sz w:val="24"/>
          <w:szCs w:val="24"/>
          <w:u w:val="single"/>
          <w:lang w:val="tt-RU"/>
        </w:rPr>
        <w:t>( с/р – 8 часов)</w:t>
      </w:r>
    </w:p>
    <w:p w:rsidR="00BC69B5" w:rsidRPr="007A1C55" w:rsidRDefault="00BC69B5" w:rsidP="005A5B99">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1.4. Тема :Орнаментальная композиция «Сказочная птица»</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Подбор материала, выполнение замысла композиции. Развивать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фантазию учащихся, воспитывать любовь к природе и искусству.</w:t>
      </w:r>
    </w:p>
    <w:p w:rsidR="00BC69B5" w:rsidRPr="00B51B46"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B51B46">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Бумага,гуашь,ф-А3</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5A5B99">
        <w:rPr>
          <w:rFonts w:ascii="Times New Roman" w:eastAsia="TT1408o00" w:hAnsi="Times New Roman"/>
          <w:color w:val="000000"/>
          <w:sz w:val="24"/>
          <w:szCs w:val="24"/>
          <w:u w:val="single"/>
          <w:lang w:val="tt-RU"/>
        </w:rPr>
        <w:t xml:space="preserve"> </w:t>
      </w: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4 часа ( с/р – 8 часов)</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u w:val="single"/>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1.5. Тема: Орнаментальная композиция «Цветущее дерево».</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B51B46">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Поиск эскиза и осуществление композиции на задуманную тему.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Цветовой 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графический ритм. Органическое сочетание мотивов, цвета, рисунка в орнаменте. Воспитывать</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творческую сторону личности.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 гуашь,ф-А3</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5A5B99">
        <w:rPr>
          <w:rFonts w:ascii="Times New Roman" w:eastAsia="TT1408o00" w:hAnsi="Times New Roman"/>
          <w:color w:val="000000"/>
          <w:sz w:val="24"/>
          <w:szCs w:val="24"/>
          <w:u w:val="single"/>
          <w:lang w:val="tt-RU"/>
        </w:rPr>
        <w:t xml:space="preserve"> </w:t>
      </w: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часа  ( с/р – 2 часа)</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center"/>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rPr>
          <w:rFonts w:ascii="Times New Roman" w:eastAsia="TT1408o00" w:hAnsi="Times New Roman"/>
          <w:b/>
          <w:color w:val="000000"/>
          <w:sz w:val="24"/>
          <w:szCs w:val="24"/>
          <w:lang w:val="tt-RU"/>
        </w:rPr>
      </w:pPr>
      <w:r>
        <w:rPr>
          <w:rFonts w:ascii="Times New Roman" w:eastAsia="TT1408o00" w:hAnsi="Times New Roman"/>
          <w:b/>
          <w:color w:val="000000"/>
          <w:sz w:val="24"/>
          <w:szCs w:val="24"/>
        </w:rPr>
        <w:t>2 класс</w:t>
      </w:r>
    </w:p>
    <w:p w:rsidR="00BC69B5" w:rsidRDefault="00BC69B5" w:rsidP="00B51B46">
      <w:pPr>
        <w:suppressAutoHyphens/>
        <w:autoSpaceDE w:val="0"/>
        <w:autoSpaceDN w:val="0"/>
        <w:adjustRightInd w:val="0"/>
        <w:spacing w:after="0" w:line="240" w:lineRule="auto"/>
        <w:rPr>
          <w:rFonts w:ascii="Times New Roman" w:eastAsia="TT1408o00" w:hAnsi="Times New Roman"/>
          <w:b/>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Целью второго года обучения является изучение основ народного декоративно-прикладного искусства.</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Учащиеся знакомятся с основной формой декора в народном декоративно-прикладном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lang w:val="tt-RU"/>
        </w:rPr>
        <w:t>и</w:t>
      </w:r>
      <w:r>
        <w:rPr>
          <w:rFonts w:ascii="Times New Roman" w:eastAsia="TT1408o00" w:hAnsi="Times New Roman"/>
          <w:color w:val="000000"/>
          <w:sz w:val="24"/>
          <w:szCs w:val="24"/>
        </w:rPr>
        <w:t>скусстве</w:t>
      </w:r>
      <w:r>
        <w:rPr>
          <w:rFonts w:ascii="Times New Roman" w:eastAsia="TT1408o00" w:hAnsi="Times New Roman"/>
          <w:color w:val="000000"/>
          <w:sz w:val="24"/>
          <w:szCs w:val="24"/>
          <w:lang w:val="tt-RU"/>
        </w:rPr>
        <w:t>-</w:t>
      </w:r>
      <w:r>
        <w:rPr>
          <w:rFonts w:ascii="Times New Roman" w:eastAsia="TT1408o00" w:hAnsi="Times New Roman"/>
          <w:color w:val="000000"/>
          <w:sz w:val="24"/>
          <w:szCs w:val="24"/>
        </w:rPr>
        <w:t>орнаментом; изучают различные виды орнамента: геометрический, растительный, орнитоморфный, зооморфный, их выразительные средства и принципы построения (орнамент в полосе, орнаментальная композиция в круге, овале, прямоугольнике.</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lang w:val="tt-RU"/>
        </w:rPr>
      </w:pPr>
      <w:r>
        <w:rPr>
          <w:rFonts w:ascii="Times New Roman" w:eastAsia="TT1408o00" w:hAnsi="Times New Roman"/>
          <w:b/>
          <w:color w:val="000000"/>
          <w:sz w:val="24"/>
          <w:szCs w:val="24"/>
        </w:rPr>
        <w:t>2 класс Ι полугодие</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1.1 Тема: Орнаментальная композиция «Сказочный зверь»</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Подбор материала, выполнение замысла композиции. Развивать</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фантазию</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учащихся, воспитывать любовь к природе и искусству. Научить грамотно, </w:t>
      </w:r>
      <w:r>
        <w:rPr>
          <w:rFonts w:ascii="Times New Roman" w:eastAsia="TT1408o00" w:hAnsi="Times New Roman"/>
          <w:color w:val="000000"/>
          <w:sz w:val="24"/>
          <w:szCs w:val="24"/>
          <w:lang w:val="tt-RU"/>
        </w:rPr>
        <w:t xml:space="preserve">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компоновать, стилизовать</w:t>
      </w:r>
      <w:r>
        <w:rPr>
          <w:rFonts w:ascii="Times New Roman" w:eastAsia="TT1408o00" w:hAnsi="Times New Roman"/>
          <w:color w:val="000000"/>
          <w:sz w:val="24"/>
          <w:szCs w:val="24"/>
          <w:lang w:val="tt-RU"/>
        </w:rPr>
        <w:t>.</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 гуашь,</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ф-А3</w:t>
      </w:r>
      <w:r w:rsidRPr="005A5B99">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2 часа ( с/р – 4 часа)</w:t>
      </w:r>
    </w:p>
    <w:p w:rsidR="00BC69B5" w:rsidRDefault="00BC69B5" w:rsidP="005A5B99">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Pr="005A5B99"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1.2. Тема: Керамика как один из видов ДПИ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знакомство с художественными промыслами ,развитие кругозора</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xml:space="preserve"> учащихся.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Отличительные особенности керамики.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репродукции, методические пособия.</w:t>
      </w:r>
      <w:r w:rsidRPr="005A5B99">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 ( с/р – 2 часа)</w:t>
      </w:r>
    </w:p>
    <w:p w:rsidR="00BC69B5" w:rsidRDefault="00BC69B5" w:rsidP="005A5B99">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Pr="005A5B99" w:rsidRDefault="00BC69B5" w:rsidP="005A5B99">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1.3.Тема: Глиняная художественная посуда. Освоение росписи.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развивать кругозор учащихся; формировать навыки работы с материалом;</w:t>
      </w:r>
    </w:p>
    <w:p w:rsidR="00BC69B5" w:rsidRPr="00B51B46"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развивать умения декорирования предметов и вещей; познакомить с искусством росписи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посуды;видами и способами выполнения росписи.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заготовки из папье-маше (бумага, клей), гуашь.</w:t>
      </w:r>
      <w:r w:rsidRPr="005A5B99">
        <w:rPr>
          <w:rFonts w:ascii="Times New Roman" w:eastAsia="TT1408o00" w:hAnsi="Times New Roman"/>
          <w:color w:val="000000"/>
          <w:sz w:val="24"/>
          <w:szCs w:val="24"/>
          <w:u w:val="single"/>
          <w:lang w:val="tt-RU"/>
        </w:rPr>
        <w:t xml:space="preserve">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3 часа</w:t>
      </w:r>
    </w:p>
    <w:p w:rsidR="00BC69B5" w:rsidRPr="005A5B99" w:rsidRDefault="00BC69B5" w:rsidP="005A5B99">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b/>
          <w:color w:val="000000"/>
          <w:sz w:val="24"/>
          <w:szCs w:val="24"/>
        </w:rPr>
        <w:t>1.4. Тема: Эскиз лепной игрушки</w:t>
      </w:r>
      <w:r>
        <w:rPr>
          <w:rFonts w:ascii="Times New Roman" w:eastAsia="TT1408o00" w:hAnsi="Times New Roman"/>
          <w:color w:val="000000"/>
          <w:sz w:val="24"/>
          <w:szCs w:val="24"/>
        </w:rPr>
        <w:t>.</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выполнение эскиза будущей игрушки в соответствии со стилевыми 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конструктивными особенностями Дымково.</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 гуашь,ф-А3</w:t>
      </w:r>
      <w:r w:rsidRPr="005A5B99">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3 часа  ( с/р – 6 часов)</w:t>
      </w:r>
    </w:p>
    <w:p w:rsidR="00BC69B5" w:rsidRDefault="00BC69B5" w:rsidP="005A5B99">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Pr="005A5B99"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1.5. Тема:</w:t>
      </w:r>
      <w:r>
        <w:rPr>
          <w:rFonts w:ascii="Times New Roman" w:eastAsia="TT1408o00" w:hAnsi="Times New Roman"/>
          <w:b/>
          <w:color w:val="000000"/>
          <w:sz w:val="24"/>
          <w:szCs w:val="24"/>
          <w:lang w:val="tt-RU"/>
        </w:rPr>
        <w:t xml:space="preserve"> </w:t>
      </w:r>
      <w:r>
        <w:rPr>
          <w:rFonts w:ascii="Times New Roman" w:eastAsia="TT1408o00" w:hAnsi="Times New Roman"/>
          <w:b/>
          <w:color w:val="000000"/>
          <w:sz w:val="24"/>
          <w:szCs w:val="24"/>
        </w:rPr>
        <w:t>Разработка эскиза изразца и выполнение его в материале.</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знакомство с краткой историей изразцов, освоение рельефного изобра-</w:t>
      </w:r>
    </w:p>
    <w:p w:rsidR="00BC69B5" w:rsidRDefault="00BC69B5" w:rsidP="00737C40">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жения, формировать навыки работы с различными материалами, изучить технические</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приемы, научить последовательно грамотно вести работу</w:t>
      </w:r>
    </w:p>
    <w:p w:rsidR="00BC69B5" w:rsidRPr="00B51B46"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xml:space="preserve">: бумага, гуашь, ф А4, пластилин, основа, стеки </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иллюстрации, работы</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учащихся.</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6 часа  ( с/р –1 2 часов)</w:t>
      </w:r>
    </w:p>
    <w:p w:rsidR="00BC69B5" w:rsidRDefault="00BC69B5" w:rsidP="005A5B99">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 ΙΙ полугодие</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Раздел 2. Цвет в композиции прикладной</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2.1. Различные виды народной росписи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5A5B99">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знакомство с художественными промыслами России, развитие кругозора</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учащихся. Отличительные особенности традиционных художественных промыслов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России. Городец, Хохлома ,Урало-сибирская роспись.</w:t>
      </w:r>
    </w:p>
    <w:p w:rsidR="00BC69B5"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5A5B99">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Методические пособия, иллюстративный материал.</w:t>
      </w:r>
      <w:r w:rsidRPr="005A5B99">
        <w:rPr>
          <w:rFonts w:ascii="Times New Roman" w:eastAsia="TT1408o00" w:hAnsi="Times New Roman"/>
          <w:color w:val="000000"/>
          <w:sz w:val="24"/>
          <w:szCs w:val="24"/>
          <w:u w:val="single"/>
          <w:lang w:val="tt-RU"/>
        </w:rPr>
        <w:t xml:space="preserve"> </w:t>
      </w:r>
      <w:r>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u w:val="single"/>
          <w:lang w:val="tt-RU"/>
        </w:rPr>
        <w:t xml:space="preserve"> </w:t>
      </w: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  ( с/р – 2 часа)</w:t>
      </w:r>
    </w:p>
    <w:p w:rsidR="00BC69B5" w:rsidRDefault="00BC69B5" w:rsidP="005A5B99">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5A5B99">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b/>
          <w:color w:val="000000"/>
          <w:sz w:val="24"/>
          <w:szCs w:val="24"/>
        </w:rPr>
        <w:t>2.2. Тема: Импровизация на тему Городецкой роспи</w:t>
      </w:r>
      <w:r>
        <w:rPr>
          <w:rFonts w:ascii="Times New Roman" w:eastAsia="TT1408o00" w:hAnsi="Times New Roman"/>
          <w:color w:val="000000"/>
          <w:sz w:val="24"/>
          <w:szCs w:val="24"/>
        </w:rPr>
        <w:t>си.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образно-пластическая организация листа ,создание выразительного </w:t>
      </w:r>
      <w:r>
        <w:rPr>
          <w:rFonts w:ascii="Times New Roman" w:eastAsia="TT1408o00" w:hAnsi="Times New Roman"/>
          <w:color w:val="000000"/>
          <w:sz w:val="24"/>
          <w:szCs w:val="24"/>
          <w:lang w:val="tt-RU"/>
        </w:rPr>
        <w:t xml:space="preserve">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пластически-цветового образа, развивать наблюдательность, творческое мышление воображение</w:t>
      </w:r>
      <w:r>
        <w:rPr>
          <w:rFonts w:ascii="Times New Roman" w:eastAsia="TT1408o00" w:hAnsi="Times New Roman"/>
          <w:color w:val="000000"/>
          <w:sz w:val="24"/>
          <w:szCs w:val="24"/>
          <w:lang w:val="tt-RU"/>
        </w:rPr>
        <w:t>.</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бумага,гуашь,</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ф-А3</w:t>
      </w:r>
      <w:r w:rsidRPr="000408AB">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4 час  ( с/р – 8 часов)</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Pr="007A1C5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2.3. Тема: Роспись по дереву. Эскиз и выполнение в материале.</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развивать кругозор учащихся; формировать навыки работы с материалом;</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развивать умения декорирования предметов и вещей; познакомить с искусством росписи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посуды;</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видами и способами выполнения росписи по дереву.</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Бумага,гуашь,</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ф-А3</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lang w:val="tt-RU"/>
        </w:rPr>
        <w:t xml:space="preserve"> </w:t>
      </w: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4 час ( с/р – 8 часов)</w:t>
      </w:r>
    </w:p>
    <w:p w:rsidR="00BC69B5" w:rsidRPr="007A1C55" w:rsidRDefault="00BC69B5" w:rsidP="000408AB">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2.4.Тема: Роспись по металлу.</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знакомство с историей ,творчеством и наследием Жостово.</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иллюстративный материал.</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lang w:val="tt-RU"/>
        </w:rPr>
        <w:t xml:space="preserve"> </w:t>
      </w: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 ( с/р – 2 часа)</w:t>
      </w:r>
    </w:p>
    <w:p w:rsidR="00BC69B5" w:rsidRPr="007A1C55" w:rsidRDefault="00BC69B5" w:rsidP="000408AB">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2.5. Тема: Импровизация на тему заданного рисунка на ткани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развитие воображения, творческий поиск, выделение стилистических ,цветовых и конструктивных особенностей мотива, с последующей авторской </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переработкой.</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 гуашь,ф-А3</w:t>
      </w:r>
      <w:r>
        <w:rPr>
          <w:rFonts w:ascii="Times New Roman" w:eastAsia="TT1408o00" w:hAnsi="Times New Roman"/>
          <w:color w:val="000000"/>
          <w:sz w:val="24"/>
          <w:szCs w:val="24"/>
          <w:lang w:val="tt-RU"/>
        </w:rPr>
        <w:t>.</w:t>
      </w:r>
      <w:r w:rsidRPr="000408AB">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3 часа ( с/р – 6 часов)</w:t>
      </w:r>
    </w:p>
    <w:p w:rsidR="00BC69B5" w:rsidRPr="007A1C55" w:rsidRDefault="00BC69B5" w:rsidP="000408AB">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0408AB">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3 класс</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Целью третьего года обучения является изучение народных промыслов, видов художест-</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веной росписи.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В третьем классе учащиеся изучают центры и художественные особенности народных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промыслов России, стилистические особенности, историю, виды художественных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росписей, технологию росписи по дереву, их художественные особенности и технологию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изготовления , получают</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практические навыки по изготовлению изделий народных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промыслов.</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 Ι полугодие</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2.1. Тема: Свободная роспись ткани. Эскиз и работа в материале.</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практическое закрепление полученных знаний, формировать навыки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Работы</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с различными материалами, изучить технические приемы, научить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последовательно грамотно вести работу.</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 ф-А3, акварель(эскиз),ткань, материал по выбору</w:t>
      </w:r>
      <w:r w:rsidRPr="000408AB">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6 часов ( с/р – 12 часа)</w:t>
      </w:r>
    </w:p>
    <w:p w:rsidR="00BC69B5" w:rsidRPr="007A1C55" w:rsidRDefault="00BC69B5" w:rsidP="000408AB">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2.2. Тема : Маски.</w:t>
      </w:r>
      <w:r>
        <w:rPr>
          <w:rFonts w:ascii="Times New Roman" w:eastAsia="TT1408o00" w:hAnsi="Times New Roman"/>
          <w:b/>
          <w:color w:val="000000"/>
          <w:sz w:val="24"/>
          <w:szCs w:val="24"/>
          <w:lang w:val="tt-RU"/>
        </w:rPr>
        <w:t xml:space="preserve"> </w:t>
      </w:r>
      <w:r>
        <w:rPr>
          <w:rFonts w:ascii="Times New Roman" w:eastAsia="TT1408o00" w:hAnsi="Times New Roman"/>
          <w:b/>
          <w:color w:val="000000"/>
          <w:sz w:val="24"/>
          <w:szCs w:val="24"/>
        </w:rPr>
        <w:t>История. Разновидности.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расширение кругозора учащихся, получение новых знаний о ДПИ.</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репродукции, работы учащихся, методический материал.</w:t>
      </w:r>
    </w:p>
    <w:p w:rsidR="00BC69B5" w:rsidRPr="00B51B46"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 ( с/р – 2 часа)</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ind w:firstLine="709"/>
        <w:rPr>
          <w:rFonts w:ascii="Times New Roman" w:eastAsia="TT1408o00" w:hAnsi="Times New Roman"/>
          <w:b/>
          <w:color w:val="000000"/>
          <w:sz w:val="24"/>
          <w:szCs w:val="24"/>
        </w:rPr>
      </w:pPr>
      <w:r>
        <w:rPr>
          <w:rFonts w:ascii="Times New Roman" w:eastAsia="TT1408o00" w:hAnsi="Times New Roman"/>
          <w:b/>
          <w:color w:val="000000"/>
          <w:sz w:val="24"/>
          <w:szCs w:val="24"/>
        </w:rPr>
        <w:t>2.3. Тема: Эскиз маски и выполнение ее в материале</w:t>
      </w:r>
    </w:p>
    <w:p w:rsidR="00BC69B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Подготовка рабочего места. Последовательное и поэтапное выполнение изделия.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Роспись готовой работы. Формировать в процессе обучения творческое воображение и фантазию</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учащихся. Развивать навыки работы в технике папье-маше, познакомить с техникой работы папье-маше. Научить создавать предметы декора своими руками.</w:t>
      </w:r>
      <w:r w:rsidRPr="000408AB">
        <w:rPr>
          <w:rFonts w:ascii="Times New Roman" w:eastAsia="TT1408o00" w:hAnsi="Times New Roman"/>
          <w:color w:val="000000"/>
          <w:sz w:val="24"/>
          <w:szCs w:val="24"/>
          <w:u w:val="single"/>
        </w:rPr>
        <w:t xml:space="preserve"> </w:t>
      </w:r>
    </w:p>
    <w:p w:rsidR="00BC69B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u w:val="single"/>
          <w:lang w:val="tt-RU"/>
        </w:rPr>
        <w:t xml:space="preserve">, </w:t>
      </w:r>
      <w:r w:rsidRPr="000408AB">
        <w:rPr>
          <w:rFonts w:ascii="Times New Roman" w:eastAsia="TT1408o00" w:hAnsi="Times New Roman"/>
          <w:color w:val="000000"/>
          <w:sz w:val="24"/>
          <w:szCs w:val="24"/>
          <w:lang w:val="tt-RU"/>
        </w:rPr>
        <w:t>клей, бумага</w:t>
      </w:r>
      <w:r>
        <w:rPr>
          <w:rFonts w:ascii="Times New Roman" w:eastAsia="TT1408o00" w:hAnsi="Times New Roman"/>
          <w:color w:val="000000"/>
          <w:sz w:val="24"/>
          <w:szCs w:val="24"/>
          <w:lang w:val="tt-RU"/>
        </w:rPr>
        <w:t>.</w:t>
      </w:r>
      <w:r w:rsidRPr="000408AB">
        <w:rPr>
          <w:rFonts w:ascii="Times New Roman" w:eastAsia="TT1408o00" w:hAnsi="Times New Roman"/>
          <w:color w:val="000000"/>
          <w:sz w:val="24"/>
          <w:szCs w:val="24"/>
          <w:u w:val="single"/>
          <w:lang w:val="tt-RU"/>
        </w:rPr>
        <w:t xml:space="preserve"> </w:t>
      </w:r>
    </w:p>
    <w:p w:rsidR="00BC69B5" w:rsidRPr="000F0029" w:rsidRDefault="00BC69B5" w:rsidP="007A1C55">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   ( с/р – 2 часа)</w:t>
      </w:r>
    </w:p>
    <w:p w:rsidR="00BC69B5" w:rsidRPr="007A1C5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Pr="000408AB"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ΙΙ полугодие</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2.1.Тема: Многообразие видов художественного текстиля</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расширение кругозора учащихся</w:t>
      </w:r>
    </w:p>
    <w:p w:rsidR="00BC69B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иллюстративный материал</w:t>
      </w:r>
      <w:r w:rsidRPr="000408AB">
        <w:rPr>
          <w:rFonts w:ascii="Times New Roman" w:eastAsia="TT1408o00" w:hAnsi="Times New Roman"/>
          <w:color w:val="000000"/>
          <w:sz w:val="24"/>
          <w:szCs w:val="24"/>
          <w:u w:val="single"/>
          <w:lang w:val="tt-RU"/>
        </w:rPr>
        <w:t xml:space="preserve"> </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1 час ( с/р – 2 часа)</w:t>
      </w:r>
    </w:p>
    <w:p w:rsidR="00BC69B5" w:rsidRPr="007A1C5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2.2. Тема: Эскиз мини-гобелена</w:t>
      </w:r>
    </w:p>
    <w:p w:rsidR="00BC69B5" w:rsidRDefault="00BC69B5" w:rsidP="00737C40">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Научить создавать и осмысливать произведения декоративно-</w:t>
      </w:r>
    </w:p>
    <w:p w:rsidR="00BC69B5" w:rsidRDefault="00BC69B5" w:rsidP="00737C40">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Прикладного</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искусства. При помощи художественных приемов раскрыть замысел </w:t>
      </w:r>
      <w:r>
        <w:rPr>
          <w:rFonts w:ascii="Times New Roman" w:eastAsia="TT1408o00" w:hAnsi="Times New Roman"/>
          <w:color w:val="000000"/>
          <w:sz w:val="24"/>
          <w:szCs w:val="24"/>
          <w:lang w:val="tt-RU"/>
        </w:rPr>
        <w:t xml:space="preserve">  </w:t>
      </w:r>
    </w:p>
    <w:p w:rsidR="00BC69B5" w:rsidRDefault="00BC69B5" w:rsidP="00737C40">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работы.</w:t>
      </w:r>
    </w:p>
    <w:p w:rsidR="00BC69B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 гуашь, ф-А3</w:t>
      </w:r>
    </w:p>
    <w:p w:rsidR="00BC69B5" w:rsidRPr="000F0029" w:rsidRDefault="00BC69B5" w:rsidP="00B51B46">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lang w:val="tt-RU"/>
        </w:rPr>
        <w:t xml:space="preserve"> </w:t>
      </w: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5 часов  ( с/р – 10 часов)</w:t>
      </w:r>
    </w:p>
    <w:p w:rsidR="00BC69B5" w:rsidRPr="007A1C5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B51B46">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2.3. Тема: Эскиз орнамента для отделки костюма</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декорирование готовых изделий, гармоничность и единство вещи и </w:t>
      </w:r>
    </w:p>
    <w:p w:rsidR="00BC69B5" w:rsidRDefault="00BC69B5" w:rsidP="00B51B46">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декора.</w:t>
      </w:r>
    </w:p>
    <w:p w:rsidR="00BC69B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бумага, гуашь, ф-А3</w:t>
      </w:r>
      <w:r w:rsidRPr="000408AB">
        <w:rPr>
          <w:rFonts w:ascii="Times New Roman" w:eastAsia="TT1408o00" w:hAnsi="Times New Roman"/>
          <w:color w:val="000000"/>
          <w:sz w:val="24"/>
          <w:szCs w:val="24"/>
          <w:u w:val="single"/>
          <w:lang w:val="tt-RU"/>
        </w:rPr>
        <w:t xml:space="preserve"> </w:t>
      </w:r>
    </w:p>
    <w:p w:rsidR="00BC69B5" w:rsidRPr="000F0029"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5 часов( с/р – 10  часов)</w:t>
      </w:r>
    </w:p>
    <w:p w:rsidR="00BC69B5" w:rsidRPr="007A1C5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Default="00BC69B5" w:rsidP="000408AB">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2.4. Тема: Эскиз панно «Праздники», "Хоровод"</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Цели и задачи</w:t>
      </w:r>
      <w:r>
        <w:rPr>
          <w:rFonts w:ascii="Times New Roman" w:eastAsia="TT1408o00" w:hAnsi="Times New Roman"/>
          <w:color w:val="000000"/>
          <w:sz w:val="24"/>
          <w:szCs w:val="24"/>
        </w:rPr>
        <w:t xml:space="preserve">: Работа над замыслом композиции. Развитие логического мышления 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пространственного представления.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Материалы и оборудование:</w:t>
      </w:r>
      <w:r>
        <w:rPr>
          <w:rFonts w:ascii="Times New Roman" w:eastAsia="TT1408o00" w:hAnsi="Times New Roman"/>
          <w:color w:val="000000"/>
          <w:sz w:val="24"/>
          <w:szCs w:val="24"/>
        </w:rPr>
        <w:t xml:space="preserve"> бумага, гуашь,акварель,ф-А3</w:t>
      </w:r>
    </w:p>
    <w:p w:rsidR="00BC69B5" w:rsidRPr="000F0029"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0F0029">
        <w:rPr>
          <w:rFonts w:ascii="Times New Roman" w:eastAsia="TT1408o00" w:hAnsi="Times New Roman"/>
          <w:color w:val="000000"/>
          <w:sz w:val="24"/>
          <w:szCs w:val="24"/>
          <w:u w:val="single"/>
          <w:lang w:val="tt-RU"/>
        </w:rPr>
        <w:t>Время:</w:t>
      </w:r>
      <w:r>
        <w:rPr>
          <w:rFonts w:ascii="Times New Roman" w:eastAsia="TT1408o00" w:hAnsi="Times New Roman"/>
          <w:color w:val="000000"/>
          <w:sz w:val="24"/>
          <w:szCs w:val="24"/>
          <w:u w:val="single"/>
          <w:lang w:val="tt-RU"/>
        </w:rPr>
        <w:t xml:space="preserve"> 5 часов ( с/р – 10 часов)</w:t>
      </w:r>
    </w:p>
    <w:p w:rsidR="00BC69B5" w:rsidRPr="007A1C55" w:rsidRDefault="00BC69B5" w:rsidP="000408AB">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Default="00BC69B5" w:rsidP="000408AB">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4 класс</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Целью четвертого года обучения является изучение последовательности разработки ком-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позиции,методов работы по объему и на плоскости.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Изучение теоретического материала проходит в форме бесед, анализа произведений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декоративно-прикладного искусства. Практические навыки и умения вырабатываются в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процессе выполнения практических заданий. На занятиях учащиеся знакомятся с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произведениями декоративно-прикладного искусства, дизайна в репродукциях 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оригиналах (посещение выставочных залов,</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музеев).</w:t>
      </w:r>
    </w:p>
    <w:p w:rsidR="00BC69B5" w:rsidRPr="00B445DC"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 Ι полугодие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Раздел 1. Основы композиции прикладной.</w:t>
      </w:r>
    </w:p>
    <w:p w:rsidR="00BC69B5" w:rsidRPr="001313FC" w:rsidRDefault="00BC69B5" w:rsidP="00737C40">
      <w:pPr>
        <w:pStyle w:val="ListParagraph"/>
        <w:numPr>
          <w:ilvl w:val="1"/>
          <w:numId w:val="30"/>
        </w:num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Вводная беседа об основных законах и правилах композиции, о решающей</w:t>
      </w:r>
    </w:p>
    <w:p w:rsidR="00BC69B5" w:rsidRPr="001313FC"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1313FC">
        <w:rPr>
          <w:rFonts w:ascii="Times New Roman" w:eastAsia="TT1408o00" w:hAnsi="Times New Roman"/>
          <w:color w:val="000000"/>
          <w:sz w:val="24"/>
          <w:szCs w:val="24"/>
        </w:rPr>
        <w:t>роли</w:t>
      </w:r>
      <w:r w:rsidRPr="001313FC">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композиции в изобразительном искусстве. Демонстрация репродукций произведений великих художников.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0408A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знакомство с понятиями «композиция», «жанры в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знакомство с программой по декоративной композиции, материалами 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техниками,применяемыми при создании композиций.</w:t>
      </w:r>
      <w:r>
        <w:rPr>
          <w:rFonts w:ascii="Times New Roman" w:eastAsia="TT1408o00" w:hAnsi="Times New Roman"/>
          <w:color w:val="000000"/>
          <w:sz w:val="24"/>
          <w:szCs w:val="24"/>
          <w:lang w:val="tt-RU"/>
        </w:rPr>
        <w:t xml:space="preserve"> </w:t>
      </w:r>
    </w:p>
    <w:p w:rsidR="00BC69B5" w:rsidRPr="000F0029"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sidRPr="0065124B">
        <w:rPr>
          <w:rFonts w:ascii="Times New Roman" w:eastAsia="TT1408o00" w:hAnsi="Times New Roman"/>
          <w:color w:val="000000"/>
          <w:sz w:val="24"/>
          <w:szCs w:val="24"/>
          <w:u w:val="single"/>
          <w:lang w:val="tt-RU"/>
        </w:rPr>
        <w:t>Время: 1 час.</w:t>
      </w:r>
      <w:r>
        <w:rPr>
          <w:rFonts w:ascii="Times New Roman" w:eastAsia="TT1408o00" w:hAnsi="Times New Roman"/>
          <w:color w:val="000000"/>
          <w:sz w:val="24"/>
          <w:szCs w:val="24"/>
          <w:u w:val="single"/>
          <w:lang w:val="tt-RU"/>
        </w:rPr>
        <w:t xml:space="preserve"> ( с/р – 2 часа)</w:t>
      </w:r>
    </w:p>
    <w:p w:rsidR="00BC69B5" w:rsidRPr="0065124B"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u w:val="single"/>
          <w:lang w:val="tt-RU"/>
        </w:rPr>
      </w:pPr>
    </w:p>
    <w:p w:rsidR="00BC69B5" w:rsidRPr="000408AB"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sidRPr="000408AB">
        <w:rPr>
          <w:rFonts w:ascii="Times New Roman" w:eastAsia="TT1408o00" w:hAnsi="Times New Roman"/>
          <w:b/>
          <w:color w:val="000000"/>
          <w:sz w:val="24"/>
          <w:szCs w:val="24"/>
        </w:rPr>
        <w:t>1.2. Средства выразительности композиции. Точка, линия, пятно.</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0408A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Использование изобразительных средств и их свойств в декоративных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композициях.</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Придавать изображению определенную эмоциональную окраску с помощью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линий,точек, пятна.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Предлагаемые аудиторные задания: Линейная композиция, с применением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линий,создающих различные оттенки эмоционального воздействия: изогнутых 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волнистых, вертикальных 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горизонтальных, диагональных и наклонных.</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65124B">
        <w:rPr>
          <w:rFonts w:ascii="Times New Roman" w:eastAsia="TT1408o00" w:hAnsi="Times New Roman"/>
          <w:color w:val="000000"/>
          <w:sz w:val="24"/>
          <w:szCs w:val="24"/>
          <w:u w:val="single"/>
        </w:rPr>
        <w:t>Материалы:</w:t>
      </w:r>
      <w:r>
        <w:rPr>
          <w:rFonts w:ascii="Times New Roman" w:eastAsia="TT1408o00" w:hAnsi="Times New Roman"/>
          <w:color w:val="000000"/>
          <w:sz w:val="24"/>
          <w:szCs w:val="24"/>
        </w:rPr>
        <w:t xml:space="preserve"> карандаш, тушь-перо, гелевые ручки.</w:t>
      </w:r>
      <w:r w:rsidRPr="0065124B">
        <w:rPr>
          <w:rFonts w:ascii="Times New Roman" w:eastAsia="TT1408o00" w:hAnsi="Times New Roman"/>
          <w:color w:val="000000"/>
          <w:sz w:val="24"/>
          <w:szCs w:val="24"/>
          <w:u w:val="single"/>
          <w:lang w:val="tt-RU"/>
        </w:rPr>
        <w:t xml:space="preserve"> </w:t>
      </w:r>
    </w:p>
    <w:p w:rsidR="00BC69B5" w:rsidRPr="000F0029" w:rsidRDefault="00BC69B5" w:rsidP="008C0AE2">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u w:val="single"/>
          <w:lang w:val="tt-RU"/>
        </w:rPr>
        <w:t xml:space="preserve">Время: 2 </w:t>
      </w:r>
      <w:r w:rsidRPr="0065124B">
        <w:rPr>
          <w:rFonts w:ascii="Times New Roman" w:eastAsia="TT1408o00" w:hAnsi="Times New Roman"/>
          <w:color w:val="000000"/>
          <w:sz w:val="24"/>
          <w:szCs w:val="24"/>
          <w:u w:val="single"/>
          <w:lang w:val="tt-RU"/>
        </w:rPr>
        <w:t>час</w:t>
      </w:r>
      <w:r>
        <w:rPr>
          <w:rFonts w:ascii="Times New Roman" w:eastAsia="TT1408o00" w:hAnsi="Times New Roman"/>
          <w:color w:val="000000"/>
          <w:sz w:val="24"/>
          <w:szCs w:val="24"/>
          <w:u w:val="single"/>
          <w:lang w:val="tt-RU"/>
        </w:rPr>
        <w:t>а ( с/р – 4 часа)</w:t>
      </w:r>
    </w:p>
    <w:p w:rsidR="00BC69B5" w:rsidRPr="007A1C5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1.3. Равновесие, единство и соподчинение основных элементов композиции в листе.</w:t>
      </w:r>
    </w:p>
    <w:p w:rsidR="00BC69B5"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определение понятий «решение листа как единого целого» и «изображение на </w:t>
      </w:r>
      <w:r>
        <w:rPr>
          <w:rFonts w:ascii="Times New Roman" w:eastAsia="TT1408o00" w:hAnsi="Times New Roman"/>
          <w:color w:val="000000"/>
          <w:sz w:val="24"/>
          <w:szCs w:val="24"/>
          <w:lang w:val="tt-RU"/>
        </w:rPr>
        <w:t xml:space="preserve"> </w:t>
      </w:r>
    </w:p>
    <w:p w:rsidR="00BC69B5"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rPr>
      </w:pPr>
      <w:r>
        <w:rPr>
          <w:rFonts w:ascii="Times New Roman" w:eastAsia="TT1408o00" w:hAnsi="Times New Roman"/>
          <w:color w:val="000000"/>
          <w:sz w:val="24"/>
          <w:szCs w:val="24"/>
        </w:rPr>
        <w:t>картинной плоскости».</w:t>
      </w:r>
    </w:p>
    <w:p w:rsidR="00BC69B5"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знакомство с форматом как с рабочей плоскостью художника, выбор формата в </w:t>
      </w:r>
    </w:p>
    <w:p w:rsidR="00BC69B5"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rPr>
        <w:t>зависимости от замысла.</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Предлагаемые аудиторные задания: выполнение упражнений по </w:t>
      </w:r>
    </w:p>
    <w:p w:rsidR="00BC69B5"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rPr>
        <w:t>построению декоративной</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композиции на заданную тему с помощью геометрических </w:t>
      </w:r>
    </w:p>
    <w:p w:rsidR="00BC69B5"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фигур, (круг, квадрат, ромб), размещение элементов композиции, при котором каждый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rPr>
        <w:t>предмет находится в устойчивом положении.</w:t>
      </w:r>
      <w:r w:rsidRPr="0065124B">
        <w:rPr>
          <w:rFonts w:ascii="Times New Roman" w:eastAsia="TT1408o00" w:hAnsi="Times New Roman"/>
          <w:color w:val="000000"/>
          <w:sz w:val="24"/>
          <w:szCs w:val="24"/>
          <w:u w:val="single"/>
          <w:lang w:val="tt-RU"/>
        </w:rPr>
        <w:t xml:space="preserve"> </w:t>
      </w:r>
    </w:p>
    <w:p w:rsidR="00BC69B5" w:rsidRPr="000F0029"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u w:val="single"/>
          <w:lang w:val="tt-RU"/>
        </w:rPr>
        <w:t xml:space="preserve">Время: 3 </w:t>
      </w:r>
      <w:r w:rsidRPr="0065124B">
        <w:rPr>
          <w:rFonts w:ascii="Times New Roman" w:eastAsia="TT1408o00" w:hAnsi="Times New Roman"/>
          <w:color w:val="000000"/>
          <w:sz w:val="24"/>
          <w:szCs w:val="24"/>
          <w:u w:val="single"/>
          <w:lang w:val="tt-RU"/>
        </w:rPr>
        <w:t>час</w:t>
      </w:r>
      <w:r>
        <w:rPr>
          <w:rFonts w:ascii="Times New Roman" w:eastAsia="TT1408o00" w:hAnsi="Times New Roman"/>
          <w:color w:val="000000"/>
          <w:sz w:val="24"/>
          <w:szCs w:val="24"/>
          <w:u w:val="single"/>
          <w:lang w:val="tt-RU"/>
        </w:rPr>
        <w:t>а ( с/р – 6 часов)</w:t>
      </w:r>
    </w:p>
    <w:p w:rsidR="00BC69B5" w:rsidRPr="007A1C55" w:rsidRDefault="00BC69B5" w:rsidP="0065124B">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65124B">
      <w:pPr>
        <w:suppressAutoHyphens/>
        <w:autoSpaceDE w:val="0"/>
        <w:autoSpaceDN w:val="0"/>
        <w:adjustRightInd w:val="0"/>
        <w:spacing w:after="0" w:line="240" w:lineRule="auto"/>
        <w:ind w:firstLine="709"/>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Раздел 2. Цвет в композиции прикладной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2.1. Основные цвета, составные и дополнительные (комплиментарные, оппонентные).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Эмоциональная характеристика цвета.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знакомство с общими закономерностями цветовых сочетаний, с символикой цвета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и эмоциональной характеристикой цвета.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Задача: знакомство с техникой работы гуашью как кроющей краской, приобретение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Навыка</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смешивания колеров.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Предлагаемое аудиторное задание: создание цветовых растяжек холодной гаммы:</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чистый цвет + белила;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чистый цвет + черная краска;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rPr>
        <w:t>• чистый цвет + белила + черная краска.</w:t>
      </w:r>
    </w:p>
    <w:p w:rsidR="00BC69B5" w:rsidRPr="0065124B"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sidRPr="0065124B">
        <w:rPr>
          <w:rFonts w:ascii="Times New Roman" w:eastAsia="TT1408o00" w:hAnsi="Times New Roman"/>
          <w:color w:val="000000"/>
          <w:sz w:val="24"/>
          <w:szCs w:val="24"/>
          <w:u w:val="single"/>
        </w:rPr>
        <w:t>Материалы:</w:t>
      </w:r>
      <w:r w:rsidRPr="0065124B">
        <w:rPr>
          <w:rFonts w:ascii="Times New Roman" w:eastAsia="TT1408o00" w:hAnsi="Times New Roman"/>
          <w:color w:val="000000"/>
          <w:sz w:val="24"/>
          <w:szCs w:val="24"/>
          <w:u w:val="single"/>
          <w:lang w:val="tt-RU"/>
        </w:rPr>
        <w:t xml:space="preserve"> </w:t>
      </w:r>
      <w:r>
        <w:rPr>
          <w:rFonts w:ascii="Times New Roman" w:eastAsia="TT1408o00" w:hAnsi="Times New Roman"/>
          <w:color w:val="000000"/>
          <w:sz w:val="24"/>
          <w:szCs w:val="24"/>
          <w:u w:val="single"/>
          <w:lang w:val="tt-RU"/>
        </w:rPr>
        <w:t xml:space="preserve"> гуашь,  акварель, А-3</w:t>
      </w:r>
    </w:p>
    <w:p w:rsidR="00BC69B5" w:rsidRPr="000F0029"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u w:val="single"/>
          <w:lang w:val="tt-RU"/>
        </w:rPr>
        <w:t xml:space="preserve">Время: 3 </w:t>
      </w:r>
      <w:r w:rsidRPr="0065124B">
        <w:rPr>
          <w:rFonts w:ascii="Times New Roman" w:eastAsia="TT1408o00" w:hAnsi="Times New Roman"/>
          <w:color w:val="000000"/>
          <w:sz w:val="24"/>
          <w:szCs w:val="24"/>
          <w:u w:val="single"/>
          <w:lang w:val="tt-RU"/>
        </w:rPr>
        <w:t>час</w:t>
      </w:r>
      <w:r>
        <w:rPr>
          <w:rFonts w:ascii="Times New Roman" w:eastAsia="TT1408o00" w:hAnsi="Times New Roman"/>
          <w:color w:val="000000"/>
          <w:sz w:val="24"/>
          <w:szCs w:val="24"/>
          <w:u w:val="single"/>
          <w:lang w:val="tt-RU"/>
        </w:rPr>
        <w:t>а ( с/р – 6 часов )</w:t>
      </w:r>
    </w:p>
    <w:p w:rsidR="00BC69B5" w:rsidRPr="007A1C55" w:rsidRDefault="00BC69B5" w:rsidP="0065124B">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65124B">
      <w:pPr>
        <w:suppressAutoHyphens/>
        <w:autoSpaceDE w:val="0"/>
        <w:autoSpaceDN w:val="0"/>
        <w:adjustRightInd w:val="0"/>
        <w:spacing w:after="0" w:line="240" w:lineRule="auto"/>
        <w:ind w:firstLine="709"/>
        <w:rPr>
          <w:rFonts w:ascii="Times New Roman" w:eastAsia="TT1408o00" w:hAnsi="Times New Roman"/>
          <w:color w:val="000000"/>
          <w:sz w:val="24"/>
          <w:szCs w:val="24"/>
        </w:rPr>
      </w:pPr>
    </w:p>
    <w:p w:rsidR="00BC69B5" w:rsidRDefault="00BC69B5" w:rsidP="00737C40">
      <w:pPr>
        <w:suppressAutoHyphens/>
        <w:autoSpaceDE w:val="0"/>
        <w:autoSpaceDN w:val="0"/>
        <w:adjustRightInd w:val="0"/>
        <w:spacing w:after="0" w:line="240" w:lineRule="auto"/>
        <w:jc w:val="both"/>
        <w:rPr>
          <w:rFonts w:ascii="Times New Roman" w:eastAsia="TT1408o00" w:hAnsi="Times New Roman"/>
          <w:b/>
          <w:color w:val="000000"/>
          <w:sz w:val="24"/>
          <w:szCs w:val="24"/>
          <w:lang w:val="tt-RU"/>
        </w:rPr>
      </w:pPr>
      <w:r>
        <w:rPr>
          <w:rFonts w:ascii="Times New Roman" w:eastAsia="TT1408o00" w:hAnsi="Times New Roman"/>
          <w:b/>
          <w:color w:val="000000"/>
          <w:sz w:val="24"/>
          <w:szCs w:val="24"/>
        </w:rPr>
        <w:t xml:space="preserve">2.2. Достижение выразительности композиции с помощью цветового контраста.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lang w:val="tt-RU"/>
        </w:rPr>
        <w:t xml:space="preserve">       </w:t>
      </w:r>
      <w:r>
        <w:rPr>
          <w:rFonts w:ascii="Times New Roman" w:eastAsia="TT1408o00" w:hAnsi="Times New Roman"/>
          <w:b/>
          <w:color w:val="000000"/>
          <w:sz w:val="24"/>
          <w:szCs w:val="24"/>
        </w:rPr>
        <w:t>Контраст и</w:t>
      </w:r>
      <w:r>
        <w:rPr>
          <w:rFonts w:ascii="Times New Roman" w:eastAsia="TT1408o00" w:hAnsi="Times New Roman"/>
          <w:b/>
          <w:color w:val="000000"/>
          <w:sz w:val="24"/>
          <w:szCs w:val="24"/>
          <w:lang w:val="tt-RU"/>
        </w:rPr>
        <w:t xml:space="preserve"> </w:t>
      </w:r>
      <w:r>
        <w:rPr>
          <w:rFonts w:ascii="Times New Roman" w:eastAsia="TT1408o00" w:hAnsi="Times New Roman"/>
          <w:b/>
          <w:color w:val="000000"/>
          <w:sz w:val="24"/>
          <w:szCs w:val="24"/>
        </w:rPr>
        <w:t>нюанс.</w:t>
      </w:r>
    </w:p>
    <w:p w:rsidR="00BC69B5" w:rsidRPr="001313FC"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изучение понятий «контраст цвета по тепло</w:t>
      </w:r>
      <w:r>
        <w:rPr>
          <w:rFonts w:ascii="Times New Roman" w:eastAsia="TT1408o00" w:hAnsi="Times New Roman"/>
          <w:color w:val="000000"/>
          <w:sz w:val="24"/>
          <w:szCs w:val="24"/>
          <w:lang w:val="tt-RU"/>
        </w:rPr>
        <w:t>-</w:t>
      </w:r>
      <w:r>
        <w:rPr>
          <w:rFonts w:ascii="Times New Roman" w:eastAsia="TT1408o00" w:hAnsi="Times New Roman"/>
          <w:color w:val="000000"/>
          <w:sz w:val="24"/>
          <w:szCs w:val="24"/>
        </w:rPr>
        <w:t xml:space="preserve">холодности», «контраст форм»,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«силуэт»,</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приобретение умения определять главное и второстепенное в работе.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усвоение опыта компоновки элементов композиции, приобретение навыков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Работы</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гуашью, создание гармоничного по цвету листа, визуальной уравновешенности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элементов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Предлагаемые аудиторные задания: Уравновесить фигуры правильной геометрической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формы, расположив их в центральной верхней части листа со смещением в одну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сторону. Уравновесить композицию введением тональных различий или мелкого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контрастного по цвету элемента.</w:t>
      </w:r>
    </w:p>
    <w:p w:rsidR="00BC69B5" w:rsidRPr="000F0029" w:rsidRDefault="00BC69B5" w:rsidP="001313FC">
      <w:pPr>
        <w:suppressAutoHyphens/>
        <w:autoSpaceDE w:val="0"/>
        <w:autoSpaceDN w:val="0"/>
        <w:adjustRightInd w:val="0"/>
        <w:spacing w:after="0" w:line="240" w:lineRule="auto"/>
        <w:rPr>
          <w:rFonts w:ascii="Times New Roman" w:eastAsia="TT1408o00" w:hAnsi="Times New Roman"/>
          <w:color w:val="000000"/>
          <w:sz w:val="24"/>
          <w:szCs w:val="24"/>
          <w:u w:val="single"/>
          <w:lang w:val="tt-RU"/>
        </w:rPr>
      </w:pPr>
      <w:r>
        <w:rPr>
          <w:rFonts w:ascii="Times New Roman" w:eastAsia="TT1408o00" w:hAnsi="Times New Roman"/>
          <w:color w:val="000000"/>
          <w:sz w:val="24"/>
          <w:szCs w:val="24"/>
        </w:rPr>
        <w:t xml:space="preserve"> </w:t>
      </w: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3 часа.</w:t>
      </w:r>
      <w:r w:rsidRPr="007A1C55">
        <w:rPr>
          <w:rFonts w:ascii="Times New Roman" w:eastAsia="TT1408o00" w:hAnsi="Times New Roman"/>
          <w:color w:val="000000"/>
          <w:sz w:val="24"/>
          <w:szCs w:val="24"/>
          <w:u w:val="single"/>
          <w:lang w:val="tt-RU"/>
        </w:rPr>
        <w:t xml:space="preserve"> </w:t>
      </w:r>
      <w:r>
        <w:rPr>
          <w:rFonts w:ascii="Times New Roman" w:eastAsia="TT1408o00" w:hAnsi="Times New Roman"/>
          <w:color w:val="000000"/>
          <w:sz w:val="24"/>
          <w:szCs w:val="24"/>
          <w:u w:val="single"/>
          <w:lang w:val="tt-RU"/>
        </w:rPr>
        <w:t xml:space="preserve"> ( с/р – 6  часов)</w:t>
      </w:r>
    </w:p>
    <w:p w:rsidR="00BC69B5" w:rsidRPr="007A1C5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u w:val="single"/>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Раздел 3.Стилизация в орнаменте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3.1. Понятия «симметрия» и «асимметрия». Палитра в 2 тона.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знакомство с созданием орнаментальной композиции в ахроматической гамме,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понятие мотива в орнаменте, целостное композиционное решение на выбранном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формате (вертикаль,горизонталь, квадрат).</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приобретение опыта исполнения орнаментальной композиции с использованием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геометрических и природных форм.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Предлагаемое аудиторное задание: выполнение композиции на тему "Крылья бабочек"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(или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конкурсная тема). Ахроматическая гамма.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Pr>
          <w:rFonts w:ascii="Times New Roman" w:eastAsia="TT1408o00" w:hAnsi="Times New Roman"/>
          <w:color w:val="000000"/>
          <w:sz w:val="24"/>
          <w:szCs w:val="24"/>
        </w:rPr>
        <w:t xml:space="preserve"> </w:t>
      </w: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3 часа.</w:t>
      </w:r>
      <w:r w:rsidRPr="007A1C55">
        <w:rPr>
          <w:rFonts w:ascii="Times New Roman" w:eastAsia="TT1408o00" w:hAnsi="Times New Roman"/>
          <w:color w:val="000000"/>
          <w:sz w:val="24"/>
          <w:szCs w:val="24"/>
          <w:u w:val="single"/>
          <w:lang w:val="tt-RU"/>
        </w:rPr>
        <w:t xml:space="preserve"> </w:t>
      </w:r>
      <w:r>
        <w:rPr>
          <w:rFonts w:ascii="Times New Roman" w:eastAsia="TT1408o00" w:hAnsi="Times New Roman"/>
          <w:color w:val="000000"/>
          <w:sz w:val="24"/>
          <w:szCs w:val="24"/>
          <w:u w:val="single"/>
          <w:lang w:val="tt-RU"/>
        </w:rPr>
        <w:t>(   с/р – 6  часов)</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lang w:val="tt-RU"/>
        </w:rPr>
      </w:pPr>
      <w:r>
        <w:rPr>
          <w:rFonts w:ascii="Times New Roman" w:eastAsia="TT1408o00" w:hAnsi="Times New Roman"/>
          <w:b/>
          <w:color w:val="000000"/>
          <w:sz w:val="24"/>
          <w:szCs w:val="24"/>
        </w:rPr>
        <w:t>4 класс</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 ΙI полугодие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3.2. Ритм в композиции прикладной.</w:t>
      </w:r>
    </w:p>
    <w:p w:rsidR="00BC69B5" w:rsidRPr="0065124B"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sidRPr="0065124B">
        <w:rPr>
          <w:rFonts w:ascii="Times New Roman" w:eastAsia="TT1408o00" w:hAnsi="Times New Roman"/>
          <w:b/>
          <w:color w:val="000000"/>
          <w:sz w:val="24"/>
          <w:szCs w:val="24"/>
        </w:rPr>
        <w:t>Изучение понятия композиционного ритма.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приобретение знаний и умений по решению композиции листа на основе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Ритмических</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конструкций. Изучение возможностей создания динамичной и статичной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навыки применения ритмической связи линий и форм в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Предлагаемое аудиторное задание: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а) изучение произведений мастеров ДПИ в проявлении ритма: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б) создание творческой композиции на темы: ритмическое чередование различных фигур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с</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убыванием или нарастанием каких либо качеств (размеров, цветовой или тональной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xml:space="preserve">насыщенности, степени графической обработки формы.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4 часа.</w:t>
      </w:r>
      <w:r w:rsidRPr="007A1C55">
        <w:rPr>
          <w:rFonts w:ascii="Times New Roman" w:eastAsia="TT1408o00" w:hAnsi="Times New Roman"/>
          <w:color w:val="000000"/>
          <w:sz w:val="24"/>
          <w:szCs w:val="24"/>
          <w:u w:val="single"/>
          <w:lang w:val="tt-RU"/>
        </w:rPr>
        <w:t xml:space="preserve"> </w:t>
      </w:r>
      <w:r>
        <w:rPr>
          <w:rFonts w:ascii="Times New Roman" w:eastAsia="TT1408o00" w:hAnsi="Times New Roman"/>
          <w:color w:val="000000"/>
          <w:sz w:val="24"/>
          <w:szCs w:val="24"/>
          <w:u w:val="single"/>
          <w:lang w:val="tt-RU"/>
        </w:rPr>
        <w:t>( с/р – 8  часов)</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3.3. Композиционный центр в композиции прикладной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знания о единстве и подчинении элементов замыслу автора через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lang w:val="tt-RU"/>
        </w:rPr>
        <w:t>п</w:t>
      </w:r>
      <w:r>
        <w:rPr>
          <w:rFonts w:ascii="Times New Roman" w:eastAsia="TT1408o00" w:hAnsi="Times New Roman"/>
          <w:color w:val="000000"/>
          <w:sz w:val="24"/>
          <w:szCs w:val="24"/>
        </w:rPr>
        <w:t>равильную</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композиционную схему.</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1313FC">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знакомство с различными методами выделения композиционного центра в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декоративной композиции, создание единой и целостной композиции на основе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соподчиненности и гармонии.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Предлагаемое аудиторное задание: Создать композиции, в которых бы присутствовали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цветовой контраст и тождество форм. При работе над этой композицией удобнее всего </w:t>
      </w:r>
    </w:p>
    <w:p w:rsidR="00BC69B5" w:rsidRPr="001313FC"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использовать</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технику аппликации;контрастность форм, увеличение или уменьшение одного элемента с использованием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Pr>
          <w:rFonts w:ascii="Times New Roman" w:eastAsia="TT1408o00" w:hAnsi="Times New Roman"/>
          <w:color w:val="000000"/>
          <w:sz w:val="24"/>
          <w:szCs w:val="24"/>
        </w:rPr>
        <w:t>цвета.</w:t>
      </w:r>
      <w:r w:rsidRPr="0065124B">
        <w:rPr>
          <w:rFonts w:ascii="Times New Roman" w:eastAsia="TT1408o00" w:hAnsi="Times New Roman"/>
          <w:color w:val="000000"/>
          <w:sz w:val="24"/>
          <w:szCs w:val="24"/>
          <w:u w:val="single"/>
        </w:rPr>
        <w:t xml:space="preserve">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lang w:val="tt-RU"/>
        </w:rPr>
      </w:pP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5 часа </w:t>
      </w:r>
      <w:r>
        <w:rPr>
          <w:rFonts w:ascii="Times New Roman" w:eastAsia="TT1408o00" w:hAnsi="Times New Roman"/>
          <w:color w:val="000000"/>
          <w:sz w:val="24"/>
          <w:szCs w:val="24"/>
          <w:u w:val="single"/>
          <w:lang w:val="tt-RU"/>
        </w:rPr>
        <w:t>( с/р – 10 часов)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3.4. Выразительные средства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приобретение знаний о выразительных средствах композиции (линия, пятно, цвет,</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фактура); изучение понятий «планы», «пространство», «ритм», «масштаб»,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«соразмерность элементов», «пропорции тона».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совершенствование навыков решения листа как единого целого произведения с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композиционным центром и второстепенными элементами, закрепление понятий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«контраст» и «нюанс».</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Предлагаемые аудиторные задания: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а) выполнение графического листа на тему «Природных форм» в русском орнаменте по мотивам русских вышивок.</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б) выполнение графической композиции на тему «Древо», три варианта с различным "со-</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стоянием" мотива.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 xml:space="preserve"> Время:</w:t>
      </w:r>
      <w:r>
        <w:rPr>
          <w:rFonts w:ascii="Times New Roman" w:eastAsia="TT1408o00" w:hAnsi="Times New Roman"/>
          <w:color w:val="000000"/>
          <w:sz w:val="24"/>
          <w:szCs w:val="24"/>
          <w:u w:val="single"/>
        </w:rPr>
        <w:t xml:space="preserve"> 7 часов </w:t>
      </w:r>
      <w:r>
        <w:rPr>
          <w:rFonts w:ascii="Times New Roman" w:eastAsia="TT1408o00" w:hAnsi="Times New Roman"/>
          <w:color w:val="000000"/>
          <w:sz w:val="24"/>
          <w:szCs w:val="24"/>
          <w:u w:val="single"/>
          <w:lang w:val="tt-RU"/>
        </w:rPr>
        <w:t>( с/р – 14 часов)</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5 класс</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Целью пятого года обучения является изучение последовательности разработки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композиции,методов работы по объему и на плоскости, подготовка к поступлению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профессионально ориентированных учащихся.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Дальнейшее изучение теоретического материала, анализа произведений декоративно-</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прикладного искусства, развитие практических навыков и умения.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Ι полугодие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Раздел </w:t>
      </w:r>
      <w:r>
        <w:rPr>
          <w:rFonts w:ascii="Times New Roman" w:eastAsia="TT1408o00" w:hAnsi="Times New Roman"/>
          <w:b/>
          <w:color w:val="000000"/>
          <w:sz w:val="24"/>
          <w:szCs w:val="24"/>
          <w:lang w:val="tt-RU"/>
        </w:rPr>
        <w:t>2</w:t>
      </w:r>
      <w:r>
        <w:rPr>
          <w:rFonts w:ascii="Times New Roman" w:eastAsia="TT1408o00" w:hAnsi="Times New Roman"/>
          <w:b/>
          <w:color w:val="000000"/>
          <w:sz w:val="24"/>
          <w:szCs w:val="24"/>
        </w:rPr>
        <w:t>. Цвет в композиции прикладной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1.1. Ограничение цветовой палитры в декоративно-прикладной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закрепление понятий «целостность композиции», «виды и формы ритма»,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«выделение</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главного», «пропорции тона», «состояние».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З</w:t>
      </w:r>
      <w:r w:rsidRPr="001313FC">
        <w:rPr>
          <w:rFonts w:ascii="Times New Roman" w:eastAsia="TT1408o00" w:hAnsi="Times New Roman"/>
          <w:color w:val="000000"/>
          <w:sz w:val="24"/>
          <w:szCs w:val="24"/>
          <w:u w:val="single"/>
        </w:rPr>
        <w:t>адача</w:t>
      </w:r>
      <w:r>
        <w:rPr>
          <w:rFonts w:ascii="Times New Roman" w:eastAsia="TT1408o00" w:hAnsi="Times New Roman"/>
          <w:color w:val="000000"/>
          <w:sz w:val="24"/>
          <w:szCs w:val="24"/>
        </w:rPr>
        <w:t xml:space="preserve">: овладение способами передачи условного пространства предметной среды через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изменение насыщенности и светлоты цвета, методики поэтапного ведения работы.</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Предлагаемое аудиторное задание: Стилизованное изображение плодов и фруктов с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Pr>
          <w:rFonts w:ascii="Times New Roman" w:eastAsia="TT1408o00" w:hAnsi="Times New Roman"/>
          <w:color w:val="000000"/>
          <w:sz w:val="24"/>
          <w:szCs w:val="24"/>
        </w:rPr>
        <w:t>применением шкалы насыщенности и светлоты тона.</w:t>
      </w:r>
      <w:r w:rsidRPr="0065124B">
        <w:rPr>
          <w:rFonts w:ascii="Times New Roman" w:eastAsia="TT1408o00" w:hAnsi="Times New Roman"/>
          <w:color w:val="000000"/>
          <w:sz w:val="24"/>
          <w:szCs w:val="24"/>
          <w:u w:val="single"/>
        </w:rPr>
        <w:t xml:space="preserve">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8  часа </w:t>
      </w:r>
      <w:r>
        <w:rPr>
          <w:rFonts w:ascii="Times New Roman" w:eastAsia="TT1408o00" w:hAnsi="Times New Roman"/>
          <w:color w:val="000000"/>
          <w:sz w:val="24"/>
          <w:szCs w:val="24"/>
          <w:u w:val="single"/>
          <w:lang w:val="tt-RU"/>
        </w:rPr>
        <w:t>( с/р –16  часов)</w:t>
      </w:r>
    </w:p>
    <w:p w:rsidR="00BC69B5" w:rsidRDefault="00BC69B5" w:rsidP="0065124B">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65124B">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Раздел </w:t>
      </w:r>
      <w:r>
        <w:rPr>
          <w:rFonts w:ascii="Times New Roman" w:eastAsia="TT1408o00" w:hAnsi="Times New Roman"/>
          <w:b/>
          <w:color w:val="000000"/>
          <w:sz w:val="24"/>
          <w:szCs w:val="24"/>
          <w:lang w:val="tt-RU"/>
        </w:rPr>
        <w:t>3</w:t>
      </w:r>
      <w:r>
        <w:rPr>
          <w:rFonts w:ascii="Times New Roman" w:eastAsia="TT1408o00" w:hAnsi="Times New Roman"/>
          <w:b/>
          <w:color w:val="000000"/>
          <w:sz w:val="24"/>
          <w:szCs w:val="24"/>
        </w:rPr>
        <w:t>. Стилизация природных объектов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b/>
          <w:color w:val="000000"/>
          <w:sz w:val="24"/>
          <w:szCs w:val="24"/>
        </w:rPr>
        <w:t>2.1. Трансформация реалистической формы в декоративную.</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Создание нового художественного образа, имеющего повышенную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выразительность 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декоративность.</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приобретение практических навыков передачи экспрессивности,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Выразительности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объектов с помощью стилизации и обобщения.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Предлагаемое аудиторное задание: Зарисовки природных форм с последующей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стилизацией. Поэтапное ведение работы от графического изображения к цветовому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Pr>
          <w:rFonts w:ascii="Times New Roman" w:eastAsia="TT1408o00" w:hAnsi="Times New Roman"/>
          <w:color w:val="000000"/>
          <w:sz w:val="24"/>
          <w:szCs w:val="24"/>
        </w:rPr>
        <w:t>решению согласно с авторским замыслом.</w:t>
      </w:r>
      <w:r w:rsidRPr="0065124B">
        <w:rPr>
          <w:rFonts w:ascii="Times New Roman" w:eastAsia="TT1408o00" w:hAnsi="Times New Roman"/>
          <w:color w:val="000000"/>
          <w:sz w:val="24"/>
          <w:szCs w:val="24"/>
          <w:u w:val="single"/>
        </w:rPr>
        <w:t xml:space="preserve">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7  часа </w:t>
      </w:r>
      <w:r>
        <w:rPr>
          <w:rFonts w:ascii="Times New Roman" w:eastAsia="TT1408o00" w:hAnsi="Times New Roman"/>
          <w:color w:val="000000"/>
          <w:sz w:val="24"/>
          <w:szCs w:val="24"/>
          <w:u w:val="single"/>
          <w:lang w:val="tt-RU"/>
        </w:rPr>
        <w:t>( с/р – 14  часов)</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ΙΙ полугодие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Раздел </w:t>
      </w:r>
      <w:r>
        <w:rPr>
          <w:rFonts w:ascii="Times New Roman" w:eastAsia="TT1408o00" w:hAnsi="Times New Roman"/>
          <w:b/>
          <w:color w:val="000000"/>
          <w:sz w:val="24"/>
          <w:szCs w:val="24"/>
          <w:lang w:val="tt-RU"/>
        </w:rPr>
        <w:t>4</w:t>
      </w:r>
      <w:r>
        <w:rPr>
          <w:rFonts w:ascii="Times New Roman" w:eastAsia="TT1408o00" w:hAnsi="Times New Roman"/>
          <w:b/>
          <w:color w:val="000000"/>
          <w:sz w:val="24"/>
          <w:szCs w:val="24"/>
        </w:rPr>
        <w:t>. Декоративная композиция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3.1. Монокомпозиция в декоративном искусстве, общие принципы ее построения.</w:t>
      </w:r>
    </w:p>
    <w:p w:rsidR="00BC69B5" w:rsidRPr="001313FC"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изучение общих принципов создания декоративной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Навыки перехода на условную плоскостную, аппликативную трактовку форм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предметов. Создание равновесия с помощью частичного совпадения или наложения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одной формы на</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другую (оверлепинг).</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Предлагаемое аудиторное задание: создание уравновешенного плоскостного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Pr>
          <w:rFonts w:ascii="Times New Roman" w:eastAsia="TT1408o00" w:hAnsi="Times New Roman"/>
          <w:color w:val="000000"/>
          <w:sz w:val="24"/>
          <w:szCs w:val="24"/>
        </w:rPr>
        <w:t>Изображения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группы предметов; монохром.</w:t>
      </w:r>
      <w:r w:rsidRPr="0065124B">
        <w:rPr>
          <w:rFonts w:ascii="Times New Roman" w:eastAsia="TT1408o00" w:hAnsi="Times New Roman"/>
          <w:color w:val="000000"/>
          <w:sz w:val="24"/>
          <w:szCs w:val="24"/>
          <w:u w:val="single"/>
        </w:rPr>
        <w:t xml:space="preserve">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3 часа </w:t>
      </w:r>
      <w:r>
        <w:rPr>
          <w:rFonts w:ascii="Times New Roman" w:eastAsia="TT1408o00" w:hAnsi="Times New Roman"/>
          <w:color w:val="000000"/>
          <w:sz w:val="24"/>
          <w:szCs w:val="24"/>
          <w:u w:val="single"/>
          <w:lang w:val="tt-RU"/>
        </w:rPr>
        <w:t>( с/р – 6  часов)</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3.2. Трансформация и стилизация изображения.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65124B">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формирование умения создавать новый орнаментальный образ предмета с целью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организации интересного ритмического порядка.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Задача:</w:t>
      </w:r>
      <w:r>
        <w:rPr>
          <w:rFonts w:ascii="Times New Roman" w:eastAsia="TT1408o00" w:hAnsi="Times New Roman"/>
          <w:color w:val="000000"/>
          <w:sz w:val="24"/>
          <w:szCs w:val="24"/>
        </w:rPr>
        <w:t xml:space="preserve"> синтез новой формы на основе ее первоначальных характеристик.</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Предлагаемое аудиторное задание: Стилизация объектов флоры и фауны. путем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Выделения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акцентирования самых характерных и выразительных свойств и качеств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объектов и нанесения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декора по направлению развития формы</w:t>
      </w:r>
      <w:r>
        <w:rPr>
          <w:rFonts w:ascii="Times New Roman" w:eastAsia="TT1408o00" w:hAnsi="Times New Roman"/>
          <w:color w:val="000000"/>
          <w:sz w:val="24"/>
          <w:szCs w:val="24"/>
          <w:lang w:val="tt-RU"/>
        </w:rPr>
        <w:t>,</w:t>
      </w:r>
      <w:r>
        <w:rPr>
          <w:rFonts w:ascii="Times New Roman" w:eastAsia="TT1408o00" w:hAnsi="Times New Roman"/>
          <w:color w:val="000000"/>
          <w:sz w:val="24"/>
          <w:szCs w:val="24"/>
        </w:rPr>
        <w:t xml:space="preserve"> украшая её но не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Pr>
          <w:rFonts w:ascii="Times New Roman" w:eastAsia="TT1408o00" w:hAnsi="Times New Roman"/>
          <w:color w:val="000000"/>
          <w:sz w:val="24"/>
          <w:szCs w:val="24"/>
        </w:rPr>
        <w:t>перегружая.</w:t>
      </w:r>
      <w:r w:rsidRPr="007A1C55">
        <w:rPr>
          <w:rFonts w:ascii="Times New Roman" w:eastAsia="TT1408o00" w:hAnsi="Times New Roman"/>
          <w:color w:val="000000"/>
          <w:sz w:val="24"/>
          <w:szCs w:val="24"/>
          <w:u w:val="single"/>
        </w:rPr>
        <w:t xml:space="preserve">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2 часа </w:t>
      </w:r>
      <w:r>
        <w:rPr>
          <w:rFonts w:ascii="Times New Roman" w:eastAsia="TT1408o00" w:hAnsi="Times New Roman"/>
          <w:color w:val="000000"/>
          <w:sz w:val="24"/>
          <w:szCs w:val="24"/>
          <w:u w:val="single"/>
          <w:lang w:val="tt-RU"/>
        </w:rPr>
        <w:t>( с/р – 4  часов)</w:t>
      </w:r>
    </w:p>
    <w:p w:rsidR="00BC69B5" w:rsidRDefault="00BC69B5" w:rsidP="007A1C55">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3.3.Стилизация изображения животных.</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7A1C55">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изучение зооморфных мотивов в орнаментальном творчестве.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u w:val="single"/>
        </w:rPr>
        <w:t>Задач</w:t>
      </w:r>
      <w:r w:rsidRPr="007A1C55">
        <w:rPr>
          <w:rFonts w:ascii="Times New Roman" w:eastAsia="TT1408o00" w:hAnsi="Times New Roman"/>
          <w:color w:val="000000"/>
          <w:sz w:val="24"/>
          <w:szCs w:val="24"/>
          <w:u w:val="single"/>
        </w:rPr>
        <w:t>а</w:t>
      </w:r>
      <w:r>
        <w:rPr>
          <w:rFonts w:ascii="Times New Roman" w:eastAsia="TT1408o00" w:hAnsi="Times New Roman"/>
          <w:color w:val="000000"/>
          <w:sz w:val="24"/>
          <w:szCs w:val="24"/>
        </w:rPr>
        <w:t>: приобретение опыта в создании орнаментальных мотивов.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Предлагаемое аудиторное задание: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1. Копирование зооморфных мотивов в искусстве орнамента: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а) древнеиранские мотивы;</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б) готические мотивы;</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 стиль эпохи Возрождения.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Pr>
          <w:rFonts w:ascii="Times New Roman" w:eastAsia="TT1408o00" w:hAnsi="Times New Roman"/>
          <w:color w:val="000000"/>
          <w:sz w:val="24"/>
          <w:szCs w:val="24"/>
        </w:rPr>
        <w:t>2. Создание орнаментальных композиций с изображением зверей в выбранном стиле.</w:t>
      </w:r>
      <w:r w:rsidRPr="007A1C55">
        <w:rPr>
          <w:rFonts w:ascii="Times New Roman" w:eastAsia="TT1408o00" w:hAnsi="Times New Roman"/>
          <w:color w:val="000000"/>
          <w:sz w:val="24"/>
          <w:szCs w:val="24"/>
          <w:u w:val="single"/>
        </w:rPr>
        <w:t xml:space="preserve">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3 часа </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 xml:space="preserve">Раздел </w:t>
      </w:r>
      <w:r>
        <w:rPr>
          <w:rFonts w:ascii="Times New Roman" w:eastAsia="TT1408o00" w:hAnsi="Times New Roman"/>
          <w:b/>
          <w:color w:val="000000"/>
          <w:sz w:val="24"/>
          <w:szCs w:val="24"/>
          <w:lang w:val="tt-RU"/>
        </w:rPr>
        <w:t>3</w:t>
      </w:r>
      <w:r>
        <w:rPr>
          <w:rFonts w:ascii="Times New Roman" w:eastAsia="TT1408o00" w:hAnsi="Times New Roman"/>
          <w:b/>
          <w:color w:val="000000"/>
          <w:sz w:val="24"/>
          <w:szCs w:val="24"/>
        </w:rPr>
        <w:t>. Декоративная стилизация в натюрморте</w:t>
      </w:r>
    </w:p>
    <w:p w:rsidR="00BC69B5" w:rsidRPr="007A1C5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sidRPr="007A1C55">
        <w:rPr>
          <w:rFonts w:ascii="Times New Roman" w:eastAsia="TT1408o00" w:hAnsi="Times New Roman"/>
          <w:b/>
          <w:color w:val="000000"/>
          <w:sz w:val="24"/>
          <w:szCs w:val="24"/>
        </w:rPr>
        <w:t>4.1. Принципы организации декоративной композиции в натюрморте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7A1C55">
        <w:rPr>
          <w:rFonts w:ascii="Times New Roman" w:eastAsia="TT1408o00" w:hAnsi="Times New Roman"/>
          <w:color w:val="000000"/>
          <w:sz w:val="24"/>
          <w:szCs w:val="24"/>
          <w:u w:val="single"/>
        </w:rPr>
        <w:t>Цель:</w:t>
      </w:r>
      <w:r>
        <w:rPr>
          <w:rFonts w:ascii="Times New Roman" w:eastAsia="TT1408o00" w:hAnsi="Times New Roman"/>
          <w:color w:val="000000"/>
          <w:sz w:val="24"/>
          <w:szCs w:val="24"/>
        </w:rPr>
        <w:t xml:space="preserve"> Формирование умения выстраивать декоративную композицию натюрморта,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основываясь на принципах выделения главного, соподчинения всех элементов в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композиции.</w:t>
      </w:r>
      <w:r>
        <w:rPr>
          <w:rFonts w:ascii="Times New Roman" w:eastAsia="TT1408o00" w:hAnsi="Times New Roman"/>
          <w:color w:val="000000"/>
          <w:sz w:val="24"/>
          <w:szCs w:val="24"/>
          <w:lang w:val="tt-RU"/>
        </w:rPr>
        <w:t xml:space="preserve">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sidRPr="007A1C55">
        <w:rPr>
          <w:rFonts w:ascii="Times New Roman" w:eastAsia="TT1408o00" w:hAnsi="Times New Roman"/>
          <w:color w:val="000000"/>
          <w:sz w:val="24"/>
          <w:szCs w:val="24"/>
          <w:u w:val="single"/>
          <w:lang w:val="tt-RU"/>
        </w:rPr>
        <w:t>З</w:t>
      </w:r>
      <w:r w:rsidRPr="007A1C55">
        <w:rPr>
          <w:rFonts w:ascii="Times New Roman" w:eastAsia="TT1408o00" w:hAnsi="Times New Roman"/>
          <w:color w:val="000000"/>
          <w:sz w:val="24"/>
          <w:szCs w:val="24"/>
          <w:u w:val="single"/>
        </w:rPr>
        <w:t>адача:</w:t>
      </w:r>
      <w:r>
        <w:rPr>
          <w:rFonts w:ascii="Times New Roman" w:eastAsia="TT1408o00" w:hAnsi="Times New Roman"/>
          <w:color w:val="000000"/>
          <w:sz w:val="24"/>
          <w:szCs w:val="24"/>
        </w:rPr>
        <w:t xml:space="preserve"> Правильно расположить предметы в сложной композиции.</w:t>
      </w:r>
      <w:r>
        <w:rPr>
          <w:rFonts w:ascii="Times New Roman" w:eastAsia="TT1408o00" w:hAnsi="Times New Roman"/>
          <w:color w:val="000000"/>
          <w:sz w:val="24"/>
          <w:szCs w:val="24"/>
          <w:lang w:val="tt-RU"/>
        </w:rPr>
        <w:t>,</w:t>
      </w:r>
      <w:r>
        <w:rPr>
          <w:rFonts w:ascii="Times New Roman" w:eastAsia="TT1408o00" w:hAnsi="Times New Roman"/>
          <w:color w:val="000000"/>
          <w:sz w:val="24"/>
          <w:szCs w:val="24"/>
        </w:rPr>
        <w:t xml:space="preserve">изображение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силуэтное, выявление света и тени.Предлагаемое аудиторное задание: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трансформация формы трех предметов (лампы, чайника, кувшина) при помощи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изменения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пропорций: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уменьшение ширины в два раза;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увеличение ширины в два раза;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u w:val="single"/>
        </w:rPr>
      </w:pPr>
      <w:r>
        <w:rPr>
          <w:rFonts w:ascii="Times New Roman" w:eastAsia="TT1408o00" w:hAnsi="Times New Roman"/>
          <w:color w:val="000000"/>
          <w:sz w:val="24"/>
          <w:szCs w:val="24"/>
        </w:rPr>
        <w:t>- изменение пропорций внутри предмета (пропорции горлышка, туловища предмета).</w:t>
      </w:r>
      <w:r w:rsidRPr="007A1C55">
        <w:rPr>
          <w:rFonts w:ascii="Times New Roman" w:eastAsia="TT1408o00" w:hAnsi="Times New Roman"/>
          <w:color w:val="000000"/>
          <w:sz w:val="24"/>
          <w:szCs w:val="24"/>
          <w:u w:val="single"/>
        </w:rPr>
        <w:t xml:space="preserve">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sidRPr="0065124B">
        <w:rPr>
          <w:rFonts w:ascii="Times New Roman" w:eastAsia="TT1408o00" w:hAnsi="Times New Roman"/>
          <w:color w:val="000000"/>
          <w:sz w:val="24"/>
          <w:szCs w:val="24"/>
          <w:u w:val="single"/>
        </w:rPr>
        <w:t>Время:</w:t>
      </w:r>
      <w:r>
        <w:rPr>
          <w:rFonts w:ascii="Times New Roman" w:eastAsia="TT1408o00" w:hAnsi="Times New Roman"/>
          <w:color w:val="000000"/>
          <w:sz w:val="24"/>
          <w:szCs w:val="24"/>
          <w:u w:val="single"/>
        </w:rPr>
        <w:t xml:space="preserve"> 8 часов.</w:t>
      </w:r>
      <w:r w:rsidRPr="00B51B46">
        <w:rPr>
          <w:rFonts w:ascii="Times New Roman" w:eastAsia="TT1408o00" w:hAnsi="Times New Roman"/>
          <w:color w:val="000000"/>
          <w:sz w:val="24"/>
          <w:szCs w:val="24"/>
          <w:u w:val="single"/>
          <w:lang w:val="tt-RU"/>
        </w:rPr>
        <w:t xml:space="preserve"> </w:t>
      </w:r>
      <w:r>
        <w:rPr>
          <w:rFonts w:ascii="Times New Roman" w:eastAsia="TT1408o00" w:hAnsi="Times New Roman"/>
          <w:color w:val="000000"/>
          <w:sz w:val="24"/>
          <w:szCs w:val="24"/>
          <w:u w:val="single"/>
          <w:lang w:val="tt-RU"/>
        </w:rPr>
        <w:t>( с/р – 16  часов)</w:t>
      </w:r>
    </w:p>
    <w:p w:rsidR="00BC69B5" w:rsidRDefault="00BC69B5" w:rsidP="007A1C55">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B445DC">
      <w:pPr>
        <w:suppressAutoHyphens/>
        <w:autoSpaceDE w:val="0"/>
        <w:autoSpaceDN w:val="0"/>
        <w:adjustRightInd w:val="0"/>
        <w:spacing w:after="0" w:line="240" w:lineRule="auto"/>
        <w:ind w:left="420"/>
        <w:jc w:val="both"/>
        <w:rPr>
          <w:rFonts w:ascii="Times New Roman" w:eastAsia="TT1408o00" w:hAnsi="Times New Roman"/>
          <w:b/>
          <w:color w:val="000000"/>
          <w:sz w:val="24"/>
          <w:szCs w:val="24"/>
        </w:rPr>
      </w:pPr>
      <w:r>
        <w:rPr>
          <w:rFonts w:ascii="Times New Roman" w:eastAsia="TT1408o00" w:hAnsi="Times New Roman"/>
          <w:b/>
          <w:color w:val="000000"/>
          <w:sz w:val="24"/>
          <w:szCs w:val="24"/>
          <w:lang w:val="tt-RU"/>
        </w:rPr>
        <w:t>2.</w:t>
      </w:r>
      <w:r>
        <w:rPr>
          <w:rFonts w:ascii="Times New Roman" w:eastAsia="TT1408o00" w:hAnsi="Times New Roman"/>
          <w:b/>
          <w:color w:val="000000"/>
          <w:sz w:val="24"/>
          <w:szCs w:val="24"/>
        </w:rPr>
        <w:t>Требования к уровню подготовки обучающихся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Результатом освоения учебного предмета «Композиция прикладная» является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приобретение обучающимися следующих знаний, умений и навыков: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знание основных элементов композиции, закономерностей построения художественной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формы;</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 знание принципов сбора и систематизации подготовительного материала и способов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lang w:val="tt-RU"/>
        </w:rPr>
        <w:t>е</w:t>
      </w:r>
      <w:r>
        <w:rPr>
          <w:rFonts w:ascii="Times New Roman" w:eastAsia="TT1408o00" w:hAnsi="Times New Roman"/>
          <w:color w:val="000000"/>
          <w:sz w:val="24"/>
          <w:szCs w:val="24"/>
        </w:rPr>
        <w:t>го</w:t>
      </w:r>
      <w:r>
        <w:rPr>
          <w:rFonts w:ascii="Times New Roman" w:eastAsia="TT1408o00" w:hAnsi="Times New Roman"/>
          <w:color w:val="000000"/>
          <w:sz w:val="24"/>
          <w:szCs w:val="24"/>
          <w:lang w:val="tt-RU"/>
        </w:rPr>
        <w:t xml:space="preserve"> п</w:t>
      </w:r>
      <w:r>
        <w:rPr>
          <w:rFonts w:ascii="Times New Roman" w:eastAsia="TT1408o00" w:hAnsi="Times New Roman"/>
          <w:color w:val="000000"/>
          <w:sz w:val="24"/>
          <w:szCs w:val="24"/>
        </w:rPr>
        <w:t>рименения для воплощения творческого замысла;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умение применять полученные знания о выразительных средствах композиции – ритме,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линии, силуэте, тональности и тональной пластике, цвете, контрасте – в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композиционных работах;</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умение находить художественные средства, соответствующие композиционному</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замыслу;</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умение находить живописно-пластические и графические решения для каждой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творческой задачи;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навыки работы по композиции.</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Требования к уровню подготовки обучающихся на различных этапах обучения</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b/>
          <w:color w:val="000000"/>
          <w:sz w:val="24"/>
          <w:szCs w:val="24"/>
        </w:rPr>
        <w:t>В первом классе</w:t>
      </w:r>
      <w:r>
        <w:rPr>
          <w:rFonts w:ascii="Times New Roman" w:eastAsia="TT1408o00" w:hAnsi="Times New Roman"/>
          <w:color w:val="000000"/>
          <w:sz w:val="24"/>
          <w:szCs w:val="24"/>
        </w:rPr>
        <w:t xml:space="preserve"> учащиеся знакомятся с видами декоративно-прикладного искусства его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особенностями и спецификой. С возможностями декорирования предметов, форм,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интерьеров. Знакомятся с художественными промыслами. Овладевают техническими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навыками изображения. Приобретают навыки конструирования и моделирования из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различных материалов.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b/>
          <w:color w:val="000000"/>
          <w:sz w:val="24"/>
          <w:szCs w:val="24"/>
        </w:rPr>
        <w:t>Во втором классе</w:t>
      </w:r>
      <w:r>
        <w:rPr>
          <w:rFonts w:ascii="Times New Roman" w:eastAsia="TT1408o00" w:hAnsi="Times New Roman"/>
          <w:color w:val="000000"/>
          <w:sz w:val="24"/>
          <w:szCs w:val="24"/>
        </w:rPr>
        <w:t xml:space="preserve"> учащиеся работают с различными материалами. Продолжают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знакомство с</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промыслами России. Многообразием видов росписи. Учатся разбираться в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художественновыразительных особенностях языка декоративно-прикладного искусства.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Учитывать взаимосвязь</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формы объекта с его функциональным назначением,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материалом, украшением в процессе эстетического анализа.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b/>
          <w:color w:val="000000"/>
          <w:sz w:val="24"/>
          <w:szCs w:val="24"/>
        </w:rPr>
        <w:t>В третьем классе</w:t>
      </w:r>
      <w:r>
        <w:rPr>
          <w:rFonts w:ascii="Times New Roman" w:eastAsia="TT1408o00" w:hAnsi="Times New Roman"/>
          <w:color w:val="000000"/>
          <w:sz w:val="24"/>
          <w:szCs w:val="24"/>
        </w:rPr>
        <w:t xml:space="preserve"> учащиеся знакомятся с такими видами декоративно-прикладного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искусства как –папье-маше, роспись по ткани «батик». Продолжают знакомство с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возможностями декорирования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форм и предметов. Учатся создавать работу, связывая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основные части и детали с конструктивной</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особенностью формы. На занятиях в третьем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классе формируются навыки работы с разными материалами. Учащиеся учатся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самостоятельно задумывать, развивать, осмысливать и выполнять работу. В основу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работы над декоративно-прикладным искусством в третьем классе положен актив-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ный метод преподавания, основанный на живом восприятии явлений и творческом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воображении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учащихся.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lang w:val="tt-RU"/>
        </w:rPr>
      </w:pPr>
      <w:r>
        <w:rPr>
          <w:rFonts w:ascii="Times New Roman" w:eastAsia="TT1408o00" w:hAnsi="Times New Roman"/>
          <w:b/>
          <w:color w:val="000000"/>
          <w:sz w:val="24"/>
          <w:szCs w:val="24"/>
          <w:lang w:val="tt-RU"/>
        </w:rPr>
        <w:t xml:space="preserve">В четвертом </w:t>
      </w:r>
      <w:r>
        <w:rPr>
          <w:rFonts w:ascii="Times New Roman" w:eastAsia="TT1408o00" w:hAnsi="Times New Roman"/>
          <w:b/>
          <w:color w:val="000000"/>
          <w:sz w:val="24"/>
          <w:szCs w:val="24"/>
        </w:rPr>
        <w:t xml:space="preserve"> класс</w:t>
      </w:r>
      <w:r>
        <w:rPr>
          <w:rFonts w:ascii="Times New Roman" w:eastAsia="TT1408o00" w:hAnsi="Times New Roman"/>
          <w:b/>
          <w:color w:val="000000"/>
          <w:sz w:val="24"/>
          <w:szCs w:val="24"/>
          <w:lang w:val="tt-RU"/>
        </w:rPr>
        <w:t>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знания: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понятий и терминов, используемых при работе над композицией;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тональной, цветовой, линейной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«симметрии» и «асимметрии» в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движении (статике и динамике) в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ритме в декоративной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стилизации в орнаментальной композиции;</w:t>
      </w:r>
    </w:p>
    <w:p w:rsidR="00BC69B5" w:rsidRDefault="00BC69B5" w:rsidP="00737C40">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контрастах и нюансах в орнаментальной композиции;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умения: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уравновешивать основные элементы в листе;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четко выделять композиционный центр;</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собирать материал в работе над декоративной композицией;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навыки: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владения техниками работы гуашью, аппликации, графическими техниками;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поэтапной работы над декоративной композицией;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анализировать схемы построения композиций великими художниками.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lang w:val="tt-RU"/>
        </w:rPr>
      </w:pPr>
      <w:r>
        <w:rPr>
          <w:rFonts w:ascii="Times New Roman" w:eastAsia="TT1408o00" w:hAnsi="Times New Roman"/>
          <w:b/>
          <w:color w:val="000000"/>
          <w:sz w:val="24"/>
          <w:szCs w:val="24"/>
          <w:lang w:val="tt-RU"/>
        </w:rPr>
        <w:t xml:space="preserve">В </w:t>
      </w:r>
      <w:r>
        <w:rPr>
          <w:rFonts w:ascii="Times New Roman" w:eastAsia="TT1408o00" w:hAnsi="Times New Roman"/>
          <w:b/>
          <w:color w:val="000000"/>
          <w:sz w:val="24"/>
          <w:szCs w:val="24"/>
        </w:rPr>
        <w:t>5 класс</w:t>
      </w:r>
      <w:r>
        <w:rPr>
          <w:rFonts w:ascii="Times New Roman" w:eastAsia="TT1408o00" w:hAnsi="Times New Roman"/>
          <w:b/>
          <w:color w:val="000000"/>
          <w:sz w:val="24"/>
          <w:szCs w:val="24"/>
          <w:lang w:val="tt-RU"/>
        </w:rPr>
        <w:t>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знания: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понятий и терминов, используемых при работе над композицией;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развитии пластической идеи в плоскостной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условном, плоскостном решении трехмерного пространства;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стилизации растительных форм;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плановости изображения в условиях плоскостного решения пространства;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принципах создания монокомпозиции;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о значении цвета в декоративной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умения: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передачи пространства через изменение насыщенности и светлоты цвета;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последовательно поэтапно работать над декоративной композицией;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аботать над индивидуальной трактовкой предметов постановки, персонажей;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передавать стилистику, историческую достоверность деталей;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трансформировать и стилизовать заданную форму;</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навыки: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использовать условную плоскостную, аппликативную трактовку формы предмета;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создания орнаментального декора в изображении предметов и мотивов;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анализировать схемы построения композиций великих художников;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работы с ограниченной палитрой, составление колеров;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создания орнаментальной композиции с использованием стилизованных мотивов.</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lang w:val="tt-RU"/>
        </w:rPr>
        <w:t>4.</w:t>
      </w:r>
      <w:r>
        <w:rPr>
          <w:rFonts w:ascii="Times New Roman" w:eastAsia="TT1408o00" w:hAnsi="Times New Roman"/>
          <w:b/>
          <w:color w:val="000000"/>
          <w:sz w:val="24"/>
          <w:szCs w:val="24"/>
        </w:rPr>
        <w:t>Формы и методы контроля, система оценок</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Аттестация: цели, виды, форма, содержание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Контроль знаний, умений и навыков обучающихся обеспечивает оперативное </w:t>
      </w:r>
    </w:p>
    <w:p w:rsidR="00BC69B5" w:rsidRPr="001313FC"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Управление</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учебным процессом и выполняет обучающую, проверочную, воспитательную и корректирующую</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функции.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Текущий контроль успеваемости обучающихся проводится в счет аудиторного времени,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предусмотренного на учебный предмет в виде проверки самостоятельной работы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обучающегося,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обсуждения этапов работы над композицией, выставления оценок и пр. В </w:t>
      </w:r>
    </w:p>
    <w:p w:rsidR="00BC69B5" w:rsidRPr="001313FC"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конце первого полугодия каждого класса предусмотрен контрольный урок.</w:t>
      </w:r>
      <w:r>
        <w:rPr>
          <w:rFonts w:ascii="Times New Roman" w:eastAsia="TT1408o00" w:hAnsi="Times New Roman"/>
          <w:color w:val="000000"/>
          <w:sz w:val="24"/>
          <w:szCs w:val="24"/>
          <w:lang w:val="tt-RU"/>
        </w:rPr>
        <w:t xml:space="preserve"> </w:t>
      </w:r>
    </w:p>
    <w:p w:rsidR="00BC69B5" w:rsidRPr="001313FC"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Форма промежуточной аттестации: зачет – творческий просмотр (в конце каждого класса).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Промежуточный контроль успеваемости обучающихся проводится в счет аудиторного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времени,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предусмотренного на учебный предмет в виде творческого просмотра. Оценки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ученикам могут</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выставляться и по окончании четверти.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Тематика зачетных заданий в конце каждого учебного года может быть связана с планом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творческой работы, конкурсно-выставочной деятельностью образовательного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учреждения.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Итоговая работа может быть выполнена в любой технике живописи и графике.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Работа рассчитана на второе полугодие </w:t>
      </w:r>
      <w:r>
        <w:rPr>
          <w:rFonts w:ascii="Times New Roman" w:eastAsia="TT1408o00" w:hAnsi="Times New Roman"/>
          <w:color w:val="000000"/>
          <w:sz w:val="24"/>
          <w:szCs w:val="24"/>
          <w:lang w:val="tt-RU"/>
        </w:rPr>
        <w:t>5</w:t>
      </w:r>
      <w:r>
        <w:rPr>
          <w:rFonts w:ascii="Times New Roman" w:eastAsia="TT1408o00" w:hAnsi="Times New Roman"/>
          <w:color w:val="000000"/>
          <w:sz w:val="24"/>
          <w:szCs w:val="24"/>
        </w:rPr>
        <w:t xml:space="preserve"> (выпускного класса)</w:t>
      </w:r>
      <w:r>
        <w:rPr>
          <w:rFonts w:ascii="Times New Roman" w:eastAsia="TT1408o00" w:hAnsi="Times New Roman"/>
          <w:color w:val="000000"/>
          <w:sz w:val="24"/>
          <w:szCs w:val="24"/>
          <w:lang w:val="tt-RU"/>
        </w:rPr>
        <w:t>.</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Этапы работы:</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lang w:val="tt-RU"/>
        </w:rPr>
      </w:pPr>
    </w:p>
    <w:p w:rsidR="00BC69B5" w:rsidRDefault="00BC69B5" w:rsidP="008C0AE2">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lang w:val="tt-RU"/>
        </w:rPr>
        <w:t>-</w:t>
      </w:r>
      <w:r>
        <w:rPr>
          <w:rFonts w:ascii="Times New Roman" w:eastAsia="TT1408o00" w:hAnsi="Times New Roman"/>
          <w:color w:val="000000"/>
          <w:sz w:val="24"/>
          <w:szCs w:val="24"/>
        </w:rPr>
        <w:t xml:space="preserve"> поиски темы, выстраивание концепции серии; сбор и обработка материала; зарисовки,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эскизы, этюды;</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поиски графических и живописных решений, как отдельных листов серии, так и всей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серии в целом;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сдача итоговых листов и завершение всей работы в конце учебного года;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  выставка и обсуждение итоговых работ.</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rPr>
      </w:pPr>
      <w:r>
        <w:rPr>
          <w:rFonts w:ascii="Times New Roman" w:eastAsia="TT1408o00" w:hAnsi="Times New Roman"/>
          <w:b/>
          <w:color w:val="000000"/>
          <w:sz w:val="24"/>
          <w:szCs w:val="24"/>
        </w:rPr>
        <w:t>Критерии оценок</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По результатам текущей, промежуточной и итоговой аттестации выставляются оценки: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«отлично», «хорошо», «удовлетворительно».</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5 (отлично) – ученик самостоятельно выполняет все задачи на высоком уровне, его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Работа</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отличается оригинальностью идеи, грамотным исполнением, творческим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подходом.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4 (хорошо) – ученик справляется с поставленными перед ним задачами, но прибегает к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помощи преподавателя. Работа выполнена, но есть незначительные ошибки.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3 (удовлетворительно) – ученик выполняет задачи, но делает грубые ошибки (по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невнимательности или нерадивости). Для завершения работы необходима постоянная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помощь преподавателя.</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lang w:val="tt-RU"/>
        </w:rPr>
        <w:t>5.</w:t>
      </w:r>
      <w:r>
        <w:rPr>
          <w:rFonts w:ascii="Times New Roman" w:eastAsia="TT1408o00" w:hAnsi="Times New Roman"/>
          <w:b/>
          <w:color w:val="000000"/>
          <w:sz w:val="24"/>
          <w:szCs w:val="24"/>
        </w:rPr>
        <w:t>Методическое обеспечение учебного процесса</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Предложенные в настоящей программе темы заданий по прикладной композиции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следует</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рассматривать как рекомендательные. Это дает возможность педагогу творчески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подойти к преподаванию учебного предмета, применять разработанные им методики;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разнообразные по техниками материалам задания.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Применение различных методов и форм (теоретических и практических занятий,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самостоятельной работы по сбору натурного материала и т.п.) должно четко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укладываться в схему поэтапного ведения работы. Программа предлагает следующую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схему этапов выполнения композиции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декоративной: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1. Обзорная беседа о предлагаемых темах.</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2. Выбор сюжета и техники исполнения.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3. Сбор подготовительного изобразительного материала и изучение материальной</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культуры.</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4. Тональные форэскизы.</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5. Упражнения по цветоведению, по законам композиции, по техникам исполнения.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6. Варианты тонально-композиционных эскизов.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7. Варианты цветотональных эскизов.</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8. Выполнение картона.</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9. Выполнение работы на формате в материале.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Работа над декоративной композицией ведется, в основном, за пределами учебных ауди-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торных занятий, ввиду небольшого количества аудиторных часов, отведенных на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предмет «Композиция прикладная». Во время аудиторных занятий проводятся: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объявление темы, постановка</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конкретных задач, просмотр классических аналогов,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создание форэскизов, цветовых и тональных</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 xml:space="preserve">эскизов, индивидуальная работа с каждым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учеником.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Итогом каждого из двух полугодий должна стать, как минимум, одна законченная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композиция в цвете или графическая, может быть и серия цветовых или графических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листов. Техника</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исполнения и формат работы обсуждается с преподавателем.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Педагог должен помочь детям выбрать тему итоговой работы. При всей углубленности 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широте задачи, она должна быть вполне доступна именно данному ученику.</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После выбора основной темы и ее графического подтверждения начинается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индивидуальная работа с каждым обучающимся. Это и поиски решений, и, если нужно,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обращение к справочному материалу, литературе по искусству. Полезно делать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зарисовки, эскизы, этюды, даже копии с произведений мастеров, выстраивая графический ряд, затем, если итоговая работа задумана в цвете, - ее колористическое решение.</w:t>
      </w:r>
    </w:p>
    <w:p w:rsidR="00BC69B5" w:rsidRDefault="00BC69B5" w:rsidP="00737C40">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Рекомендации по организации самостоятельной работы обучающихся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Самостоятельные работы по композиции просматриваются преподавателем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еженедельно.</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Оценкой отмечаются все этапы работы: сбор материала, эскиз, картон, итоговая работа.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Необходимо дать возможность ученику глубже проникнуть в предмет изображения,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создав условия для</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проявления его творческой индивидуальности.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Самостоятельная (внеаудиторная) работа может быть использована на выполнение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домашнего задания детьми, посещение ими учреждений культуры (выставок, галерей,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музеев и т. д.),</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 xml:space="preserve">участие детей в творческих мероприятиях, конкурсах и культурно-просветительской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деятельности</w:t>
      </w:r>
      <w:r>
        <w:rPr>
          <w:rFonts w:ascii="Times New Roman" w:eastAsia="TT1408o00" w:hAnsi="Times New Roman"/>
          <w:color w:val="000000"/>
          <w:sz w:val="24"/>
          <w:szCs w:val="24"/>
          <w:lang w:val="tt-RU"/>
        </w:rPr>
        <w:t xml:space="preserve"> </w:t>
      </w:r>
      <w:r>
        <w:rPr>
          <w:rFonts w:ascii="Times New Roman" w:eastAsia="TT1408o00" w:hAnsi="Times New Roman"/>
          <w:color w:val="000000"/>
          <w:sz w:val="24"/>
          <w:szCs w:val="24"/>
        </w:rPr>
        <w:t>образовательного учреждения.</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lang w:val="tt-RU"/>
        </w:rPr>
      </w:pPr>
      <w:r>
        <w:rPr>
          <w:rFonts w:ascii="Times New Roman" w:eastAsia="TT1408o00" w:hAnsi="Times New Roman"/>
          <w:b/>
          <w:color w:val="000000"/>
          <w:sz w:val="24"/>
          <w:szCs w:val="24"/>
          <w:lang w:val="tt-RU"/>
        </w:rPr>
        <w:t>6.</w:t>
      </w:r>
      <w:r>
        <w:rPr>
          <w:rFonts w:ascii="Times New Roman" w:eastAsia="TT1408o00" w:hAnsi="Times New Roman"/>
          <w:b/>
          <w:color w:val="000000"/>
          <w:sz w:val="24"/>
          <w:szCs w:val="24"/>
        </w:rPr>
        <w:t>Список литературы и средств обучения</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b/>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lang w:val="tt-RU"/>
        </w:rPr>
        <w:t>Н.М.Сокольникова .</w:t>
      </w:r>
      <w:r>
        <w:rPr>
          <w:rFonts w:ascii="Times New Roman" w:eastAsia="TT1408o00" w:hAnsi="Times New Roman"/>
          <w:color w:val="000000"/>
          <w:sz w:val="24"/>
          <w:szCs w:val="24"/>
        </w:rPr>
        <w:t>Обнинск</w:t>
      </w:r>
      <w:r>
        <w:rPr>
          <w:rFonts w:ascii="Times New Roman" w:eastAsia="TT1408o00" w:hAnsi="Times New Roman"/>
          <w:color w:val="000000"/>
          <w:sz w:val="24"/>
          <w:szCs w:val="24"/>
          <w:lang w:val="tt-RU"/>
        </w:rPr>
        <w:t xml:space="preserve"> “Основы композиции”.1996г.</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Голубева О.Л. Основы композиции. Издательский дом искусств. - М.: 2004</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Козлов В.Н. Основы художественного оформления текстильных изделий. - М.: «Легкая и пищевая промышленность», 1981</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Фаворский В.А. Художественное творчество детей в культуре России первой половины 20 века. -</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М.: Педагогика, 2002</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Фаворский В.А. О композиции. // «Искусство» №1-2, 1983</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Фаворский В.А. Об искусстве, о книге, о гравюре. - М.: 1986</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Арнхейм Р. Искусство и визуальное восприятие. - М.: 1974</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Претте М.К., Капальдо Альфонсо. Творчество и выражение. Курс художественного воспитания. -М.: 1981</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Елизаров В.Е. Примерная программа для ДХШ и изобразительных отделений ДШИ. - М.: 2008</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Большаков М.В. Декор и орнамент в книге. - М.: Книга, 1990</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Волков Н.Н. Композиция в живописи. - М.: 1977</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Вейль Герман. Симметрия. - М.: 1968</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Даниэль С.М. Учебный анализ композиции. // «Творчество» №3, 1984</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Кибрик Е.А. Объективные законы композиции в изобразительном искусстве. «Вопросы  философии» №10, 1966</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Зайцев А.С. Наука о цвете и живописи. - М.: Искусство, 1986</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Алямовская А.Н., Лазурский В.В. //Сборник «Искусство книги» №7, 1971</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Искусство шрифта: работы московских художников книги 1959-1974. - М.: 1977</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Ровенский М.Г. Отечественные шрифты //Полиграфист и издатель №4, 1995</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Шицгал А.Г. Русский типографский шрифт (вопросы теории и практики применения). - М.: 1985</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Бесчастнов Н.П. Изображение растительных мотивов. - М.: Гуманитарный издательский центр</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«Владос», 2004</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Бесчастнов Н.П. Графика натюрморта. - М.: Владос, 2008</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Бесчастнов Н.П. Графика пейзажа. - М.: Владос, 2005</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Бесчастнов Н.П. Черно-белая графика. - М.: Владос, 2002</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Логвиненко Г.М. Декоративная композиция. - М.: Владос, 2006</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Сокольникова Н.М. Художники. Книги. Дети. - М.: Конец века, 1997</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lang w:val="tt-RU"/>
        </w:rPr>
      </w:pPr>
      <w:r>
        <w:rPr>
          <w:rFonts w:ascii="Times New Roman" w:eastAsia="TT1408o00" w:hAnsi="Times New Roman"/>
          <w:color w:val="000000"/>
          <w:sz w:val="24"/>
          <w:szCs w:val="24"/>
        </w:rPr>
        <w:t>Барышников А.П. Перспектива. - М.: 1955</w:t>
      </w:r>
    </w:p>
    <w:p w:rsidR="00BC69B5" w:rsidRDefault="00BC69B5" w:rsidP="00737C40">
      <w:pPr>
        <w:suppressAutoHyphens/>
        <w:autoSpaceDE w:val="0"/>
        <w:autoSpaceDN w:val="0"/>
        <w:adjustRightInd w:val="0"/>
        <w:spacing w:after="0" w:line="240" w:lineRule="auto"/>
        <w:ind w:firstLine="709"/>
        <w:jc w:val="both"/>
        <w:rPr>
          <w:rFonts w:ascii="Times New Roman" w:eastAsia="TT1408o00" w:hAnsi="Times New Roman"/>
          <w:color w:val="000000"/>
          <w:sz w:val="24"/>
          <w:szCs w:val="24"/>
          <w:lang w:val="tt-RU"/>
        </w:rPr>
      </w:pPr>
    </w:p>
    <w:p w:rsidR="00BC69B5" w:rsidRDefault="00BC69B5" w:rsidP="001313FC">
      <w:pPr>
        <w:suppressAutoHyphens/>
        <w:autoSpaceDE w:val="0"/>
        <w:autoSpaceDN w:val="0"/>
        <w:adjustRightInd w:val="0"/>
        <w:spacing w:after="0" w:line="240" w:lineRule="auto"/>
        <w:jc w:val="both"/>
        <w:rPr>
          <w:rFonts w:ascii="Times New Roman" w:eastAsia="TT1408o00" w:hAnsi="Times New Roman"/>
          <w:b/>
          <w:color w:val="000000"/>
          <w:sz w:val="24"/>
          <w:szCs w:val="24"/>
        </w:rPr>
      </w:pPr>
      <w:r>
        <w:rPr>
          <w:rFonts w:ascii="Times New Roman" w:eastAsia="TT1408o00" w:hAnsi="Times New Roman"/>
          <w:b/>
          <w:color w:val="000000"/>
          <w:sz w:val="24"/>
          <w:szCs w:val="24"/>
        </w:rPr>
        <w:t>Средства обучения</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Материальные: учебные аудитории, специально оборудованные наглядными пособиями,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мебелью, натюрмортным фондом;</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Наглядно-плоскостные: наглядные методические пособия, карты, плакаты, фонд работ</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учеников, настенные иллюстрации, магнитные доски.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Демонстрационные: муляжи, чучела птиц и животных, гербарии, демонстрационные мо-</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дели.</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Электронные образовательные ресурсы: мультимедийные учебники, мультимедийные</w:t>
      </w:r>
    </w:p>
    <w:p w:rsidR="00BC69B5" w:rsidRDefault="00BC69B5" w:rsidP="001313FC">
      <w:pPr>
        <w:suppressAutoHyphens/>
        <w:autoSpaceDE w:val="0"/>
        <w:autoSpaceDN w:val="0"/>
        <w:adjustRightInd w:val="0"/>
        <w:spacing w:after="0" w:line="240" w:lineRule="auto"/>
        <w:jc w:val="both"/>
        <w:rPr>
          <w:rFonts w:ascii="Times New Roman" w:eastAsia="TT1408o00" w:hAnsi="Times New Roman"/>
          <w:color w:val="000000"/>
          <w:sz w:val="24"/>
          <w:szCs w:val="24"/>
        </w:rPr>
      </w:pPr>
      <w:r>
        <w:rPr>
          <w:rFonts w:ascii="Times New Roman" w:eastAsia="TT1408o00" w:hAnsi="Times New Roman"/>
          <w:color w:val="000000"/>
          <w:sz w:val="24"/>
          <w:szCs w:val="24"/>
        </w:rPr>
        <w:t>универсальные энциклопедии, сетевые образовательные ресурсы.</w:t>
      </w:r>
    </w:p>
    <w:p w:rsidR="00BC69B5" w:rsidRDefault="00BC69B5" w:rsidP="00737C40">
      <w:pPr>
        <w:suppressAutoHyphens/>
        <w:spacing w:after="0" w:line="240" w:lineRule="auto"/>
        <w:ind w:firstLine="709"/>
        <w:jc w:val="both"/>
      </w:pPr>
    </w:p>
    <w:p w:rsidR="00BC69B5" w:rsidRDefault="00BC69B5"/>
    <w:sectPr w:rsidR="00BC69B5" w:rsidSect="00A20889">
      <w:footerReference w:type="even" r:id="rId8"/>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9B5" w:rsidRDefault="00BC69B5" w:rsidP="003C3507">
      <w:pPr>
        <w:spacing w:after="0" w:line="240" w:lineRule="auto"/>
      </w:pPr>
      <w:r>
        <w:separator/>
      </w:r>
    </w:p>
  </w:endnote>
  <w:endnote w:type="continuationSeparator" w:id="1">
    <w:p w:rsidR="00BC69B5" w:rsidRDefault="00BC69B5" w:rsidP="003C35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T1408o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9B5" w:rsidRDefault="00BC69B5" w:rsidP="007E1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69B5" w:rsidRDefault="00BC69B5" w:rsidP="00A2088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9B5" w:rsidRDefault="00BC69B5" w:rsidP="007E1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C69B5" w:rsidRDefault="00BC69B5" w:rsidP="00A20889">
    <w:pPr>
      <w:pStyle w:val="Footer"/>
      <w:ind w:right="360"/>
      <w:jc w:val="right"/>
    </w:pPr>
  </w:p>
  <w:p w:rsidR="00BC69B5" w:rsidRDefault="00BC69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9B5" w:rsidRDefault="00BC69B5" w:rsidP="003C3507">
      <w:pPr>
        <w:spacing w:after="0" w:line="240" w:lineRule="auto"/>
      </w:pPr>
      <w:r>
        <w:separator/>
      </w:r>
    </w:p>
  </w:footnote>
  <w:footnote w:type="continuationSeparator" w:id="1">
    <w:p w:rsidR="00BC69B5" w:rsidRDefault="00BC69B5" w:rsidP="003C35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B632A"/>
    <w:multiLevelType w:val="multilevel"/>
    <w:tmpl w:val="0D0A8B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12C7F22"/>
    <w:multiLevelType w:val="hybridMultilevel"/>
    <w:tmpl w:val="84786BA6"/>
    <w:lvl w:ilvl="0" w:tplc="291A27E4">
      <w:start w:val="1"/>
      <w:numFmt w:val="decimal"/>
      <w:lvlText w:val="%1."/>
      <w:lvlJc w:val="left"/>
      <w:pPr>
        <w:ind w:left="3762" w:hanging="360"/>
      </w:pPr>
      <w:rPr>
        <w:rFonts w:cs="Times New Roman" w:hint="default"/>
        <w:b/>
      </w:rPr>
    </w:lvl>
    <w:lvl w:ilvl="1" w:tplc="04190019" w:tentative="1">
      <w:start w:val="1"/>
      <w:numFmt w:val="lowerLetter"/>
      <w:lvlText w:val="%2."/>
      <w:lvlJc w:val="left"/>
      <w:pPr>
        <w:ind w:left="4482" w:hanging="360"/>
      </w:pPr>
      <w:rPr>
        <w:rFonts w:cs="Times New Roman"/>
      </w:rPr>
    </w:lvl>
    <w:lvl w:ilvl="2" w:tplc="0419001B" w:tentative="1">
      <w:start w:val="1"/>
      <w:numFmt w:val="lowerRoman"/>
      <w:lvlText w:val="%3."/>
      <w:lvlJc w:val="right"/>
      <w:pPr>
        <w:ind w:left="5202" w:hanging="180"/>
      </w:pPr>
      <w:rPr>
        <w:rFonts w:cs="Times New Roman"/>
      </w:rPr>
    </w:lvl>
    <w:lvl w:ilvl="3" w:tplc="0419000F" w:tentative="1">
      <w:start w:val="1"/>
      <w:numFmt w:val="decimal"/>
      <w:lvlText w:val="%4."/>
      <w:lvlJc w:val="left"/>
      <w:pPr>
        <w:ind w:left="5922" w:hanging="360"/>
      </w:pPr>
      <w:rPr>
        <w:rFonts w:cs="Times New Roman"/>
      </w:rPr>
    </w:lvl>
    <w:lvl w:ilvl="4" w:tplc="04190019" w:tentative="1">
      <w:start w:val="1"/>
      <w:numFmt w:val="lowerLetter"/>
      <w:lvlText w:val="%5."/>
      <w:lvlJc w:val="left"/>
      <w:pPr>
        <w:ind w:left="6642" w:hanging="360"/>
      </w:pPr>
      <w:rPr>
        <w:rFonts w:cs="Times New Roman"/>
      </w:rPr>
    </w:lvl>
    <w:lvl w:ilvl="5" w:tplc="0419001B" w:tentative="1">
      <w:start w:val="1"/>
      <w:numFmt w:val="lowerRoman"/>
      <w:lvlText w:val="%6."/>
      <w:lvlJc w:val="right"/>
      <w:pPr>
        <w:ind w:left="7362" w:hanging="180"/>
      </w:pPr>
      <w:rPr>
        <w:rFonts w:cs="Times New Roman"/>
      </w:rPr>
    </w:lvl>
    <w:lvl w:ilvl="6" w:tplc="0419000F" w:tentative="1">
      <w:start w:val="1"/>
      <w:numFmt w:val="decimal"/>
      <w:lvlText w:val="%7."/>
      <w:lvlJc w:val="left"/>
      <w:pPr>
        <w:ind w:left="8082" w:hanging="360"/>
      </w:pPr>
      <w:rPr>
        <w:rFonts w:cs="Times New Roman"/>
      </w:rPr>
    </w:lvl>
    <w:lvl w:ilvl="7" w:tplc="04190019" w:tentative="1">
      <w:start w:val="1"/>
      <w:numFmt w:val="lowerLetter"/>
      <w:lvlText w:val="%8."/>
      <w:lvlJc w:val="left"/>
      <w:pPr>
        <w:ind w:left="8802" w:hanging="360"/>
      </w:pPr>
      <w:rPr>
        <w:rFonts w:cs="Times New Roman"/>
      </w:rPr>
    </w:lvl>
    <w:lvl w:ilvl="8" w:tplc="0419001B" w:tentative="1">
      <w:start w:val="1"/>
      <w:numFmt w:val="lowerRoman"/>
      <w:lvlText w:val="%9."/>
      <w:lvlJc w:val="right"/>
      <w:pPr>
        <w:ind w:left="9522" w:hanging="180"/>
      </w:pPr>
      <w:rPr>
        <w:rFonts w:cs="Times New Roman"/>
      </w:rPr>
    </w:lvl>
  </w:abstractNum>
  <w:abstractNum w:abstractNumId="2">
    <w:nsid w:val="13EC7C79"/>
    <w:multiLevelType w:val="multilevel"/>
    <w:tmpl w:val="15E076D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15A336FA"/>
    <w:multiLevelType w:val="multilevel"/>
    <w:tmpl w:val="B690384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1DE049B9"/>
    <w:multiLevelType w:val="multilevel"/>
    <w:tmpl w:val="E4F2DA88"/>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16307B8"/>
    <w:multiLevelType w:val="multilevel"/>
    <w:tmpl w:val="7EAE5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76057B9"/>
    <w:multiLevelType w:val="multilevel"/>
    <w:tmpl w:val="30F0DD54"/>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32F47ED9"/>
    <w:multiLevelType w:val="multilevel"/>
    <w:tmpl w:val="452635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3B6719B3"/>
    <w:multiLevelType w:val="multilevel"/>
    <w:tmpl w:val="1EECCF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4C0F2CCD"/>
    <w:multiLevelType w:val="multilevel"/>
    <w:tmpl w:val="F3E8AC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4F2E621E"/>
    <w:multiLevelType w:val="multilevel"/>
    <w:tmpl w:val="A3FEDB0C"/>
    <w:lvl w:ilvl="0">
      <w:start w:val="1"/>
      <w:numFmt w:val="decimal"/>
      <w:lvlText w:val="%1."/>
      <w:lvlJc w:val="left"/>
      <w:pPr>
        <w:ind w:left="420" w:hanging="420"/>
      </w:pPr>
      <w:rPr>
        <w:rFonts w:cs="Times New Roman"/>
      </w:rPr>
    </w:lvl>
    <w:lvl w:ilvl="1">
      <w:start w:val="1"/>
      <w:numFmt w:val="decimal"/>
      <w:lvlText w:val="%1.%2."/>
      <w:lvlJc w:val="left"/>
      <w:pPr>
        <w:ind w:left="1129" w:hanging="42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2847" w:hanging="72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625" w:hanging="108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403" w:hanging="1440"/>
      </w:pPr>
      <w:rPr>
        <w:rFonts w:cs="Times New Roman"/>
      </w:rPr>
    </w:lvl>
    <w:lvl w:ilvl="8">
      <w:start w:val="1"/>
      <w:numFmt w:val="decimal"/>
      <w:lvlText w:val="%1.%2.%3.%4.%5.%6.%7.%8.%9."/>
      <w:lvlJc w:val="left"/>
      <w:pPr>
        <w:ind w:left="7472" w:hanging="1800"/>
      </w:pPr>
      <w:rPr>
        <w:rFonts w:cs="Times New Roman"/>
      </w:rPr>
    </w:lvl>
  </w:abstractNum>
  <w:abstractNum w:abstractNumId="11">
    <w:nsid w:val="50185FBB"/>
    <w:multiLevelType w:val="multilevel"/>
    <w:tmpl w:val="CB46D13C"/>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5DD46169"/>
    <w:multiLevelType w:val="multilevel"/>
    <w:tmpl w:val="818655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65802B88"/>
    <w:multiLevelType w:val="multilevel"/>
    <w:tmpl w:val="7C8C66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68BD6BD3"/>
    <w:multiLevelType w:val="multilevel"/>
    <w:tmpl w:val="8878C5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6D0E7AC8"/>
    <w:multiLevelType w:val="hybridMultilevel"/>
    <w:tmpl w:val="1D04934C"/>
    <w:lvl w:ilvl="0" w:tplc="1ADE0320">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ED86B94"/>
    <w:multiLevelType w:val="multilevel"/>
    <w:tmpl w:val="BB507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7F8E"/>
    <w:rsid w:val="00005A75"/>
    <w:rsid w:val="000408AB"/>
    <w:rsid w:val="00052CD5"/>
    <w:rsid w:val="000F0029"/>
    <w:rsid w:val="000F4EB4"/>
    <w:rsid w:val="001313FC"/>
    <w:rsid w:val="00163C72"/>
    <w:rsid w:val="001C089A"/>
    <w:rsid w:val="00214CBF"/>
    <w:rsid w:val="00335DE2"/>
    <w:rsid w:val="00346E60"/>
    <w:rsid w:val="00351C17"/>
    <w:rsid w:val="003C3507"/>
    <w:rsid w:val="003D0864"/>
    <w:rsid w:val="003E244E"/>
    <w:rsid w:val="00431288"/>
    <w:rsid w:val="00446FC1"/>
    <w:rsid w:val="0046365A"/>
    <w:rsid w:val="00463A87"/>
    <w:rsid w:val="00467F8E"/>
    <w:rsid w:val="00497A3C"/>
    <w:rsid w:val="004B26AC"/>
    <w:rsid w:val="004C64DD"/>
    <w:rsid w:val="00580C4D"/>
    <w:rsid w:val="005A5B99"/>
    <w:rsid w:val="005B7D92"/>
    <w:rsid w:val="0065124B"/>
    <w:rsid w:val="006643A9"/>
    <w:rsid w:val="006A5793"/>
    <w:rsid w:val="006B4D92"/>
    <w:rsid w:val="00737C40"/>
    <w:rsid w:val="00757047"/>
    <w:rsid w:val="007A1C55"/>
    <w:rsid w:val="007B7333"/>
    <w:rsid w:val="007E156E"/>
    <w:rsid w:val="00853533"/>
    <w:rsid w:val="008710BE"/>
    <w:rsid w:val="008C0AE2"/>
    <w:rsid w:val="008F528B"/>
    <w:rsid w:val="009E1A2E"/>
    <w:rsid w:val="00A07D0E"/>
    <w:rsid w:val="00A15494"/>
    <w:rsid w:val="00A20889"/>
    <w:rsid w:val="00A51995"/>
    <w:rsid w:val="00A51DA9"/>
    <w:rsid w:val="00AF730F"/>
    <w:rsid w:val="00B06165"/>
    <w:rsid w:val="00B445DC"/>
    <w:rsid w:val="00B51B46"/>
    <w:rsid w:val="00BA0DE7"/>
    <w:rsid w:val="00BA772A"/>
    <w:rsid w:val="00BC69B5"/>
    <w:rsid w:val="00C145B8"/>
    <w:rsid w:val="00C667E6"/>
    <w:rsid w:val="00C7366F"/>
    <w:rsid w:val="00CD5DA0"/>
    <w:rsid w:val="00CE2721"/>
    <w:rsid w:val="00CE6B25"/>
    <w:rsid w:val="00D70B2F"/>
    <w:rsid w:val="00E9074A"/>
    <w:rsid w:val="00F1503F"/>
    <w:rsid w:val="00F614BF"/>
    <w:rsid w:val="00FA71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C40"/>
    <w:pPr>
      <w:spacing w:after="160" w:line="25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37C40"/>
    <w:pPr>
      <w:ind w:left="720"/>
      <w:contextualSpacing/>
    </w:pPr>
  </w:style>
  <w:style w:type="table" w:styleId="TableGrid">
    <w:name w:val="Table Grid"/>
    <w:basedOn w:val="TableNormal"/>
    <w:uiPriority w:val="99"/>
    <w:rsid w:val="00737C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1gifbullet1gif">
    <w:name w:val="msonormalbullet1gifbullet1.gif"/>
    <w:basedOn w:val="Normal"/>
    <w:uiPriority w:val="99"/>
    <w:rsid w:val="008F528B"/>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semiHidden/>
    <w:rsid w:val="003C3507"/>
    <w:pPr>
      <w:tabs>
        <w:tab w:val="center" w:pos="4677"/>
        <w:tab w:val="right" w:pos="9355"/>
      </w:tabs>
    </w:pPr>
  </w:style>
  <w:style w:type="character" w:customStyle="1" w:styleId="HeaderChar">
    <w:name w:val="Header Char"/>
    <w:basedOn w:val="DefaultParagraphFont"/>
    <w:link w:val="Header"/>
    <w:uiPriority w:val="99"/>
    <w:semiHidden/>
    <w:locked/>
    <w:rsid w:val="003C3507"/>
    <w:rPr>
      <w:rFonts w:cs="Times New Roman"/>
      <w:lang w:eastAsia="en-US"/>
    </w:rPr>
  </w:style>
  <w:style w:type="paragraph" w:styleId="Footer">
    <w:name w:val="footer"/>
    <w:basedOn w:val="Normal"/>
    <w:link w:val="FooterChar"/>
    <w:uiPriority w:val="99"/>
    <w:rsid w:val="003C3507"/>
    <w:pPr>
      <w:tabs>
        <w:tab w:val="center" w:pos="4677"/>
        <w:tab w:val="right" w:pos="9355"/>
      </w:tabs>
    </w:pPr>
  </w:style>
  <w:style w:type="character" w:customStyle="1" w:styleId="FooterChar">
    <w:name w:val="Footer Char"/>
    <w:basedOn w:val="DefaultParagraphFont"/>
    <w:link w:val="Footer"/>
    <w:uiPriority w:val="99"/>
    <w:locked/>
    <w:rsid w:val="003C3507"/>
    <w:rPr>
      <w:rFonts w:cs="Times New Roman"/>
      <w:lang w:eastAsia="en-US"/>
    </w:rPr>
  </w:style>
  <w:style w:type="character" w:styleId="PageNumber">
    <w:name w:val="page number"/>
    <w:basedOn w:val="DefaultParagraphFont"/>
    <w:uiPriority w:val="99"/>
    <w:rsid w:val="00A20889"/>
    <w:rPr>
      <w:rFonts w:cs="Times New Roman"/>
    </w:rPr>
  </w:style>
</w:styles>
</file>

<file path=word/webSettings.xml><?xml version="1.0" encoding="utf-8"?>
<w:webSettings xmlns:r="http://schemas.openxmlformats.org/officeDocument/2006/relationships" xmlns:w="http://schemas.openxmlformats.org/wordprocessingml/2006/main">
  <w:divs>
    <w:div w:id="18432006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279</TotalTime>
  <Pages>23</Pages>
  <Words>7262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cp:lastModifiedBy>
  <cp:revision>20</cp:revision>
  <cp:lastPrinted>2017-11-14T17:28:00Z</cp:lastPrinted>
  <dcterms:created xsi:type="dcterms:W3CDTF">2017-10-24T16:20:00Z</dcterms:created>
  <dcterms:modified xsi:type="dcterms:W3CDTF">2019-01-28T10:29:00Z</dcterms:modified>
</cp:coreProperties>
</file>